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lang w:val="en-MY"/>
        </w:rPr>
        <w:alias w:val="Title"/>
        <w:tag w:val="Title"/>
        <w:id w:val="-158851104"/>
        <w:lock w:val="sdtLocked"/>
        <w:placeholder>
          <w:docPart w:val="59DC955B286E46A98726E386E5AF2F6D"/>
        </w:placeholder>
      </w:sdtPr>
      <w:sdtEndPr>
        <w:rPr>
          <w:lang w:val="en-US"/>
        </w:rPr>
      </w:sdtEndPr>
      <w:sdtContent>
        <w:sdt>
          <w:sdtPr>
            <w:rPr>
              <w:lang w:val="en-MY"/>
            </w:rPr>
            <w:alias w:val="Title"/>
            <w:tag w:val="Title"/>
            <w:id w:val="-375309594"/>
            <w:placeholder>
              <w:docPart w:val="512A9C22BC214C8AB4F201103CB11827"/>
            </w:placeholder>
          </w:sdtPr>
          <w:sdtEndPr>
            <w:rPr>
              <w:lang w:val="en-US"/>
            </w:rPr>
          </w:sdtEndPr>
          <w:sdtContent>
            <w:p w14:paraId="671EFFA5" w14:textId="239DB6DE" w:rsidR="004E63E5" w:rsidRDefault="001668CF" w:rsidP="003F150D">
              <w:pPr>
                <w:pStyle w:val="COVER-TITLEPAGEUNITEN"/>
              </w:pPr>
              <w:r w:rsidRPr="00BE4368">
                <w:t>NEW DIMENSION IN MULTIVARIATE PATTERN RE</w:t>
              </w:r>
              <w:r w:rsidR="00DC0C2F" w:rsidRPr="00BE4368">
                <w:t>COGNITION FOR THE APPLICATION IN</w:t>
              </w:r>
              <w:r w:rsidRPr="00BE4368">
                <w:t xml:space="preserve"> INDUSTRIAL PROCESS TECHNOLOGY</w:t>
              </w:r>
            </w:p>
          </w:sdtContent>
        </w:sdt>
      </w:sdtContent>
    </w:sdt>
    <w:sdt>
      <w:sdtPr>
        <w:id w:val="775839846"/>
        <w:placeholder>
          <w:docPart w:val="D1FEDDC4BD08467491CB26EA4DCE3F87"/>
        </w:placeholder>
      </w:sdtPr>
      <w:sdtEndPr/>
      <w:sdtContent>
        <w:p w14:paraId="2B42520E" w14:textId="77777777" w:rsidR="009250EE" w:rsidRDefault="009250EE" w:rsidP="001668CF"/>
        <w:p w14:paraId="2A52B941" w14:textId="77777777" w:rsidR="00633022" w:rsidRDefault="00633022" w:rsidP="001668CF"/>
        <w:p w14:paraId="4299C81B" w14:textId="77777777" w:rsidR="00633022" w:rsidRDefault="00633022" w:rsidP="001668CF"/>
        <w:p w14:paraId="209E9751" w14:textId="77777777" w:rsidR="00633022" w:rsidRDefault="00633022" w:rsidP="001668CF"/>
        <w:p w14:paraId="7F1FBA4A" w14:textId="77777777" w:rsidR="00633022" w:rsidRDefault="00633022" w:rsidP="001668CF"/>
        <w:p w14:paraId="7F3AAE1A" w14:textId="77777777" w:rsidR="009250EE" w:rsidRPr="009250EE" w:rsidRDefault="00954A31" w:rsidP="001668CF"/>
      </w:sdtContent>
    </w:sdt>
    <w:sdt>
      <w:sdtPr>
        <w:rPr>
          <w:rFonts w:cstheme="minorBidi"/>
          <w:sz w:val="22"/>
          <w:lang w:val="en-MY"/>
        </w:rPr>
        <w:id w:val="-963567093"/>
        <w:placeholder>
          <w:docPart w:val="D1FEDDC4BD08467491CB26EA4DCE3F87"/>
        </w:placeholder>
      </w:sdtPr>
      <w:sdtEndPr>
        <w:rPr>
          <w:rFonts w:cs="Times New Roman"/>
          <w:sz w:val="28"/>
          <w:lang w:val="en-US"/>
        </w:rPr>
      </w:sdtEndPr>
      <w:sdtContent>
        <w:sdt>
          <w:sdtPr>
            <w:alias w:val="Student Name"/>
            <w:tag w:val="Student Name"/>
            <w:id w:val="-1246259395"/>
            <w:lock w:val="sdtLocked"/>
            <w:placeholder>
              <w:docPart w:val="D1FEDDC4BD08467491CB26EA4DCE3F87"/>
            </w:placeholder>
          </w:sdtPr>
          <w:sdtEndPr/>
          <w:sdtContent>
            <w:p w14:paraId="09361A27" w14:textId="7134BAD1" w:rsidR="009250EE" w:rsidRPr="00341964" w:rsidRDefault="004E5DA6" w:rsidP="003F150D">
              <w:pPr>
                <w:pStyle w:val="COVER-TITLEPAGEUNITEN"/>
              </w:pPr>
              <w:r>
                <w:t>STUDENT NAME</w:t>
              </w:r>
            </w:p>
          </w:sdtContent>
        </w:sdt>
      </w:sdtContent>
    </w:sdt>
    <w:sdt>
      <w:sdtPr>
        <w:id w:val="-1032109070"/>
        <w:lock w:val="sdtContentLocked"/>
        <w:placeholder>
          <w:docPart w:val="D1FEDDC4BD08467491CB26EA4DCE3F87"/>
        </w:placeholder>
      </w:sdtPr>
      <w:sdtEndPr/>
      <w:sdtContent>
        <w:p w14:paraId="7B9603A2" w14:textId="77777777" w:rsidR="00633022" w:rsidRDefault="00633022" w:rsidP="001668CF"/>
        <w:p w14:paraId="45166A44" w14:textId="77777777" w:rsidR="00633022" w:rsidRDefault="00633022" w:rsidP="001668CF"/>
        <w:p w14:paraId="07F79BD5" w14:textId="77777777" w:rsidR="000F47CE" w:rsidRDefault="000F47CE" w:rsidP="001668CF"/>
        <w:p w14:paraId="4121E7C9" w14:textId="77777777" w:rsidR="00BE4368" w:rsidRDefault="00BE4368" w:rsidP="001668CF"/>
        <w:p w14:paraId="4CC5E6B5" w14:textId="77777777" w:rsidR="00BE4368" w:rsidRDefault="00BE4368" w:rsidP="001668CF"/>
        <w:p w14:paraId="5F307BAE" w14:textId="77777777" w:rsidR="00BE4368" w:rsidRDefault="00BE4368" w:rsidP="001668CF"/>
        <w:p w14:paraId="62059874" w14:textId="77777777" w:rsidR="00BE4368" w:rsidRDefault="00BE4368" w:rsidP="001668CF"/>
        <w:p w14:paraId="0BB6769B" w14:textId="77777777" w:rsidR="00BE4368" w:rsidRDefault="00BE4368" w:rsidP="001668CF"/>
        <w:p w14:paraId="71F0D154" w14:textId="5EC8CBA2" w:rsidR="000F47CE" w:rsidRPr="00D9486D" w:rsidRDefault="00D9486D" w:rsidP="00BE4368">
          <w:pPr>
            <w:jc w:val="center"/>
            <w:rPr>
              <w:b/>
              <w:sz w:val="32"/>
              <w:szCs w:val="32"/>
              <w:lang w:val="en-US"/>
            </w:rPr>
          </w:pPr>
          <w:r w:rsidRPr="00D9486D">
            <w:rPr>
              <w:b/>
              <w:sz w:val="32"/>
              <w:szCs w:val="32"/>
              <w:lang w:val="en-US"/>
            </w:rPr>
            <w:t>COLLEGE F COMPUTER SCIENCE AND INFORMATION TECHNOLOGY</w:t>
          </w:r>
        </w:p>
        <w:p w14:paraId="3E9B661F" w14:textId="6A198EDC" w:rsidR="00BE4368" w:rsidRPr="00BE4368" w:rsidRDefault="00D9486D" w:rsidP="00BE4368">
          <w:pPr>
            <w:jc w:val="center"/>
            <w:rPr>
              <w:b/>
              <w:sz w:val="32"/>
              <w:szCs w:val="32"/>
            </w:rPr>
          </w:pPr>
          <w:r>
            <w:rPr>
              <w:b/>
              <w:sz w:val="32"/>
              <w:szCs w:val="32"/>
            </w:rPr>
            <w:t>WASIT UNIVERISTY</w:t>
          </w:r>
        </w:p>
        <w:p w14:paraId="6AA98E99" w14:textId="77777777" w:rsidR="00341964" w:rsidRPr="00341964" w:rsidRDefault="00954A31" w:rsidP="001668CF"/>
      </w:sdtContent>
    </w:sdt>
    <w:sdt>
      <w:sdtPr>
        <w:id w:val="1841502382"/>
        <w:placeholder>
          <w:docPart w:val="62D6B8C79CC74CFAA0C8F5B39FAC84F7"/>
        </w:placeholder>
      </w:sdtPr>
      <w:sdtEndPr/>
      <w:sdtContent>
        <w:p w14:paraId="05D06D89" w14:textId="3E0904FF" w:rsidR="00341964" w:rsidRPr="00BE4368" w:rsidRDefault="003500B4" w:rsidP="003F150D">
          <w:pPr>
            <w:pStyle w:val="COVER-TITLEPAGEUNITEN"/>
            <w:sectPr w:rsidR="00341964" w:rsidRPr="00BE4368" w:rsidSect="00B01427">
              <w:footerReference w:type="default" r:id="rId8"/>
              <w:pgSz w:w="11906" w:h="16838"/>
              <w:pgMar w:top="1440" w:right="1440" w:bottom="1440" w:left="1985" w:header="706" w:footer="432" w:gutter="0"/>
              <w:pgNumType w:fmt="lowerRoman" w:start="1"/>
              <w:cols w:space="708"/>
              <w:titlePg/>
              <w:docGrid w:linePitch="360"/>
            </w:sectPr>
          </w:pPr>
          <w:r>
            <w:t>2026</w:t>
          </w:r>
        </w:p>
      </w:sdtContent>
    </w:sdt>
    <w:sdt>
      <w:sdtPr>
        <w:rPr>
          <w:rFonts w:cstheme="minorBidi"/>
          <w:sz w:val="32"/>
          <w:lang w:val="en-MY"/>
        </w:rPr>
        <w:alias w:val="Title"/>
        <w:tag w:val="Title"/>
        <w:id w:val="1192950045"/>
        <w:placeholder>
          <w:docPart w:val="4CCCE1BC3BD043E2A12CAC69DF8006F5"/>
        </w:placeholder>
      </w:sdtPr>
      <w:sdtEndPr>
        <w:rPr>
          <w:rFonts w:cs="Times New Roman"/>
          <w:sz w:val="28"/>
          <w:lang w:val="en-US"/>
        </w:rPr>
      </w:sdtEndPr>
      <w:sdtContent>
        <w:p w14:paraId="2806CE1A" w14:textId="77777777" w:rsidR="00341964" w:rsidRPr="00940569" w:rsidRDefault="00341964" w:rsidP="003F150D">
          <w:pPr>
            <w:pStyle w:val="COVER-TITLEPAGEUNITEN"/>
          </w:pPr>
          <w:r w:rsidRPr="00590DDC">
            <w:t>NEW DI</w:t>
          </w:r>
          <w:r w:rsidR="004A390B">
            <w:t xml:space="preserve">MENSION IN MULTIVARIATE PATTERN </w:t>
          </w:r>
          <w:r w:rsidRPr="00590DDC">
            <w:t>RE</w:t>
          </w:r>
          <w:r w:rsidR="00DC0C2F">
            <w:t>COGNITION FOR THE APPLICATION IN</w:t>
          </w:r>
          <w:r w:rsidRPr="00590DDC">
            <w:t xml:space="preserve"> INDUSTRIAL PROCESS TECHNOLOGY</w:t>
          </w:r>
        </w:p>
      </w:sdtContent>
    </w:sdt>
    <w:sdt>
      <w:sdtPr>
        <w:id w:val="-735625483"/>
        <w:lock w:val="sdtLocked"/>
        <w:placeholder>
          <w:docPart w:val="D1FEDDC4BD08467491CB26EA4DCE3F87"/>
        </w:placeholder>
      </w:sdtPr>
      <w:sdtEndPr/>
      <w:sdtContent>
        <w:p w14:paraId="281D912A" w14:textId="77777777" w:rsidR="00341964" w:rsidRDefault="00341964" w:rsidP="001668CF"/>
        <w:p w14:paraId="1156CA4F" w14:textId="77777777" w:rsidR="00341964" w:rsidRDefault="00341964" w:rsidP="001668CF"/>
        <w:p w14:paraId="499BE834" w14:textId="77777777" w:rsidR="00341964" w:rsidRDefault="00341964" w:rsidP="001668CF"/>
        <w:p w14:paraId="7D27F2DF" w14:textId="77777777" w:rsidR="005D04B7" w:rsidRDefault="005D04B7" w:rsidP="001668CF"/>
        <w:p w14:paraId="009D4901" w14:textId="77777777" w:rsidR="005D04B7" w:rsidRDefault="005D04B7" w:rsidP="001668CF"/>
        <w:p w14:paraId="2D0665BC" w14:textId="77777777" w:rsidR="00341964" w:rsidRPr="009250EE" w:rsidRDefault="00954A31" w:rsidP="001668CF"/>
      </w:sdtContent>
    </w:sdt>
    <w:sdt>
      <w:sdtPr>
        <w:rPr>
          <w:rFonts w:cstheme="minorBidi"/>
          <w:sz w:val="22"/>
          <w:lang w:val="en-MY"/>
        </w:rPr>
        <w:id w:val="1154107640"/>
        <w:placeholder>
          <w:docPart w:val="3DB76ECB364048CB9FC2DA4224B2F349"/>
        </w:placeholder>
      </w:sdtPr>
      <w:sdtEndPr>
        <w:rPr>
          <w:rFonts w:cs="Times New Roman"/>
          <w:sz w:val="28"/>
          <w:lang w:val="en-US"/>
        </w:rPr>
      </w:sdtEndPr>
      <w:sdtContent>
        <w:sdt>
          <w:sdtPr>
            <w:alias w:val="Student Name"/>
            <w:tag w:val="Student Name"/>
            <w:id w:val="-1658760385"/>
            <w:placeholder>
              <w:docPart w:val="3DB76ECB364048CB9FC2DA4224B2F349"/>
            </w:placeholder>
          </w:sdtPr>
          <w:sdtEndPr/>
          <w:sdtContent>
            <w:sdt>
              <w:sdtPr>
                <w:alias w:val="Student Name"/>
                <w:tag w:val="Student Name"/>
                <w:id w:val="624811861"/>
                <w:placeholder>
                  <w:docPart w:val="F46D988918C94B37A8AAB71EDE91BEFD"/>
                </w:placeholder>
              </w:sdtPr>
              <w:sdtContent>
                <w:p w14:paraId="6979A3E1" w14:textId="792BDC06" w:rsidR="00833E1F" w:rsidRPr="00341964" w:rsidRDefault="003F150D" w:rsidP="003F150D">
                  <w:pPr>
                    <w:pStyle w:val="COVER-TITLEPAGEUNITEN"/>
                  </w:pPr>
                  <w:r>
                    <w:t>STUDENT NAME</w:t>
                  </w:r>
                </w:p>
              </w:sdtContent>
            </w:sdt>
          </w:sdtContent>
        </w:sdt>
      </w:sdtContent>
    </w:sdt>
    <w:sdt>
      <w:sdtPr>
        <w:id w:val="-1840229424"/>
        <w:placeholder>
          <w:docPart w:val="D1FEDDC4BD08467491CB26EA4DCE3F87"/>
        </w:placeholder>
      </w:sdtPr>
      <w:sdtEndPr/>
      <w:sdtContent>
        <w:p w14:paraId="7A90D81F" w14:textId="77777777" w:rsidR="005D04B7" w:rsidRDefault="00833E1F" w:rsidP="001668CF">
          <w:r>
            <w:t xml:space="preserve"> </w:t>
          </w:r>
        </w:p>
        <w:p w14:paraId="21C01CA4" w14:textId="77777777" w:rsidR="005D04B7" w:rsidRDefault="005D04B7" w:rsidP="001668CF"/>
        <w:p w14:paraId="62179153" w14:textId="77777777" w:rsidR="005D04B7" w:rsidRDefault="005D04B7" w:rsidP="001668CF"/>
        <w:p w14:paraId="3D2EFD83" w14:textId="77777777" w:rsidR="005D04B7" w:rsidRDefault="005D04B7" w:rsidP="001668CF"/>
        <w:p w14:paraId="4EC054B1" w14:textId="77777777" w:rsidR="00833E1F" w:rsidRDefault="00954A31" w:rsidP="001668CF"/>
      </w:sdtContent>
    </w:sdt>
    <w:sdt>
      <w:sdtPr>
        <w:rPr>
          <w:rFonts w:cstheme="minorBidi"/>
          <w:sz w:val="22"/>
          <w:lang w:val="en-MY"/>
        </w:rPr>
        <w:alias w:val="Type of Degree"/>
        <w:tag w:val="Type of Degree"/>
        <w:id w:val="1285927606"/>
        <w:lock w:val="sdtLocked"/>
        <w:placeholder>
          <w:docPart w:val="EEFA1821C7044AAEB9819E2D1CFBADA8"/>
        </w:placeholder>
      </w:sdtPr>
      <w:sdtEndPr>
        <w:rPr>
          <w:rFonts w:cs="Times New Roman"/>
          <w:sz w:val="28"/>
          <w:lang w:val="en-US"/>
        </w:rPr>
      </w:sdtEndPr>
      <w:sdtContent>
        <w:p w14:paraId="437DFCCB" w14:textId="4C65B957" w:rsidR="00341964" w:rsidRPr="00590DDC" w:rsidRDefault="00341964" w:rsidP="003F150D">
          <w:pPr>
            <w:pStyle w:val="COVER-TITLEPAGEUNITEN"/>
          </w:pPr>
          <w:r w:rsidRPr="00590DDC">
            <w:t xml:space="preserve">A </w:t>
          </w:r>
          <w:sdt>
            <w:sdtPr>
              <w:alias w:val="Document type"/>
              <w:tag w:val="Document type"/>
              <w:id w:val="1530451276"/>
              <w:placeholder>
                <w:docPart w:val="5892DBBE87C940F396317C3B5BB44567"/>
              </w:placeholder>
              <w:dropDownList>
                <w:listItem w:value="Choose an item."/>
                <w:listItem w:displayText="Thesis" w:value="Thesis"/>
                <w:listItem w:displayText="Dissertation" w:value="Dissertation"/>
                <w:listItem w:displayText="Project Report" w:value="Project Report"/>
              </w:dropDownList>
            </w:sdtPr>
            <w:sdtEndPr/>
            <w:sdtContent>
              <w:r w:rsidR="00A77FFA">
                <w:t>Thesis</w:t>
              </w:r>
            </w:sdtContent>
          </w:sdt>
          <w:r>
            <w:t xml:space="preserve"> S</w:t>
          </w:r>
          <w:r w:rsidRPr="00590DDC">
            <w:t xml:space="preserve">ubmitted </w:t>
          </w:r>
          <w:r>
            <w:t xml:space="preserve">to the College of </w:t>
          </w:r>
          <w:r w:rsidR="00927EDC">
            <w:t>Computer S</w:t>
          </w:r>
          <w:r w:rsidR="00927EDC" w:rsidRPr="00927EDC">
            <w:t xml:space="preserve">cience </w:t>
          </w:r>
          <w:r w:rsidR="00927EDC">
            <w:t>and Information T</w:t>
          </w:r>
          <w:r w:rsidR="00927EDC" w:rsidRPr="00927EDC">
            <w:t>echnology</w:t>
          </w:r>
          <w:r>
            <w:t xml:space="preserve">, </w:t>
          </w:r>
          <w:proofErr w:type="spellStart"/>
          <w:r w:rsidR="00927EDC">
            <w:t>Wasit</w:t>
          </w:r>
          <w:proofErr w:type="spellEnd"/>
          <w:r w:rsidR="00927EDC">
            <w:t xml:space="preserve"> University</w:t>
          </w:r>
          <w:r>
            <w:t xml:space="preserve"> in</w:t>
          </w:r>
          <w:r w:rsidRPr="00590DDC">
            <w:t xml:space="preserve"> </w:t>
          </w:r>
          <w:sdt>
            <w:sdtPr>
              <w:alias w:val="fulfillment"/>
              <w:tag w:val="fullfillment"/>
              <w:id w:val="682476359"/>
              <w:placeholder>
                <w:docPart w:val="F7DF67B85A2D4086AE1392E31948C3C9"/>
              </w:placeholder>
              <w:dropDownList>
                <w:listItem w:value="Choose an item."/>
                <w:listItem w:displayText="Fulfilment" w:value="Fulfilment"/>
                <w:listItem w:displayText="Partial Fulfilment" w:value="Partial Fulfilment"/>
              </w:dropDownList>
            </w:sdtPr>
            <w:sdtEndPr/>
            <w:sdtContent>
              <w:r w:rsidR="00A77FFA">
                <w:t>Fulfilment</w:t>
              </w:r>
            </w:sdtContent>
          </w:sdt>
          <w:r>
            <w:t xml:space="preserve"> of the Requirements for the D</w:t>
          </w:r>
          <w:r w:rsidRPr="00590DDC">
            <w:t>egree of</w:t>
          </w:r>
        </w:p>
        <w:p w14:paraId="5357C033" w14:textId="56FD451F" w:rsidR="00341964" w:rsidRDefault="00954A31" w:rsidP="003F150D">
          <w:pPr>
            <w:pStyle w:val="COVER-TITLEPAGEUNITEN"/>
          </w:pPr>
          <w:sdt>
            <w:sdtPr>
              <w:alias w:val="Type of degree"/>
              <w:tag w:val="Type of degree"/>
              <w:id w:val="-622998295"/>
              <w:placeholder>
                <w:docPart w:val="D89984201260411CAA50878AED4CDE76"/>
              </w:placeholder>
              <w:comboBox>
                <w:listItem w:value="Choose an item."/>
                <w:listItem w:displayText="Doctor of Philosophy" w:value="Doctor of Philosophy"/>
                <w:listItem w:displayText="Master of Electrical Engineering" w:value="Master of Electrical Engineering"/>
                <w:listItem w:displayText="Doctor of Philosophy (Engineering)" w:value="Doctor of Philosophy (Engineering)"/>
              </w:comboBox>
            </w:sdtPr>
            <w:sdtEndPr/>
            <w:sdtContent>
              <w:r w:rsidR="00927EDC">
                <w:t xml:space="preserve">Master of </w:t>
              </w:r>
            </w:sdtContent>
          </w:sdt>
        </w:p>
      </w:sdtContent>
    </w:sdt>
    <w:sdt>
      <w:sdtPr>
        <w:id w:val="1797321902"/>
        <w:placeholder>
          <w:docPart w:val="A50B3C3540F846C9AA053AFD690FF960"/>
        </w:placeholder>
      </w:sdtPr>
      <w:sdtEndPr/>
      <w:sdtContent>
        <w:p w14:paraId="6875572A" w14:textId="56FCBF55" w:rsidR="00590DDC" w:rsidRDefault="00927EDC" w:rsidP="003F150D">
          <w:pPr>
            <w:pStyle w:val="COVER-TITLEPAGEUNITEN"/>
          </w:pPr>
          <w:r>
            <w:t>May</w:t>
          </w:r>
          <w:r w:rsidR="00772F6C" w:rsidRPr="00341964">
            <w:t xml:space="preserve"> 20</w:t>
          </w:r>
          <w:r>
            <w:t>26</w:t>
          </w:r>
        </w:p>
      </w:sdtContent>
    </w:sdt>
    <w:p w14:paraId="789DE303" w14:textId="77777777" w:rsidR="00341964" w:rsidRDefault="00341964" w:rsidP="00590DDC"/>
    <w:p w14:paraId="5C1AD47D" w14:textId="77777777" w:rsidR="004E63E5" w:rsidRDefault="004E63E5" w:rsidP="00590DDC">
      <w:pPr>
        <w:sectPr w:rsidR="004E63E5" w:rsidSect="00B01427">
          <w:pgSz w:w="11906" w:h="16838"/>
          <w:pgMar w:top="1440" w:right="1440" w:bottom="1440" w:left="1985" w:header="706" w:footer="432" w:gutter="0"/>
          <w:pgNumType w:fmt="lowerRoman" w:start="1"/>
          <w:cols w:space="708"/>
          <w:titlePg/>
          <w:docGrid w:linePitch="360"/>
        </w:sectPr>
      </w:pPr>
    </w:p>
    <w:tbl>
      <w:tblPr>
        <w:tblW w:w="0" w:type="auto"/>
        <w:tblLook w:val="04A0" w:firstRow="1" w:lastRow="0" w:firstColumn="1" w:lastColumn="0" w:noHBand="0" w:noVBand="1"/>
      </w:tblPr>
      <w:tblGrid>
        <w:gridCol w:w="6237"/>
        <w:gridCol w:w="2074"/>
      </w:tblGrid>
      <w:tr w:rsidR="001E1EBE" w:rsidRPr="001E1EBE" w14:paraId="149CF2A1" w14:textId="77777777" w:rsidTr="001E1EBE">
        <w:trPr>
          <w:trHeight w:val="1072"/>
        </w:trPr>
        <w:tc>
          <w:tcPr>
            <w:tcW w:w="6237" w:type="dxa"/>
          </w:tcPr>
          <w:p w14:paraId="0C56968E" w14:textId="75F8B805" w:rsidR="001E1EBE" w:rsidRPr="001E1EBE" w:rsidRDefault="008E2C94" w:rsidP="001E1EBE">
            <w:pPr>
              <w:keepNext/>
              <w:spacing w:line="240" w:lineRule="auto"/>
              <w:ind w:right="695"/>
              <w:jc w:val="center"/>
              <w:outlineLvl w:val="4"/>
              <w:rPr>
                <w:rFonts w:eastAsia="Times New Roman" w:cs="Times New Roman"/>
                <w:bCs/>
                <w:sz w:val="20"/>
                <w:szCs w:val="20"/>
                <w:lang w:val="en-GB"/>
              </w:rPr>
            </w:pPr>
            <w:bookmarkStart w:id="0" w:name="_Toc510682700"/>
            <w:r>
              <w:rPr>
                <w:rFonts w:eastAsia="Times New Roman" w:cs="Times New Roman"/>
                <w:bCs/>
                <w:sz w:val="24"/>
                <w:szCs w:val="24"/>
                <w:lang w:val="en-GB"/>
              </w:rPr>
              <w:lastRenderedPageBreak/>
              <w:t>WASIT UNIVERSITY</w:t>
            </w:r>
            <w:r w:rsidR="001E1EBE" w:rsidRPr="001E1EBE">
              <w:rPr>
                <w:rFonts w:eastAsia="Times New Roman" w:cs="Times New Roman"/>
                <w:bCs/>
                <w:sz w:val="20"/>
                <w:szCs w:val="20"/>
                <w:lang w:val="en-GB"/>
              </w:rPr>
              <w:t>,</w:t>
            </w:r>
          </w:p>
          <w:p w14:paraId="70DA8293" w14:textId="051A377B" w:rsidR="001E1EBE" w:rsidRPr="001E1EBE" w:rsidRDefault="001E1EBE" w:rsidP="001E1EBE">
            <w:pPr>
              <w:spacing w:line="276" w:lineRule="auto"/>
              <w:ind w:right="180"/>
              <w:jc w:val="center"/>
              <w:rPr>
                <w:rFonts w:eastAsia="Times New Roman" w:cs="Times New Roman"/>
                <w:sz w:val="24"/>
                <w:szCs w:val="24"/>
                <w:lang w:val="en-GB"/>
              </w:rPr>
            </w:pPr>
            <w:r w:rsidRPr="001E1EBE">
              <w:rPr>
                <w:rFonts w:eastAsia="Times New Roman" w:cs="Times New Roman"/>
                <w:noProof/>
                <w:sz w:val="24"/>
                <w:szCs w:val="24"/>
                <w:lang w:val="en-US"/>
              </w:rPr>
              <mc:AlternateContent>
                <mc:Choice Requires="wps">
                  <w:drawing>
                    <wp:anchor distT="0" distB="0" distL="114300" distR="114300" simplePos="0" relativeHeight="251672576" behindDoc="0" locked="0" layoutInCell="1" allowOverlap="1" wp14:anchorId="09A55472" wp14:editId="26A5433A">
                      <wp:simplePos x="0" y="0"/>
                      <wp:positionH relativeFrom="column">
                        <wp:posOffset>-65405</wp:posOffset>
                      </wp:positionH>
                      <wp:positionV relativeFrom="paragraph">
                        <wp:posOffset>244475</wp:posOffset>
                      </wp:positionV>
                      <wp:extent cx="3870325" cy="368300"/>
                      <wp:effectExtent l="0" t="0" r="15875" b="12700"/>
                      <wp:wrapNone/>
                      <wp:docPr id="1319338701"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70325" cy="368300"/>
                              </a:xfrm>
                              <a:prstGeom prst="rect">
                                <a:avLst/>
                              </a:prstGeom>
                              <a:noFill/>
                              <a:ln w="22225" cmpd="thinThick">
                                <a:solidFill>
                                  <a:srgbClr val="000000"/>
                                </a:solidFill>
                                <a:miter lim="800000"/>
                                <a:headEnd/>
                                <a:tailEnd/>
                              </a:ln>
                            </wps:spPr>
                            <wps:txbx>
                              <w:txbxContent>
                                <w:p w14:paraId="45CCD692" w14:textId="77777777" w:rsidR="001E1EBE" w:rsidRPr="008B31ED" w:rsidRDefault="001E1EBE" w:rsidP="001E1EBE">
                                  <w:pPr>
                                    <w:pStyle w:val="Heading1"/>
                                    <w:rPr>
                                      <w:i/>
                                      <w:iCs/>
                                    </w:rPr>
                                  </w:pPr>
                                  <w:bookmarkStart w:id="1" w:name="_Toc214078961"/>
                                  <w:r>
                                    <w:t>THESIS DECLARATION AND COPYRIGHT</w:t>
                                  </w:r>
                                  <w:bookmarkEnd w:id="1"/>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9A55472" id="_x0000_t202" coordsize="21600,21600" o:spt="202" path="m,l,21600r21600,l21600,xe">
                      <v:stroke joinstyle="miter"/>
                      <v:path gradientshapeok="t" o:connecttype="rect"/>
                    </v:shapetype>
                    <v:shape id="Text Box 18" o:spid="_x0000_s1026" type="#_x0000_t202" style="position:absolute;left:0;text-align:left;margin-left:-5.15pt;margin-top:19.25pt;width:304.75pt;height:2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" filled="f" strokeweight="1.75pt">
                      <v:stroke linestyle="thinThick"/>
                      <v:textbox>
                        <w:txbxContent>
                          <w:p w14:paraId="45CCD692" w14:textId="77777777" w:rsidR="001E1EBE" w:rsidRPr="008B31ED" w:rsidRDefault="001E1EBE" w:rsidP="001E1EBE">
                            <w:pPr>
                              <w:pStyle w:val="Heading1"/>
                              <w:rPr>
                                <w:i/>
                                <w:iCs/>
                              </w:rPr>
                            </w:pPr>
                            <w:bookmarkStart w:id="2" w:name="_Toc214078961"/>
                            <w:r>
                              <w:t>THESIS DECLARATION AND COPYRIGHT</w:t>
                            </w:r>
                            <w:bookmarkEnd w:id="2"/>
                          </w:p>
                        </w:txbxContent>
                      </v:textbox>
                    </v:shape>
                  </w:pict>
                </mc:Fallback>
              </mc:AlternateContent>
            </w:r>
            <w:r w:rsidR="00570EE1" w:rsidRPr="00570EE1">
              <w:rPr>
                <w:rFonts w:eastAsia="Times New Roman" w:cs="Times New Roman"/>
                <w:noProof/>
                <w:sz w:val="24"/>
                <w:szCs w:val="24"/>
                <w:lang w:val="en-US"/>
              </w:rPr>
              <w:t xml:space="preserve"> </w:t>
            </w:r>
            <w:r w:rsidR="00570EE1" w:rsidRPr="00570EE1">
              <w:rPr>
                <w:rFonts w:eastAsia="Times New Roman" w:cs="Times New Roman"/>
                <w:noProof/>
                <w:sz w:val="24"/>
                <w:szCs w:val="24"/>
                <w:lang w:val="en-US"/>
              </w:rPr>
              <w:t>AL-RABEE' NEIGHBORHOOD - WASIT -  IRAQ</w:t>
            </w:r>
          </w:p>
        </w:tc>
        <w:tc>
          <w:tcPr>
            <w:tcW w:w="2074" w:type="dxa"/>
          </w:tcPr>
          <w:p w14:paraId="09D03C10" w14:textId="0C997419" w:rsidR="001E1EBE" w:rsidRPr="001E1EBE" w:rsidRDefault="00B37343" w:rsidP="001E1EBE">
            <w:pPr>
              <w:spacing w:line="276" w:lineRule="auto"/>
              <w:ind w:right="180"/>
              <w:jc w:val="center"/>
              <w:rPr>
                <w:rFonts w:eastAsia="Times New Roman" w:cs="Times New Roman"/>
                <w:sz w:val="20"/>
                <w:szCs w:val="20"/>
                <w:lang w:val="en-GB"/>
              </w:rPr>
            </w:pPr>
            <w:r>
              <w:rPr>
                <w:noProof/>
              </w:rPr>
              <w:drawing>
                <wp:inline distT="0" distB="0" distL="0" distR="0" wp14:anchorId="798E496C" wp14:editId="2041F69E">
                  <wp:extent cx="957771" cy="9556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70255" cy="968055"/>
                          </a:xfrm>
                          <a:prstGeom prst="rect">
                            <a:avLst/>
                          </a:prstGeom>
                          <a:noFill/>
                          <a:ln>
                            <a:noFill/>
                          </a:ln>
                        </pic:spPr>
                      </pic:pic>
                    </a:graphicData>
                  </a:graphic>
                </wp:inline>
              </w:drawing>
            </w:r>
          </w:p>
        </w:tc>
      </w:tr>
    </w:tbl>
    <w:p w14:paraId="6414C288" w14:textId="77777777" w:rsidR="001E1EBE" w:rsidRPr="001E1EBE" w:rsidRDefault="001E1EBE" w:rsidP="001E1EBE">
      <w:pPr>
        <w:pBdr>
          <w:top w:val="single" w:sz="18" w:space="7" w:color="auto"/>
        </w:pBdr>
        <w:tabs>
          <w:tab w:val="left" w:pos="9540"/>
        </w:tabs>
        <w:spacing w:line="240" w:lineRule="auto"/>
        <w:ind w:right="65"/>
        <w:rPr>
          <w:rFonts w:eastAsia="Times New Roman" w:cs="Times New Roman"/>
          <w:sz w:val="24"/>
          <w:szCs w:val="24"/>
          <w:lang w:val="en-GB"/>
        </w:rPr>
      </w:pPr>
    </w:p>
    <w:p w14:paraId="0B77D684" w14:textId="77777777" w:rsidR="001E1EBE" w:rsidRPr="001E1EBE" w:rsidRDefault="001E1EBE" w:rsidP="001E1EBE">
      <w:pPr>
        <w:spacing w:line="600" w:lineRule="auto"/>
        <w:ind w:right="29"/>
        <w:rPr>
          <w:rFonts w:ascii="Arial Narrow" w:eastAsia="Times New Roman" w:hAnsi="Arial Narrow" w:cs="Times New Roman"/>
          <w:lang w:val="en-GB"/>
        </w:rPr>
      </w:pPr>
      <w:r w:rsidRPr="001E1EBE">
        <w:rPr>
          <w:rFonts w:ascii="Arial Narrow" w:eastAsia="Times New Roman" w:hAnsi="Arial Narrow" w:cs="Times New Roman"/>
          <w:lang w:val="en-GB"/>
        </w:rPr>
        <w:t>Author’s Full Name:  _________________________________________________________________</w:t>
      </w:r>
    </w:p>
    <w:p w14:paraId="6EC205CA" w14:textId="77777777" w:rsidR="001E1EBE" w:rsidRPr="001E1EBE" w:rsidRDefault="001E1EBE" w:rsidP="001E1EBE">
      <w:pPr>
        <w:spacing w:line="240" w:lineRule="auto"/>
        <w:rPr>
          <w:rFonts w:ascii="Arial Narrow" w:eastAsia="Times New Roman" w:hAnsi="Arial Narrow" w:cs="Times New Roman"/>
          <w:lang w:val="en-GB"/>
        </w:rPr>
      </w:pPr>
      <w:r w:rsidRPr="001E1EBE">
        <w:rPr>
          <w:rFonts w:ascii="Arial Narrow" w:eastAsia="Times New Roman" w:hAnsi="Arial Narrow" w:cs="Times New Roman"/>
          <w:iCs/>
          <w:lang w:val="en-GB"/>
        </w:rPr>
        <w:t>Title of Thesis / Dissertation / Project Report [use BLOCK LETTERS or typed</w:t>
      </w:r>
      <w:r w:rsidRPr="001E1EBE">
        <w:rPr>
          <w:rFonts w:ascii="Arial Narrow" w:eastAsia="Times New Roman" w:hAnsi="Arial Narrow" w:cs="Times New Roman"/>
          <w:lang w:val="en-GB"/>
        </w:rPr>
        <w:t>]:</w:t>
      </w:r>
    </w:p>
    <w:p w14:paraId="246517DC" w14:textId="77777777" w:rsidR="001E1EBE" w:rsidRPr="001E1EBE" w:rsidRDefault="001E1EBE" w:rsidP="001E1EBE">
      <w:pPr>
        <w:spacing w:line="240" w:lineRule="auto"/>
        <w:rPr>
          <w:rFonts w:ascii="Arial Narrow" w:eastAsia="Times New Roman" w:hAnsi="Arial Narrow" w:cs="Times New Roman"/>
          <w:lang w:val="en-GB"/>
        </w:rPr>
      </w:pPr>
    </w:p>
    <w:p w14:paraId="555127F7" w14:textId="77777777" w:rsidR="001E1EBE" w:rsidRDefault="001E1EBE" w:rsidP="001E1EBE">
      <w:pPr>
        <w:spacing w:line="240" w:lineRule="auto"/>
        <w:ind w:right="29"/>
        <w:rPr>
          <w:rFonts w:ascii="Arial Narrow" w:eastAsia="Times New Roman" w:hAnsi="Arial Narrow" w:cs="Times New Roman"/>
          <w:lang w:val="en-GB"/>
        </w:rPr>
      </w:pPr>
      <w:r w:rsidRPr="001E1EBE">
        <w:rPr>
          <w:rFonts w:ascii="Arial Narrow" w:eastAsia="Times New Roman" w:hAnsi="Arial Narrow" w:cs="Times New Roman"/>
          <w:lang w:val="en-GB"/>
        </w:rPr>
        <w:t>__________________________________________________________________________________</w:t>
      </w:r>
    </w:p>
    <w:p w14:paraId="25770ECA" w14:textId="77777777" w:rsidR="001E1EBE" w:rsidRPr="001E1EBE" w:rsidRDefault="001E1EBE" w:rsidP="001E1EBE">
      <w:pPr>
        <w:spacing w:line="240" w:lineRule="auto"/>
        <w:ind w:right="29"/>
        <w:rPr>
          <w:rFonts w:ascii="Arial Narrow" w:eastAsia="Times New Roman" w:hAnsi="Arial Narrow" w:cs="Times New Roman"/>
          <w:lang w:val="en-GB"/>
        </w:rPr>
      </w:pPr>
    </w:p>
    <w:p w14:paraId="637F2FFA" w14:textId="77777777" w:rsidR="001E1EBE" w:rsidRPr="001E1EBE" w:rsidRDefault="001E1EBE" w:rsidP="001E1EBE">
      <w:pPr>
        <w:spacing w:line="240" w:lineRule="auto"/>
        <w:ind w:right="29"/>
        <w:rPr>
          <w:rFonts w:ascii="Arial Narrow" w:eastAsia="Times New Roman" w:hAnsi="Arial Narrow" w:cs="Times New Roman"/>
          <w:lang w:val="en-GB"/>
        </w:rPr>
      </w:pPr>
      <w:r w:rsidRPr="001E1EBE">
        <w:rPr>
          <w:rFonts w:ascii="Arial Narrow" w:eastAsia="Times New Roman" w:hAnsi="Arial Narrow" w:cs="Times New Roman"/>
          <w:lang w:val="en-GB"/>
        </w:rPr>
        <w:t>__________________________________________________________________________________</w:t>
      </w:r>
    </w:p>
    <w:p w14:paraId="2160666F" w14:textId="77777777" w:rsidR="001E1EBE" w:rsidRPr="001E1EBE" w:rsidRDefault="001E1EBE" w:rsidP="001E1EBE">
      <w:pPr>
        <w:spacing w:line="276" w:lineRule="auto"/>
        <w:ind w:right="65"/>
        <w:rPr>
          <w:rFonts w:ascii="Arial Narrow" w:eastAsia="Times New Roman" w:hAnsi="Arial Narrow" w:cs="Times New Roman"/>
          <w:iCs/>
          <w:lang w:val="en-GB"/>
        </w:rPr>
      </w:pPr>
    </w:p>
    <w:p w14:paraId="0A467749" w14:textId="77777777" w:rsidR="001E1EBE" w:rsidRPr="001E1EBE" w:rsidRDefault="001E1EBE" w:rsidP="001E1EBE">
      <w:pPr>
        <w:tabs>
          <w:tab w:val="left" w:pos="8910"/>
        </w:tabs>
        <w:spacing w:line="240" w:lineRule="auto"/>
        <w:ind w:right="65"/>
        <w:rPr>
          <w:rFonts w:ascii="Arial Narrow" w:eastAsia="Times New Roman" w:hAnsi="Arial Narrow" w:cs="Times New Roman"/>
          <w:lang w:val="en-GB"/>
        </w:rPr>
      </w:pPr>
      <w:r w:rsidRPr="001E1EBE">
        <w:rPr>
          <w:rFonts w:ascii="Arial Narrow" w:eastAsia="Times New Roman" w:hAnsi="Arial Narrow" w:cs="Times New Roman"/>
          <w:iCs/>
          <w:lang w:val="en-GB"/>
        </w:rPr>
        <w:t>Academic Session</w:t>
      </w:r>
      <w:r w:rsidRPr="001E1EBE">
        <w:rPr>
          <w:rFonts w:ascii="Arial Narrow" w:eastAsia="Times New Roman" w:hAnsi="Arial Narrow" w:cs="Times New Roman"/>
          <w:lang w:val="en-GB"/>
        </w:rPr>
        <w:t>:  _________________________________________________________________</w:t>
      </w:r>
    </w:p>
    <w:p w14:paraId="4C5ADF85" w14:textId="77777777" w:rsidR="001E1EBE" w:rsidRPr="001E1EBE" w:rsidRDefault="001E1EBE" w:rsidP="001E1EBE">
      <w:pPr>
        <w:tabs>
          <w:tab w:val="left" w:pos="8910"/>
        </w:tabs>
        <w:spacing w:line="240" w:lineRule="auto"/>
        <w:ind w:right="65"/>
        <w:rPr>
          <w:rFonts w:ascii="Arial Narrow" w:eastAsia="Times New Roman" w:hAnsi="Arial Narrow" w:cs="Times New Roman"/>
          <w:lang w:val="en-GB"/>
        </w:rPr>
      </w:pPr>
    </w:p>
    <w:p w14:paraId="553DCD67" w14:textId="77777777" w:rsidR="001E1EBE" w:rsidRPr="001E1EBE" w:rsidRDefault="001E1EBE" w:rsidP="001E1EBE">
      <w:pPr>
        <w:spacing w:line="276" w:lineRule="auto"/>
        <w:ind w:right="65"/>
        <w:rPr>
          <w:rFonts w:ascii="Arial Narrow" w:eastAsia="Times New Roman" w:hAnsi="Arial Narrow" w:cs="Times New Roman"/>
          <w:iCs/>
          <w:lang w:val="en-GB"/>
        </w:rPr>
      </w:pPr>
      <w:r w:rsidRPr="001E1EBE">
        <w:rPr>
          <w:rFonts w:ascii="Arial Narrow" w:eastAsia="Times New Roman" w:hAnsi="Arial Narrow" w:cs="Times New Roman"/>
          <w:iCs/>
          <w:lang w:val="en-GB"/>
        </w:rPr>
        <w:t>I hereby declare that the work in this thesis:</w:t>
      </w:r>
    </w:p>
    <w:p w14:paraId="3EFDCB53" w14:textId="77777777" w:rsidR="001E1EBE" w:rsidRPr="001E1EBE" w:rsidRDefault="001E1EBE" w:rsidP="001E1EBE">
      <w:pPr>
        <w:spacing w:line="276" w:lineRule="auto"/>
        <w:ind w:right="65"/>
        <w:rPr>
          <w:rFonts w:ascii="Arial Narrow" w:eastAsia="Times New Roman" w:hAnsi="Arial Narrow" w:cs="Times New Roman"/>
          <w:iCs/>
          <w:lang w:val="en-GB"/>
        </w:rPr>
      </w:pPr>
    </w:p>
    <w:tbl>
      <w:tblPr>
        <w:tblW w:w="0" w:type="auto"/>
        <w:tblInd w:w="108" w:type="dxa"/>
        <w:tblLook w:val="04A0" w:firstRow="1" w:lastRow="0" w:firstColumn="1" w:lastColumn="0" w:noHBand="0" w:noVBand="1"/>
      </w:tblPr>
      <w:tblGrid>
        <w:gridCol w:w="1454"/>
        <w:gridCol w:w="1624"/>
        <w:gridCol w:w="5125"/>
      </w:tblGrid>
      <w:tr w:rsidR="001E1EBE" w:rsidRPr="001E1EBE" w14:paraId="61EE404D" w14:textId="77777777" w:rsidTr="00BF6B1C">
        <w:trPr>
          <w:trHeight w:val="720"/>
        </w:trPr>
        <w:tc>
          <w:tcPr>
            <w:tcW w:w="1620" w:type="dxa"/>
            <w:vAlign w:val="center"/>
          </w:tcPr>
          <w:p w14:paraId="296E0000" w14:textId="77777777" w:rsidR="001E1EBE" w:rsidRPr="001E1EBE" w:rsidRDefault="001E1EBE" w:rsidP="001E1EBE">
            <w:pPr>
              <w:spacing w:line="276" w:lineRule="auto"/>
              <w:ind w:right="65"/>
              <w:rPr>
                <w:rFonts w:ascii="Arial Narrow" w:eastAsia="Times New Roman" w:hAnsi="Arial Narrow" w:cs="Times New Roman"/>
                <w:iCs/>
                <w:lang w:val="en-GB"/>
              </w:rPr>
            </w:pPr>
            <w:r w:rsidRPr="001E1EBE">
              <w:rPr>
                <w:rFonts w:ascii="Arial Narrow" w:eastAsia="Times New Roman" w:hAnsi="Arial Narrow" w:cs="Times New Roman"/>
                <w:iCs/>
                <w:noProof/>
                <w:lang w:val="en-US"/>
              </w:rPr>
              <mc:AlternateContent>
                <mc:Choice Requires="wps">
                  <w:drawing>
                    <wp:anchor distT="0" distB="0" distL="114300" distR="114300" simplePos="0" relativeHeight="251675648" behindDoc="0" locked="0" layoutInCell="1" allowOverlap="1" wp14:anchorId="21F171E6" wp14:editId="46AB4A50">
                      <wp:simplePos x="0" y="0"/>
                      <wp:positionH relativeFrom="column">
                        <wp:posOffset>193040</wp:posOffset>
                      </wp:positionH>
                      <wp:positionV relativeFrom="paragraph">
                        <wp:posOffset>77470</wp:posOffset>
                      </wp:positionV>
                      <wp:extent cx="578485" cy="302260"/>
                      <wp:effectExtent l="13970" t="9525" r="7620" b="12065"/>
                      <wp:wrapNone/>
                      <wp:docPr id="1446973659"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8485" cy="3022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05CF8AC1" id="Rectangle 17" o:spid="_x0000_s1026" style="position:absolute;margin-left:15.2pt;margin-top:6.1pt;width:45.55pt;height:23.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"/>
                  </w:pict>
                </mc:Fallback>
              </mc:AlternateContent>
            </w:r>
          </w:p>
        </w:tc>
        <w:tc>
          <w:tcPr>
            <w:tcW w:w="1624" w:type="dxa"/>
            <w:vAlign w:val="center"/>
          </w:tcPr>
          <w:p w14:paraId="7C02D976" w14:textId="77777777" w:rsidR="001E1EBE" w:rsidRPr="001E1EBE" w:rsidRDefault="001E1EBE" w:rsidP="001E1EBE">
            <w:pPr>
              <w:spacing w:line="276" w:lineRule="auto"/>
              <w:ind w:right="65"/>
              <w:rPr>
                <w:rFonts w:ascii="Arial Narrow" w:eastAsia="Times New Roman" w:hAnsi="Arial Narrow" w:cs="Times New Roman"/>
                <w:b/>
                <w:iCs/>
                <w:lang w:val="en-GB"/>
              </w:rPr>
            </w:pPr>
            <w:r w:rsidRPr="001E1EBE">
              <w:rPr>
                <w:rFonts w:ascii="Arial Narrow" w:eastAsia="Times New Roman" w:hAnsi="Arial Narrow" w:cs="Times New Roman"/>
                <w:b/>
                <w:iCs/>
                <w:lang w:val="en-GB"/>
              </w:rPr>
              <w:t>CONFIDENTIAL</w:t>
            </w:r>
          </w:p>
        </w:tc>
        <w:tc>
          <w:tcPr>
            <w:tcW w:w="5670" w:type="dxa"/>
            <w:vAlign w:val="center"/>
          </w:tcPr>
          <w:p w14:paraId="145D7F6D" w14:textId="13A9BFAF" w:rsidR="001E1EBE" w:rsidRPr="001E1EBE" w:rsidRDefault="001E1EBE" w:rsidP="001E1EBE">
            <w:pPr>
              <w:spacing w:line="276" w:lineRule="auto"/>
              <w:ind w:right="65"/>
              <w:jc w:val="both"/>
              <w:rPr>
                <w:rFonts w:ascii="Arial Narrow" w:eastAsia="Times New Roman" w:hAnsi="Arial Narrow" w:cs="Times New Roman"/>
                <w:iCs/>
                <w:lang w:val="en-GB"/>
              </w:rPr>
            </w:pPr>
            <w:r w:rsidRPr="001E1EBE">
              <w:rPr>
                <w:rFonts w:ascii="Arial Narrow" w:eastAsia="Times New Roman" w:hAnsi="Arial Narrow" w:cs="Times New Roman"/>
                <w:iCs/>
                <w:lang w:val="en-GB"/>
              </w:rPr>
              <w:t>contains confidential information.</w:t>
            </w:r>
          </w:p>
        </w:tc>
      </w:tr>
      <w:tr w:rsidR="001E1EBE" w:rsidRPr="001E1EBE" w14:paraId="390514D7" w14:textId="77777777" w:rsidTr="00BF6B1C">
        <w:trPr>
          <w:trHeight w:val="720"/>
        </w:trPr>
        <w:tc>
          <w:tcPr>
            <w:tcW w:w="1620" w:type="dxa"/>
            <w:vAlign w:val="center"/>
          </w:tcPr>
          <w:p w14:paraId="0C25C3A9" w14:textId="77777777" w:rsidR="001E1EBE" w:rsidRPr="001E1EBE" w:rsidRDefault="001E1EBE" w:rsidP="001E1EBE">
            <w:pPr>
              <w:spacing w:line="276" w:lineRule="auto"/>
              <w:ind w:right="65"/>
              <w:rPr>
                <w:rFonts w:ascii="Arial Narrow" w:eastAsia="Times New Roman" w:hAnsi="Arial Narrow" w:cs="Times New Roman"/>
                <w:iCs/>
                <w:lang w:val="en-GB"/>
              </w:rPr>
            </w:pPr>
            <w:r w:rsidRPr="001E1EBE">
              <w:rPr>
                <w:rFonts w:ascii="Arial Narrow" w:eastAsia="Times New Roman" w:hAnsi="Arial Narrow" w:cs="Times New Roman"/>
                <w:iCs/>
                <w:noProof/>
                <w:lang w:val="en-US"/>
              </w:rPr>
              <mc:AlternateContent>
                <mc:Choice Requires="wps">
                  <w:drawing>
                    <wp:anchor distT="0" distB="0" distL="114300" distR="114300" simplePos="0" relativeHeight="251674624" behindDoc="0" locked="0" layoutInCell="1" allowOverlap="1" wp14:anchorId="344EBD06" wp14:editId="4BB6607A">
                      <wp:simplePos x="0" y="0"/>
                      <wp:positionH relativeFrom="column">
                        <wp:posOffset>196215</wp:posOffset>
                      </wp:positionH>
                      <wp:positionV relativeFrom="paragraph">
                        <wp:posOffset>74930</wp:posOffset>
                      </wp:positionV>
                      <wp:extent cx="578485" cy="302260"/>
                      <wp:effectExtent l="7620" t="6985" r="13970" b="5080"/>
                      <wp:wrapNone/>
                      <wp:docPr id="624421937"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8485" cy="3022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508A52CE" id="Rectangle 16" o:spid="_x0000_s1026" style="position:absolute;margin-left:15.45pt;margin-top:5.9pt;width:45.55pt;height:23.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"/>
                  </w:pict>
                </mc:Fallback>
              </mc:AlternateContent>
            </w:r>
          </w:p>
        </w:tc>
        <w:tc>
          <w:tcPr>
            <w:tcW w:w="1624" w:type="dxa"/>
            <w:vAlign w:val="center"/>
          </w:tcPr>
          <w:p w14:paraId="1FCFDD46" w14:textId="77777777" w:rsidR="001E1EBE" w:rsidRPr="001E1EBE" w:rsidRDefault="001E1EBE" w:rsidP="001E1EBE">
            <w:pPr>
              <w:spacing w:line="276" w:lineRule="auto"/>
              <w:ind w:right="65"/>
              <w:rPr>
                <w:rFonts w:ascii="Arial Narrow" w:eastAsia="Times New Roman" w:hAnsi="Arial Narrow" w:cs="Times New Roman"/>
                <w:b/>
                <w:iCs/>
                <w:lang w:val="en-GB"/>
              </w:rPr>
            </w:pPr>
            <w:r w:rsidRPr="001E1EBE">
              <w:rPr>
                <w:rFonts w:ascii="Arial Narrow" w:eastAsia="Times New Roman" w:hAnsi="Arial Narrow" w:cs="Times New Roman"/>
                <w:b/>
                <w:iCs/>
                <w:lang w:val="en-GB"/>
              </w:rPr>
              <w:t>RESTRICTED</w:t>
            </w:r>
          </w:p>
        </w:tc>
        <w:tc>
          <w:tcPr>
            <w:tcW w:w="5670" w:type="dxa"/>
            <w:vAlign w:val="center"/>
          </w:tcPr>
          <w:p w14:paraId="046886B9" w14:textId="77777777" w:rsidR="001E1EBE" w:rsidRPr="001E1EBE" w:rsidRDefault="001E1EBE" w:rsidP="001E1EBE">
            <w:pPr>
              <w:spacing w:line="276" w:lineRule="auto"/>
              <w:ind w:right="65"/>
              <w:jc w:val="both"/>
              <w:rPr>
                <w:rFonts w:ascii="Arial Narrow" w:eastAsia="Times New Roman" w:hAnsi="Arial Narrow" w:cs="Times New Roman"/>
                <w:iCs/>
                <w:lang w:val="en-GB"/>
              </w:rPr>
            </w:pPr>
            <w:r w:rsidRPr="001E1EBE">
              <w:rPr>
                <w:rFonts w:ascii="Arial Narrow" w:eastAsia="Times New Roman" w:hAnsi="Arial Narrow" w:cs="Times New Roman"/>
                <w:iCs/>
                <w:lang w:val="en-GB"/>
              </w:rPr>
              <w:t>contains restricted information as specified by the organization where research was done.</w:t>
            </w:r>
          </w:p>
        </w:tc>
      </w:tr>
      <w:tr w:rsidR="001E1EBE" w:rsidRPr="001E1EBE" w14:paraId="4B99E1C9" w14:textId="77777777" w:rsidTr="00BF6B1C">
        <w:trPr>
          <w:trHeight w:val="720"/>
        </w:trPr>
        <w:tc>
          <w:tcPr>
            <w:tcW w:w="1620" w:type="dxa"/>
            <w:vAlign w:val="center"/>
          </w:tcPr>
          <w:p w14:paraId="12FD4756" w14:textId="77777777" w:rsidR="001E1EBE" w:rsidRPr="001E1EBE" w:rsidRDefault="001E1EBE" w:rsidP="001E1EBE">
            <w:pPr>
              <w:spacing w:line="276" w:lineRule="auto"/>
              <w:ind w:right="65"/>
              <w:rPr>
                <w:rFonts w:ascii="Arial Narrow" w:eastAsia="Times New Roman" w:hAnsi="Arial Narrow" w:cs="Times New Roman"/>
                <w:iCs/>
                <w:lang w:val="en-GB"/>
              </w:rPr>
            </w:pPr>
            <w:r w:rsidRPr="001E1EBE">
              <w:rPr>
                <w:rFonts w:ascii="Arial Narrow" w:eastAsia="Times New Roman" w:hAnsi="Arial Narrow" w:cs="Times New Roman"/>
                <w:iCs/>
                <w:noProof/>
                <w:lang w:val="en-US"/>
              </w:rPr>
              <mc:AlternateContent>
                <mc:Choice Requires="wps">
                  <w:drawing>
                    <wp:anchor distT="0" distB="0" distL="114300" distR="114300" simplePos="0" relativeHeight="251673600" behindDoc="0" locked="0" layoutInCell="1" allowOverlap="1" wp14:anchorId="2EA0053C" wp14:editId="4BF58B43">
                      <wp:simplePos x="0" y="0"/>
                      <wp:positionH relativeFrom="column">
                        <wp:posOffset>196215</wp:posOffset>
                      </wp:positionH>
                      <wp:positionV relativeFrom="paragraph">
                        <wp:posOffset>66675</wp:posOffset>
                      </wp:positionV>
                      <wp:extent cx="578485" cy="302260"/>
                      <wp:effectExtent l="7620" t="8255" r="13970" b="13335"/>
                      <wp:wrapNone/>
                      <wp:docPr id="1230343703"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8485" cy="3022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578FBB20" id="Rectangle 15" o:spid="_x0000_s1026" style="position:absolute;margin-left:15.45pt;margin-top:5.25pt;width:45.55pt;height:23.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"/>
                  </w:pict>
                </mc:Fallback>
              </mc:AlternateContent>
            </w:r>
          </w:p>
        </w:tc>
        <w:tc>
          <w:tcPr>
            <w:tcW w:w="1624" w:type="dxa"/>
            <w:vAlign w:val="center"/>
          </w:tcPr>
          <w:p w14:paraId="19A66FCF" w14:textId="77777777" w:rsidR="001E1EBE" w:rsidRPr="001E1EBE" w:rsidRDefault="001E1EBE" w:rsidP="001E1EBE">
            <w:pPr>
              <w:spacing w:line="276" w:lineRule="auto"/>
              <w:ind w:right="65"/>
              <w:rPr>
                <w:rFonts w:ascii="Arial Narrow" w:eastAsia="Times New Roman" w:hAnsi="Arial Narrow" w:cs="Times New Roman"/>
                <w:b/>
                <w:iCs/>
                <w:lang w:val="en-GB"/>
              </w:rPr>
            </w:pPr>
            <w:r w:rsidRPr="001E1EBE">
              <w:rPr>
                <w:rFonts w:ascii="Arial Narrow" w:eastAsia="Times New Roman" w:hAnsi="Arial Narrow" w:cs="Times New Roman"/>
                <w:b/>
                <w:iCs/>
                <w:lang w:val="en-GB"/>
              </w:rPr>
              <w:t>OPEN ACCESS</w:t>
            </w:r>
          </w:p>
        </w:tc>
        <w:tc>
          <w:tcPr>
            <w:tcW w:w="5670" w:type="dxa"/>
            <w:vAlign w:val="center"/>
          </w:tcPr>
          <w:p w14:paraId="211C0934" w14:textId="77777777" w:rsidR="001E1EBE" w:rsidRPr="001E1EBE" w:rsidRDefault="001E1EBE" w:rsidP="001E1EBE">
            <w:pPr>
              <w:spacing w:line="276" w:lineRule="auto"/>
              <w:ind w:right="65"/>
              <w:jc w:val="both"/>
              <w:rPr>
                <w:rFonts w:ascii="Arial Narrow" w:eastAsia="Times New Roman" w:hAnsi="Arial Narrow" w:cs="Times New Roman"/>
                <w:iCs/>
                <w:lang w:val="en-GB"/>
              </w:rPr>
            </w:pPr>
            <w:r w:rsidRPr="001E1EBE">
              <w:rPr>
                <w:rFonts w:ascii="Arial Narrow" w:eastAsia="Times New Roman" w:hAnsi="Arial Narrow" w:cs="Times New Roman"/>
                <w:iCs/>
                <w:lang w:val="en-GB"/>
              </w:rPr>
              <w:t xml:space="preserve"> can be published as online open access (full text).</w:t>
            </w:r>
          </w:p>
        </w:tc>
      </w:tr>
    </w:tbl>
    <w:p w14:paraId="6977CA50" w14:textId="77777777" w:rsidR="001E1EBE" w:rsidRPr="001E1EBE" w:rsidRDefault="001E1EBE" w:rsidP="001E1EBE">
      <w:pPr>
        <w:spacing w:line="276" w:lineRule="auto"/>
        <w:ind w:right="65"/>
        <w:rPr>
          <w:rFonts w:ascii="Arial Narrow" w:eastAsia="Times New Roman" w:hAnsi="Arial Narrow" w:cs="Times New Roman"/>
          <w:iCs/>
          <w:lang w:val="en-GB"/>
        </w:rPr>
      </w:pPr>
    </w:p>
    <w:p w14:paraId="3399474A" w14:textId="35F5FEE6" w:rsidR="001E1EBE" w:rsidRPr="001E1EBE" w:rsidRDefault="001E1EBE" w:rsidP="001E1EBE">
      <w:pPr>
        <w:ind w:right="65"/>
        <w:rPr>
          <w:rFonts w:ascii="Arial Narrow" w:eastAsia="Times New Roman" w:hAnsi="Arial Narrow" w:cs="Times New Roman"/>
          <w:iCs/>
          <w:lang w:val="en-GB"/>
        </w:rPr>
      </w:pPr>
      <w:r w:rsidRPr="001E1EBE">
        <w:rPr>
          <w:rFonts w:ascii="Arial Narrow" w:eastAsia="Times New Roman" w:hAnsi="Arial Narrow" w:cs="Times New Roman"/>
          <w:iCs/>
          <w:lang w:val="en-GB"/>
        </w:rPr>
        <w:t xml:space="preserve">I acknowledge that </w:t>
      </w:r>
      <w:proofErr w:type="spellStart"/>
      <w:r w:rsidR="00B37343">
        <w:rPr>
          <w:rFonts w:ascii="Arial Narrow" w:eastAsia="Times New Roman" w:hAnsi="Arial Narrow" w:cs="Times New Roman"/>
          <w:iCs/>
          <w:lang w:val="en-GB"/>
        </w:rPr>
        <w:t>Wasit</w:t>
      </w:r>
      <w:proofErr w:type="spellEnd"/>
      <w:r w:rsidR="00B37343">
        <w:rPr>
          <w:rFonts w:ascii="Arial Narrow" w:eastAsia="Times New Roman" w:hAnsi="Arial Narrow" w:cs="Times New Roman"/>
          <w:iCs/>
          <w:lang w:val="en-GB"/>
        </w:rPr>
        <w:t xml:space="preserve"> University</w:t>
      </w:r>
      <w:r w:rsidRPr="001E1EBE">
        <w:rPr>
          <w:rFonts w:ascii="Arial Narrow" w:eastAsia="Times New Roman" w:hAnsi="Arial Narrow" w:cs="Times New Roman"/>
          <w:iCs/>
          <w:lang w:val="en-GB"/>
        </w:rPr>
        <w:t xml:space="preserve"> reserves the rights as follows:</w:t>
      </w:r>
    </w:p>
    <w:p w14:paraId="1A50AEC3" w14:textId="31B3B7AF" w:rsidR="001E1EBE" w:rsidRPr="001E1EBE" w:rsidRDefault="001E1EBE" w:rsidP="001E1EBE">
      <w:pPr>
        <w:numPr>
          <w:ilvl w:val="0"/>
          <w:numId w:val="8"/>
        </w:numPr>
        <w:spacing w:line="240" w:lineRule="auto"/>
        <w:ind w:right="65"/>
        <w:jc w:val="both"/>
        <w:rPr>
          <w:rFonts w:ascii="Arial Narrow" w:eastAsia="Times New Roman" w:hAnsi="Arial Narrow" w:cs="Times New Roman"/>
          <w:iCs/>
          <w:lang w:val="en-GB"/>
        </w:rPr>
      </w:pPr>
      <w:r w:rsidRPr="001E1EBE">
        <w:rPr>
          <w:rFonts w:ascii="Arial Narrow" w:eastAsia="Times New Roman" w:hAnsi="Arial Narrow" w:cs="Times New Roman"/>
          <w:iCs/>
          <w:lang w:val="en-GB"/>
        </w:rPr>
        <w:t xml:space="preserve">The thesis is the property of </w:t>
      </w:r>
      <w:proofErr w:type="spellStart"/>
      <w:r w:rsidR="008E2C94">
        <w:rPr>
          <w:rFonts w:ascii="Arial Narrow" w:eastAsia="Times New Roman" w:hAnsi="Arial Narrow" w:cs="Times New Roman"/>
          <w:iCs/>
          <w:lang w:val="en-GB"/>
        </w:rPr>
        <w:t>Wasit</w:t>
      </w:r>
      <w:proofErr w:type="spellEnd"/>
      <w:r w:rsidR="008E2C94">
        <w:rPr>
          <w:rFonts w:ascii="Arial Narrow" w:eastAsia="Times New Roman" w:hAnsi="Arial Narrow" w:cs="Times New Roman"/>
          <w:iCs/>
          <w:lang w:val="en-GB"/>
        </w:rPr>
        <w:t xml:space="preserve"> University</w:t>
      </w:r>
      <w:r w:rsidRPr="001E1EBE">
        <w:rPr>
          <w:rFonts w:ascii="Arial Narrow" w:eastAsia="Times New Roman" w:hAnsi="Arial Narrow" w:cs="Times New Roman"/>
          <w:iCs/>
          <w:lang w:val="en-GB"/>
        </w:rPr>
        <w:t>.</w:t>
      </w:r>
    </w:p>
    <w:p w14:paraId="244D3041" w14:textId="7FFAA556" w:rsidR="001E1EBE" w:rsidRPr="001E1EBE" w:rsidRDefault="001E1EBE" w:rsidP="001E1EBE">
      <w:pPr>
        <w:numPr>
          <w:ilvl w:val="0"/>
          <w:numId w:val="8"/>
        </w:numPr>
        <w:spacing w:line="240" w:lineRule="auto"/>
        <w:ind w:right="65"/>
        <w:jc w:val="both"/>
        <w:rPr>
          <w:rFonts w:ascii="Arial Narrow" w:eastAsia="Times New Roman" w:hAnsi="Arial Narrow" w:cs="Times New Roman"/>
          <w:iCs/>
          <w:lang w:val="en-GB"/>
        </w:rPr>
      </w:pPr>
      <w:r w:rsidRPr="001E1EBE">
        <w:rPr>
          <w:rFonts w:ascii="Arial Narrow" w:eastAsia="Times New Roman" w:hAnsi="Arial Narrow" w:cs="Times New Roman"/>
          <w:iCs/>
          <w:lang w:val="en-GB"/>
        </w:rPr>
        <w:t xml:space="preserve">The Library of </w:t>
      </w:r>
      <w:proofErr w:type="spellStart"/>
      <w:r w:rsidR="008E2C94">
        <w:rPr>
          <w:rFonts w:ascii="Arial Narrow" w:eastAsia="Times New Roman" w:hAnsi="Arial Narrow" w:cs="Times New Roman"/>
          <w:iCs/>
          <w:lang w:val="en-GB"/>
        </w:rPr>
        <w:t>Wasit</w:t>
      </w:r>
      <w:proofErr w:type="spellEnd"/>
      <w:r w:rsidR="008E2C94">
        <w:rPr>
          <w:rFonts w:ascii="Arial Narrow" w:eastAsia="Times New Roman" w:hAnsi="Arial Narrow" w:cs="Times New Roman"/>
          <w:iCs/>
          <w:lang w:val="en-GB"/>
        </w:rPr>
        <w:t xml:space="preserve"> University</w:t>
      </w:r>
      <w:r w:rsidRPr="001E1EBE">
        <w:rPr>
          <w:rFonts w:ascii="Arial Narrow" w:eastAsia="Times New Roman" w:hAnsi="Arial Narrow" w:cs="Times New Roman"/>
          <w:iCs/>
          <w:lang w:val="en-GB"/>
        </w:rPr>
        <w:t xml:space="preserve"> has the right to make copies of the thesis for the purpose of research or teaching and learning only.</w:t>
      </w:r>
    </w:p>
    <w:p w14:paraId="4040F70B" w14:textId="77777777" w:rsidR="001E1EBE" w:rsidRPr="001E1EBE" w:rsidRDefault="001E1EBE" w:rsidP="001E1EBE">
      <w:pPr>
        <w:numPr>
          <w:ilvl w:val="0"/>
          <w:numId w:val="8"/>
        </w:numPr>
        <w:spacing w:line="240" w:lineRule="auto"/>
        <w:ind w:right="65"/>
        <w:jc w:val="both"/>
        <w:rPr>
          <w:rFonts w:ascii="Arial Narrow" w:eastAsia="Times New Roman" w:hAnsi="Arial Narrow" w:cs="Times New Roman"/>
          <w:iCs/>
          <w:lang w:val="en-GB"/>
        </w:rPr>
      </w:pPr>
      <w:r w:rsidRPr="001E1EBE">
        <w:rPr>
          <w:rFonts w:ascii="Arial Narrow" w:eastAsia="Times New Roman" w:hAnsi="Arial Narrow" w:cs="Times New Roman"/>
          <w:iCs/>
          <w:lang w:val="en-GB"/>
        </w:rPr>
        <w:t xml:space="preserve">The </w:t>
      </w:r>
      <w:proofErr w:type="gramStart"/>
      <w:r w:rsidRPr="001E1EBE">
        <w:rPr>
          <w:rFonts w:ascii="Arial Narrow" w:eastAsia="Times New Roman" w:hAnsi="Arial Narrow" w:cs="Times New Roman"/>
          <w:iCs/>
          <w:lang w:val="en-GB"/>
        </w:rPr>
        <w:t>Library</w:t>
      </w:r>
      <w:proofErr w:type="gramEnd"/>
      <w:r w:rsidRPr="001E1EBE">
        <w:rPr>
          <w:rFonts w:ascii="Arial Narrow" w:eastAsia="Times New Roman" w:hAnsi="Arial Narrow" w:cs="Times New Roman"/>
          <w:iCs/>
          <w:lang w:val="en-GB"/>
        </w:rPr>
        <w:t xml:space="preserve"> has the right to make copies of the thesis for academic exchange.</w:t>
      </w:r>
    </w:p>
    <w:p w14:paraId="17523B23" w14:textId="77777777" w:rsidR="001E1EBE" w:rsidRPr="001E1EBE" w:rsidRDefault="001E1EBE" w:rsidP="001E1EBE">
      <w:pPr>
        <w:spacing w:line="240" w:lineRule="auto"/>
        <w:ind w:right="605"/>
        <w:rPr>
          <w:rFonts w:eastAsia="Times New Roman" w:cs="Times New Roman"/>
          <w:lang w:val="en-GB"/>
        </w:rPr>
      </w:pPr>
    </w:p>
    <w:p w14:paraId="48B374E6" w14:textId="77777777" w:rsidR="001E1EBE" w:rsidRPr="001E1EBE" w:rsidRDefault="001E1EBE" w:rsidP="001E1EBE">
      <w:pPr>
        <w:spacing w:line="240" w:lineRule="auto"/>
        <w:ind w:right="605"/>
        <w:rPr>
          <w:rFonts w:ascii="Arial Narrow" w:eastAsia="Times New Roman" w:hAnsi="Arial Narrow" w:cs="Times New Roman"/>
          <w:lang w:val="en-GB"/>
        </w:rPr>
      </w:pPr>
    </w:p>
    <w:p w14:paraId="27986476" w14:textId="77777777" w:rsidR="001E1EBE" w:rsidRPr="001E1EBE" w:rsidRDefault="001E1EBE" w:rsidP="001E1EBE">
      <w:pPr>
        <w:spacing w:line="240" w:lineRule="auto"/>
        <w:ind w:right="605"/>
        <w:rPr>
          <w:rFonts w:ascii="Arial Narrow" w:eastAsia="Times New Roman" w:hAnsi="Arial Narrow" w:cs="Times New Roman"/>
          <w:lang w:val="en-GB"/>
        </w:rPr>
      </w:pPr>
    </w:p>
    <w:p w14:paraId="1C52D298" w14:textId="77777777" w:rsidR="001E1EBE" w:rsidRPr="001E1EBE" w:rsidRDefault="001E1EBE" w:rsidP="001E1EBE">
      <w:pPr>
        <w:spacing w:line="240" w:lineRule="auto"/>
        <w:ind w:right="605"/>
        <w:rPr>
          <w:rFonts w:ascii="Arial Narrow" w:eastAsia="Times New Roman" w:hAnsi="Arial Narrow" w:cs="Times New Roman"/>
          <w:lang w:val="en-GB"/>
        </w:rPr>
      </w:pPr>
    </w:p>
    <w:tbl>
      <w:tblPr>
        <w:tblW w:w="0" w:type="auto"/>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41"/>
        <w:gridCol w:w="914"/>
        <w:gridCol w:w="624"/>
        <w:gridCol w:w="2954"/>
      </w:tblGrid>
      <w:tr w:rsidR="001E1EBE" w:rsidRPr="001E1EBE" w14:paraId="3A3FEC34" w14:textId="77777777" w:rsidTr="00BF6B1C">
        <w:trPr>
          <w:trHeight w:val="77"/>
        </w:trPr>
        <w:tc>
          <w:tcPr>
            <w:tcW w:w="3870" w:type="dxa"/>
            <w:tcBorders>
              <w:top w:val="dashSmallGap" w:sz="4" w:space="0" w:color="auto"/>
              <w:left w:val="nil"/>
              <w:bottom w:val="nil"/>
              <w:right w:val="nil"/>
            </w:tcBorders>
          </w:tcPr>
          <w:p w14:paraId="3065CEE3" w14:textId="77777777" w:rsidR="001E1EBE" w:rsidRPr="001E1EBE" w:rsidRDefault="001E1EBE" w:rsidP="001E1EBE">
            <w:pPr>
              <w:spacing w:line="240" w:lineRule="auto"/>
              <w:ind w:right="605"/>
              <w:jc w:val="center"/>
              <w:rPr>
                <w:rFonts w:ascii="Arial Narrow" w:eastAsia="Times New Roman" w:hAnsi="Arial Narrow" w:cs="Times New Roman"/>
                <w:b/>
                <w:lang w:val="en-GB"/>
              </w:rPr>
            </w:pPr>
            <w:r w:rsidRPr="001E1EBE">
              <w:rPr>
                <w:rFonts w:ascii="Arial Narrow" w:eastAsia="Times New Roman" w:hAnsi="Arial Narrow" w:cs="Times New Roman"/>
                <w:b/>
                <w:lang w:val="en-GB"/>
              </w:rPr>
              <w:t>Signature of Student</w:t>
            </w:r>
          </w:p>
        </w:tc>
        <w:tc>
          <w:tcPr>
            <w:tcW w:w="1080" w:type="dxa"/>
            <w:tcBorders>
              <w:top w:val="nil"/>
              <w:left w:val="nil"/>
              <w:bottom w:val="nil"/>
              <w:right w:val="nil"/>
            </w:tcBorders>
          </w:tcPr>
          <w:p w14:paraId="4CBEA0BF" w14:textId="77777777" w:rsidR="001E1EBE" w:rsidRPr="001E1EBE" w:rsidRDefault="001E1EBE" w:rsidP="001E1EBE">
            <w:pPr>
              <w:spacing w:line="240" w:lineRule="auto"/>
              <w:ind w:left="-396" w:right="605"/>
              <w:rPr>
                <w:rFonts w:ascii="Arial Narrow" w:eastAsia="Times New Roman" w:hAnsi="Arial Narrow" w:cs="Times New Roman"/>
                <w:lang w:val="en-GB"/>
              </w:rPr>
            </w:pPr>
          </w:p>
        </w:tc>
        <w:tc>
          <w:tcPr>
            <w:tcW w:w="720" w:type="dxa"/>
            <w:tcBorders>
              <w:top w:val="nil"/>
              <w:left w:val="nil"/>
              <w:bottom w:val="nil"/>
              <w:right w:val="nil"/>
            </w:tcBorders>
          </w:tcPr>
          <w:p w14:paraId="4829A7C3" w14:textId="77777777" w:rsidR="001E1EBE" w:rsidRPr="001E1EBE" w:rsidRDefault="001E1EBE" w:rsidP="001E1EBE">
            <w:pPr>
              <w:spacing w:line="240" w:lineRule="auto"/>
              <w:ind w:right="605"/>
              <w:rPr>
                <w:rFonts w:ascii="Arial Narrow" w:eastAsia="Times New Roman" w:hAnsi="Arial Narrow" w:cs="Times New Roman"/>
                <w:lang w:val="en-GB"/>
              </w:rPr>
            </w:pPr>
          </w:p>
        </w:tc>
        <w:tc>
          <w:tcPr>
            <w:tcW w:w="3240" w:type="dxa"/>
            <w:tcBorders>
              <w:top w:val="dashSmallGap" w:sz="4" w:space="0" w:color="auto"/>
              <w:left w:val="nil"/>
              <w:bottom w:val="nil"/>
              <w:right w:val="nil"/>
            </w:tcBorders>
          </w:tcPr>
          <w:p w14:paraId="0115BEA8" w14:textId="77777777" w:rsidR="001E1EBE" w:rsidRPr="001E1EBE" w:rsidRDefault="001E1EBE" w:rsidP="001E1EBE">
            <w:pPr>
              <w:spacing w:line="240" w:lineRule="auto"/>
              <w:ind w:right="605"/>
              <w:jc w:val="center"/>
              <w:rPr>
                <w:rFonts w:ascii="Arial Narrow" w:eastAsia="Times New Roman" w:hAnsi="Arial Narrow" w:cs="Times New Roman"/>
                <w:b/>
                <w:lang w:val="en-GB"/>
              </w:rPr>
            </w:pPr>
            <w:r w:rsidRPr="001E1EBE">
              <w:rPr>
                <w:rFonts w:ascii="Arial Narrow" w:eastAsia="Times New Roman" w:hAnsi="Arial Narrow" w:cs="Times New Roman"/>
                <w:b/>
                <w:lang w:val="en-GB"/>
              </w:rPr>
              <w:t>Signature of Supervisor</w:t>
            </w:r>
          </w:p>
        </w:tc>
      </w:tr>
    </w:tbl>
    <w:p w14:paraId="41555112" w14:textId="77777777" w:rsidR="001E1EBE" w:rsidRPr="001E1EBE" w:rsidRDefault="001E1EBE" w:rsidP="001E1EBE">
      <w:pPr>
        <w:spacing w:line="240" w:lineRule="auto"/>
        <w:ind w:right="605"/>
        <w:rPr>
          <w:rFonts w:eastAsia="Times New Roman" w:cs="Times New Roman"/>
          <w:lang w:val="en-GB"/>
        </w:rPr>
      </w:pPr>
    </w:p>
    <w:p w14:paraId="0113FE1A" w14:textId="77777777" w:rsidR="001E1EBE" w:rsidRPr="001E1EBE" w:rsidRDefault="001E1EBE" w:rsidP="001E1EBE">
      <w:pPr>
        <w:tabs>
          <w:tab w:val="left" w:pos="6390"/>
        </w:tabs>
        <w:spacing w:line="240" w:lineRule="auto"/>
        <w:ind w:right="605"/>
        <w:rPr>
          <w:rFonts w:eastAsia="Times New Roman" w:cs="Times New Roman"/>
          <w:lang w:val="en-GB"/>
        </w:rPr>
      </w:pPr>
    </w:p>
    <w:p w14:paraId="7707E7C2" w14:textId="77777777" w:rsidR="001E1EBE" w:rsidRPr="001E1EBE" w:rsidRDefault="001E1EBE" w:rsidP="001E1EBE">
      <w:pPr>
        <w:spacing w:line="240" w:lineRule="auto"/>
        <w:ind w:right="605"/>
        <w:rPr>
          <w:rFonts w:eastAsia="Times New Roman" w:cs="Times New Roman"/>
          <w:lang w:val="en-GB"/>
        </w:rPr>
      </w:pPr>
    </w:p>
    <w:tbl>
      <w:tblPr>
        <w:tblW w:w="0" w:type="auto"/>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91"/>
        <w:gridCol w:w="907"/>
        <w:gridCol w:w="620"/>
        <w:gridCol w:w="3015"/>
      </w:tblGrid>
      <w:tr w:rsidR="001E1EBE" w:rsidRPr="001E1EBE" w14:paraId="22CDBBAD" w14:textId="77777777" w:rsidTr="00BF6B1C">
        <w:trPr>
          <w:trHeight w:val="77"/>
        </w:trPr>
        <w:tc>
          <w:tcPr>
            <w:tcW w:w="3870" w:type="dxa"/>
            <w:tcBorders>
              <w:top w:val="dashSmallGap" w:sz="4" w:space="0" w:color="auto"/>
              <w:left w:val="nil"/>
              <w:bottom w:val="nil"/>
              <w:right w:val="nil"/>
            </w:tcBorders>
          </w:tcPr>
          <w:p w14:paraId="05530627" w14:textId="77777777" w:rsidR="001E1EBE" w:rsidRPr="001E1EBE" w:rsidRDefault="001E1EBE" w:rsidP="001E1EBE">
            <w:pPr>
              <w:spacing w:line="240" w:lineRule="auto"/>
              <w:ind w:right="605"/>
              <w:jc w:val="center"/>
              <w:rPr>
                <w:rFonts w:ascii="Arial Narrow" w:eastAsia="Times New Roman" w:hAnsi="Arial Narrow" w:cs="Times New Roman"/>
                <w:b/>
                <w:lang w:val="en-GB"/>
              </w:rPr>
            </w:pPr>
            <w:r w:rsidRPr="001E1EBE">
              <w:rPr>
                <w:rFonts w:ascii="Arial Narrow" w:eastAsia="Times New Roman" w:hAnsi="Arial Narrow" w:cs="Times New Roman"/>
                <w:b/>
                <w:lang w:val="en-GB"/>
              </w:rPr>
              <w:t>Student Name</w:t>
            </w:r>
          </w:p>
        </w:tc>
        <w:tc>
          <w:tcPr>
            <w:tcW w:w="1080" w:type="dxa"/>
            <w:tcBorders>
              <w:top w:val="nil"/>
              <w:left w:val="nil"/>
              <w:bottom w:val="nil"/>
              <w:right w:val="nil"/>
            </w:tcBorders>
          </w:tcPr>
          <w:p w14:paraId="5D1FAACE" w14:textId="77777777" w:rsidR="001E1EBE" w:rsidRPr="001E1EBE" w:rsidRDefault="001E1EBE" w:rsidP="001E1EBE">
            <w:pPr>
              <w:spacing w:line="240" w:lineRule="auto"/>
              <w:ind w:left="-396" w:right="605"/>
              <w:rPr>
                <w:rFonts w:ascii="Arial Narrow" w:eastAsia="Times New Roman" w:hAnsi="Arial Narrow" w:cs="Times New Roman"/>
                <w:lang w:val="en-GB"/>
              </w:rPr>
            </w:pPr>
          </w:p>
        </w:tc>
        <w:tc>
          <w:tcPr>
            <w:tcW w:w="720" w:type="dxa"/>
            <w:tcBorders>
              <w:top w:val="nil"/>
              <w:left w:val="nil"/>
              <w:bottom w:val="nil"/>
              <w:right w:val="nil"/>
            </w:tcBorders>
          </w:tcPr>
          <w:p w14:paraId="22E89A39" w14:textId="77777777" w:rsidR="001E1EBE" w:rsidRPr="001E1EBE" w:rsidRDefault="001E1EBE" w:rsidP="001E1EBE">
            <w:pPr>
              <w:spacing w:line="240" w:lineRule="auto"/>
              <w:ind w:right="605"/>
              <w:rPr>
                <w:rFonts w:ascii="Arial Narrow" w:eastAsia="Times New Roman" w:hAnsi="Arial Narrow" w:cs="Times New Roman"/>
                <w:lang w:val="en-GB"/>
              </w:rPr>
            </w:pPr>
          </w:p>
        </w:tc>
        <w:tc>
          <w:tcPr>
            <w:tcW w:w="3330" w:type="dxa"/>
            <w:tcBorders>
              <w:top w:val="dashSmallGap" w:sz="4" w:space="0" w:color="auto"/>
              <w:left w:val="nil"/>
              <w:bottom w:val="nil"/>
              <w:right w:val="nil"/>
            </w:tcBorders>
          </w:tcPr>
          <w:p w14:paraId="50713A13" w14:textId="77777777" w:rsidR="001E1EBE" w:rsidRPr="001E1EBE" w:rsidRDefault="001E1EBE" w:rsidP="001E1EBE">
            <w:pPr>
              <w:spacing w:line="240" w:lineRule="auto"/>
              <w:ind w:right="605"/>
              <w:jc w:val="center"/>
              <w:rPr>
                <w:rFonts w:ascii="Arial Narrow" w:eastAsia="Times New Roman" w:hAnsi="Arial Narrow" w:cs="Times New Roman"/>
                <w:b/>
                <w:lang w:val="en-GB"/>
              </w:rPr>
            </w:pPr>
            <w:r w:rsidRPr="001E1EBE">
              <w:rPr>
                <w:rFonts w:ascii="Arial Narrow" w:eastAsia="Times New Roman" w:hAnsi="Arial Narrow" w:cs="Times New Roman"/>
                <w:b/>
                <w:lang w:val="en-GB"/>
              </w:rPr>
              <w:t>Supervisor Name</w:t>
            </w:r>
          </w:p>
        </w:tc>
      </w:tr>
    </w:tbl>
    <w:p w14:paraId="49A5AE58" w14:textId="77777777" w:rsidR="001E1EBE" w:rsidRPr="001E1EBE" w:rsidRDefault="001E1EBE" w:rsidP="001E1EBE">
      <w:pPr>
        <w:spacing w:line="240" w:lineRule="auto"/>
        <w:ind w:right="605"/>
        <w:rPr>
          <w:rFonts w:eastAsia="Times New Roman" w:cs="Times New Roman"/>
          <w:lang w:val="en-GB"/>
        </w:rPr>
      </w:pPr>
    </w:p>
    <w:p w14:paraId="741E3F48" w14:textId="77777777" w:rsidR="001E1EBE" w:rsidRPr="001E1EBE" w:rsidRDefault="001E1EBE" w:rsidP="001E1EBE">
      <w:pPr>
        <w:spacing w:line="240" w:lineRule="auto"/>
        <w:ind w:right="605"/>
        <w:rPr>
          <w:rFonts w:eastAsia="Times New Roman" w:cs="Times New Roman"/>
          <w:lang w:val="en-GB"/>
        </w:rPr>
      </w:pPr>
    </w:p>
    <w:p w14:paraId="476E9AC7" w14:textId="77777777" w:rsidR="001E1EBE" w:rsidRPr="001E1EBE" w:rsidRDefault="001E1EBE" w:rsidP="001E1EBE">
      <w:pPr>
        <w:spacing w:line="240" w:lineRule="auto"/>
        <w:ind w:right="605"/>
        <w:rPr>
          <w:rFonts w:eastAsia="Times New Roman" w:cs="Times New Roman"/>
          <w:lang w:val="en-GB"/>
        </w:rPr>
      </w:pPr>
    </w:p>
    <w:tbl>
      <w:tblPr>
        <w:tblW w:w="0" w:type="auto"/>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29"/>
        <w:gridCol w:w="937"/>
        <w:gridCol w:w="637"/>
        <w:gridCol w:w="2930"/>
      </w:tblGrid>
      <w:tr w:rsidR="001E1EBE" w:rsidRPr="001E1EBE" w14:paraId="36C9BD67" w14:textId="77777777" w:rsidTr="00BF6B1C">
        <w:trPr>
          <w:trHeight w:val="77"/>
        </w:trPr>
        <w:tc>
          <w:tcPr>
            <w:tcW w:w="3870" w:type="dxa"/>
            <w:tcBorders>
              <w:top w:val="dashSmallGap" w:sz="4" w:space="0" w:color="auto"/>
              <w:left w:val="nil"/>
              <w:bottom w:val="nil"/>
              <w:right w:val="nil"/>
            </w:tcBorders>
          </w:tcPr>
          <w:p w14:paraId="7934943D" w14:textId="77777777" w:rsidR="001E1EBE" w:rsidRPr="001E1EBE" w:rsidRDefault="001E1EBE" w:rsidP="001E1EBE">
            <w:pPr>
              <w:spacing w:line="240" w:lineRule="auto"/>
              <w:ind w:right="605"/>
              <w:jc w:val="center"/>
              <w:rPr>
                <w:rFonts w:ascii="Arial Narrow" w:eastAsia="Times New Roman" w:hAnsi="Arial Narrow" w:cs="Times New Roman"/>
                <w:b/>
                <w:lang w:val="en-GB"/>
              </w:rPr>
            </w:pPr>
            <w:r w:rsidRPr="001E1EBE">
              <w:rPr>
                <w:rFonts w:ascii="Arial Narrow" w:eastAsia="Times New Roman" w:hAnsi="Arial Narrow" w:cs="Times New Roman"/>
                <w:b/>
                <w:lang w:val="en-GB"/>
              </w:rPr>
              <w:t>Date</w:t>
            </w:r>
          </w:p>
        </w:tc>
        <w:tc>
          <w:tcPr>
            <w:tcW w:w="1080" w:type="dxa"/>
            <w:tcBorders>
              <w:top w:val="nil"/>
              <w:left w:val="nil"/>
              <w:bottom w:val="nil"/>
              <w:right w:val="nil"/>
            </w:tcBorders>
          </w:tcPr>
          <w:p w14:paraId="7127E117" w14:textId="77777777" w:rsidR="001E1EBE" w:rsidRPr="001E1EBE" w:rsidRDefault="001E1EBE" w:rsidP="001E1EBE">
            <w:pPr>
              <w:spacing w:line="240" w:lineRule="auto"/>
              <w:ind w:left="-396" w:right="605"/>
              <w:rPr>
                <w:rFonts w:ascii="Arial Narrow" w:eastAsia="Times New Roman" w:hAnsi="Arial Narrow" w:cs="Times New Roman"/>
                <w:lang w:val="en-GB"/>
              </w:rPr>
            </w:pPr>
          </w:p>
        </w:tc>
        <w:tc>
          <w:tcPr>
            <w:tcW w:w="720" w:type="dxa"/>
            <w:tcBorders>
              <w:top w:val="nil"/>
              <w:left w:val="nil"/>
              <w:bottom w:val="nil"/>
              <w:right w:val="nil"/>
            </w:tcBorders>
          </w:tcPr>
          <w:p w14:paraId="21F33627" w14:textId="77777777" w:rsidR="001E1EBE" w:rsidRPr="001E1EBE" w:rsidRDefault="001E1EBE" w:rsidP="001E1EBE">
            <w:pPr>
              <w:spacing w:line="240" w:lineRule="auto"/>
              <w:ind w:right="605"/>
              <w:rPr>
                <w:rFonts w:ascii="Arial Narrow" w:eastAsia="Times New Roman" w:hAnsi="Arial Narrow" w:cs="Times New Roman"/>
                <w:lang w:val="en-GB"/>
              </w:rPr>
            </w:pPr>
          </w:p>
        </w:tc>
        <w:tc>
          <w:tcPr>
            <w:tcW w:w="3330" w:type="dxa"/>
            <w:tcBorders>
              <w:top w:val="dashSmallGap" w:sz="4" w:space="0" w:color="auto"/>
              <w:left w:val="nil"/>
              <w:bottom w:val="nil"/>
              <w:right w:val="nil"/>
            </w:tcBorders>
          </w:tcPr>
          <w:p w14:paraId="0A714752" w14:textId="77777777" w:rsidR="001E1EBE" w:rsidRPr="001E1EBE" w:rsidRDefault="001E1EBE" w:rsidP="001E1EBE">
            <w:pPr>
              <w:spacing w:line="240" w:lineRule="auto"/>
              <w:ind w:left="-288" w:right="605"/>
              <w:jc w:val="center"/>
              <w:rPr>
                <w:rFonts w:ascii="Arial Narrow" w:eastAsia="Times New Roman" w:hAnsi="Arial Narrow" w:cs="Times New Roman"/>
                <w:b/>
                <w:lang w:val="en-GB"/>
              </w:rPr>
            </w:pPr>
            <w:r w:rsidRPr="001E1EBE">
              <w:rPr>
                <w:rFonts w:ascii="Arial Narrow" w:eastAsia="Times New Roman" w:hAnsi="Arial Narrow" w:cs="Times New Roman"/>
                <w:b/>
                <w:lang w:val="en-GB"/>
              </w:rPr>
              <w:t>Date</w:t>
            </w:r>
          </w:p>
        </w:tc>
      </w:tr>
    </w:tbl>
    <w:p w14:paraId="7473DD20" w14:textId="77777777" w:rsidR="001E1EBE" w:rsidRPr="001E1EBE" w:rsidRDefault="001E1EBE" w:rsidP="001E1EBE">
      <w:pPr>
        <w:spacing w:line="240" w:lineRule="auto"/>
        <w:rPr>
          <w:rFonts w:eastAsia="Times New Roman" w:cs="Times New Roman"/>
          <w:lang w:val="en-GB"/>
        </w:rPr>
      </w:pPr>
    </w:p>
    <w:p w14:paraId="1BF7041F" w14:textId="77777777" w:rsidR="00926E35" w:rsidRDefault="00926E35" w:rsidP="005F731B">
      <w:pPr>
        <w:pStyle w:val="TITLEATROMANPAGES"/>
        <w:spacing w:after="480"/>
        <w:sectPr w:rsidR="00926E35" w:rsidSect="00654D24">
          <w:pgSz w:w="11906" w:h="16838"/>
          <w:pgMar w:top="1440" w:right="1440" w:bottom="1440" w:left="2155" w:header="709" w:footer="431" w:gutter="0"/>
          <w:pgNumType w:fmt="lowerRoman" w:start="2"/>
          <w:cols w:space="708"/>
          <w:docGrid w:linePitch="360"/>
        </w:sectPr>
      </w:pPr>
    </w:p>
    <w:p w14:paraId="6E65D786" w14:textId="77777777" w:rsidR="00590DDC" w:rsidRDefault="00590DDC" w:rsidP="005F731B">
      <w:pPr>
        <w:pStyle w:val="TITLEATROMANPAGES"/>
        <w:spacing w:after="480"/>
      </w:pPr>
      <w:bookmarkStart w:id="3" w:name="_Toc214078962"/>
      <w:r>
        <w:lastRenderedPageBreak/>
        <w:t>DECLARATION</w:t>
      </w:r>
      <w:bookmarkEnd w:id="0"/>
      <w:bookmarkEnd w:id="3"/>
    </w:p>
    <w:sdt>
      <w:sdtPr>
        <w:id w:val="-550079745"/>
        <w:lock w:val="sdtContentLocked"/>
        <w:placeholder>
          <w:docPart w:val="D1FEDDC4BD08467491CB26EA4DCE3F87"/>
        </w:placeholder>
      </w:sdtPr>
      <w:sdtEndPr/>
      <w:sdtContent>
        <w:p w14:paraId="540A2DB5" w14:textId="623B817D" w:rsidR="000A505B" w:rsidRDefault="00590DDC" w:rsidP="008C7112">
          <w:pPr>
            <w:pStyle w:val="Declaration"/>
          </w:pPr>
          <w:r>
            <w:t>I hereby declare that the thesis is my original work except for quotations and citations which</w:t>
          </w:r>
          <w:r w:rsidR="00A11AF8">
            <w:t xml:space="preserve"> </w:t>
          </w:r>
          <w:r>
            <w:t>have been duly acknowledged. I also declare that it has not been previously, and is not</w:t>
          </w:r>
          <w:r w:rsidR="00A11AF8">
            <w:t xml:space="preserve"> </w:t>
          </w:r>
          <w:r>
            <w:t xml:space="preserve">concurrently submitted for any other degree at </w:t>
          </w:r>
          <w:r w:rsidR="008E2C94">
            <w:t>Wasit University</w:t>
          </w:r>
          <w:r>
            <w:t xml:space="preserve"> or at any other</w:t>
          </w:r>
          <w:r w:rsidR="00A11AF8">
            <w:t xml:space="preserve"> </w:t>
          </w:r>
          <w:r>
            <w:t>institutions. This thesis may be made available within the university library and may be</w:t>
          </w:r>
          <w:r w:rsidR="00A11AF8">
            <w:t xml:space="preserve"> </w:t>
          </w:r>
          <w:r w:rsidR="00AF6AFC">
            <w:t>photocopied</w:t>
          </w:r>
          <w:r>
            <w:t xml:space="preserve"> and loaned to other libraries for the purpose of consultation.</w:t>
          </w:r>
        </w:p>
      </w:sdtContent>
    </w:sdt>
    <w:p w14:paraId="258866AD" w14:textId="77777777" w:rsidR="00A11AF8" w:rsidRDefault="00A11AF8" w:rsidP="00341964">
      <w:pPr>
        <w:pStyle w:val="Declaration"/>
      </w:pPr>
    </w:p>
    <w:p w14:paraId="7CD7C03A" w14:textId="77777777" w:rsidR="00341964" w:rsidRDefault="00341964" w:rsidP="00341964">
      <w:pPr>
        <w:pStyle w:val="Declaration"/>
      </w:pPr>
    </w:p>
    <w:p w14:paraId="7BF678E9" w14:textId="77777777" w:rsidR="00341964" w:rsidRDefault="00341964" w:rsidP="00341964">
      <w:pPr>
        <w:pStyle w:val="Declaration"/>
      </w:pPr>
    </w:p>
    <w:p w14:paraId="39898EFC" w14:textId="77777777" w:rsidR="00341964" w:rsidRDefault="00341964" w:rsidP="00341964">
      <w:pPr>
        <w:pStyle w:val="Declaration"/>
      </w:pPr>
    </w:p>
    <w:p w14:paraId="6D3F3BA0" w14:textId="77777777" w:rsidR="00A11AF8" w:rsidRDefault="005F731B" w:rsidP="00341964">
      <w:pPr>
        <w:pStyle w:val="Declaration"/>
      </w:pPr>
      <w:r>
        <w:t>_____________</w:t>
      </w:r>
      <w:r w:rsidR="001668CF">
        <w:t>SIGN</w:t>
      </w:r>
      <w:r>
        <w:t>____________</w:t>
      </w:r>
    </w:p>
    <w:sdt>
      <w:sdtPr>
        <w:id w:val="-811785491"/>
        <w:placeholder>
          <w:docPart w:val="6917BEFE331E492C9F449066670B744E"/>
        </w:placeholder>
        <w:text/>
      </w:sdtPr>
      <w:sdtContent>
        <w:p w14:paraId="7368F2D3" w14:textId="49138BF2" w:rsidR="003F150D" w:rsidRDefault="003F150D" w:rsidP="00341964">
          <w:pPr>
            <w:pStyle w:val="Declaration"/>
          </w:pPr>
          <w:r>
            <w:t>STUDENT NAME</w:t>
          </w:r>
        </w:p>
      </w:sdtContent>
    </w:sdt>
    <w:p w14:paraId="6D827C93" w14:textId="516D9138" w:rsidR="00A11AF8" w:rsidRDefault="00A11AF8" w:rsidP="00341964">
      <w:pPr>
        <w:pStyle w:val="Declaration"/>
      </w:pPr>
      <w:proofErr w:type="gramStart"/>
      <w:r>
        <w:t>Date :</w:t>
      </w:r>
      <w:proofErr w:type="gramEnd"/>
    </w:p>
    <w:p w14:paraId="41F20AD7" w14:textId="77777777" w:rsidR="00A11AF8" w:rsidRDefault="00A11AF8" w:rsidP="00A11AF8">
      <w:pPr>
        <w:rPr>
          <w:lang w:val="en-US"/>
        </w:rPr>
      </w:pPr>
    </w:p>
    <w:p w14:paraId="7D96A242" w14:textId="77777777" w:rsidR="00A11AF8" w:rsidRDefault="00A11AF8" w:rsidP="00A11AF8">
      <w:pPr>
        <w:rPr>
          <w:lang w:val="en-US"/>
        </w:rPr>
      </w:pPr>
    </w:p>
    <w:p w14:paraId="16DBBB1C" w14:textId="77777777" w:rsidR="00A11AF8" w:rsidRDefault="00A11AF8" w:rsidP="00C3326C">
      <w:pPr>
        <w:pStyle w:val="TITLEATROMANPAGES"/>
        <w:spacing w:after="480"/>
      </w:pPr>
      <w:bookmarkStart w:id="4" w:name="_Toc510682701"/>
      <w:bookmarkStart w:id="5" w:name="_Toc214078963"/>
      <w:r>
        <w:lastRenderedPageBreak/>
        <w:t>ABSTRACT</w:t>
      </w:r>
      <w:bookmarkEnd w:id="4"/>
      <w:bookmarkEnd w:id="5"/>
    </w:p>
    <w:sdt>
      <w:sdtPr>
        <w:rPr>
          <w:sz w:val="22"/>
          <w:lang w:val="en-MY"/>
        </w:rPr>
        <w:id w:val="1003243418"/>
        <w:placeholder>
          <w:docPart w:val="C5643AEDE8254C678C0334E8987CA312"/>
        </w:placeholder>
      </w:sdtPr>
      <w:sdtEndPr/>
      <w:sdtContent>
        <w:p w14:paraId="0EADDA7A" w14:textId="290C7BE2" w:rsidR="00954A31" w:rsidRPr="00954A31" w:rsidRDefault="00954A31" w:rsidP="00954A31">
          <w:pPr>
            <w:pStyle w:val="Abstracttext"/>
            <w:rPr>
              <w:sz w:val="22"/>
              <w:lang w:val="en-MY"/>
            </w:rPr>
          </w:pPr>
          <w:r>
            <w:rPr>
              <w:sz w:val="22"/>
              <w:lang w:val="en-MY"/>
            </w:rPr>
            <w:t>T</w:t>
          </w:r>
          <w:r w:rsidRPr="00954A31">
            <w:rPr>
              <w:sz w:val="22"/>
              <w:lang w:val="en-MY"/>
            </w:rPr>
            <w:t>his thesis investigates [your research problem/topic], aiming to address the limitations and challenges associated with [field/domain]. The primary objective of this research is to develop and evaluate a solution that improves [performance/aspect such as accuracy, efficiency, usability, security, etc.].</w:t>
          </w:r>
          <w:r>
            <w:rPr>
              <w:sz w:val="22"/>
              <w:lang w:val="en-MY"/>
            </w:rPr>
            <w:t xml:space="preserve"> </w:t>
          </w:r>
          <w:r w:rsidRPr="00954A31">
            <w:rPr>
              <w:sz w:val="22"/>
              <w:lang w:val="en-MY"/>
            </w:rPr>
            <w:t>The study begins with a comprehensive review of existing literature and related works in order to identify gaps and opportunities for improvement. Based on this analysis, a proposed approach is designed and implemented using [methods, models, technologies, or tools</w:t>
          </w:r>
          <w:proofErr w:type="gramStart"/>
          <w:r w:rsidRPr="00954A31">
            <w:rPr>
              <w:sz w:val="22"/>
              <w:lang w:val="en-MY"/>
            </w:rPr>
            <w:t>].To</w:t>
          </w:r>
          <w:proofErr w:type="gramEnd"/>
          <w:r w:rsidRPr="00954A31">
            <w:rPr>
              <w:sz w:val="22"/>
              <w:lang w:val="en-MY"/>
            </w:rPr>
            <w:t xml:space="preserve"> evaluate the effectiveness of the proposed solution, a series of experiments and tests were conducted using [dataset/system/environment]. The results demonstrate that the proposed method achieves better performance compared to existing approaches in terms of [evaluation metrics</w:t>
          </w:r>
          <w:proofErr w:type="gramStart"/>
          <w:r w:rsidRPr="00954A31">
            <w:rPr>
              <w:sz w:val="22"/>
              <w:lang w:val="en-MY"/>
            </w:rPr>
            <w:t>].Overall</w:t>
          </w:r>
          <w:proofErr w:type="gramEnd"/>
          <w:r w:rsidRPr="00954A31">
            <w:rPr>
              <w:sz w:val="22"/>
              <w:lang w:val="en-MY"/>
            </w:rPr>
            <w:t>, this research contributes to the advancement of knowledge in [your field] and provides a practical solution that can be applied in [application area]. Finally, the thesis concludes with recommendations for future work to further enhance and extend the proposed system.</w:t>
          </w:r>
        </w:p>
      </w:sdtContent>
    </w:sdt>
    <w:p w14:paraId="24D59F38" w14:textId="77777777" w:rsidR="00634150" w:rsidRDefault="00093825" w:rsidP="003D34CC">
      <w:pPr>
        <w:pStyle w:val="TITLEATROMANPAGES"/>
        <w:spacing w:after="480"/>
      </w:pPr>
      <w:bookmarkStart w:id="6" w:name="_Toc510682702"/>
      <w:bookmarkStart w:id="7" w:name="_Toc214078964"/>
      <w:r w:rsidRPr="00EB5FC2">
        <w:t>A</w:t>
      </w:r>
      <w:r w:rsidR="00B92739" w:rsidRPr="00EB5FC2">
        <w:t>C</w:t>
      </w:r>
      <w:r w:rsidRPr="00EB5FC2">
        <w:t>KNOWLEDGMENT</w:t>
      </w:r>
      <w:bookmarkEnd w:id="6"/>
      <w:bookmarkEnd w:id="7"/>
    </w:p>
    <w:sdt>
      <w:sdtPr>
        <w:alias w:val="Acknowledgment"/>
        <w:tag w:val="Acknowledgment"/>
        <w:id w:val="742539864"/>
        <w:lock w:val="sdtLocked"/>
        <w:placeholder>
          <w:docPart w:val="D1FEDDC4BD08467491CB26EA4DCE3F87"/>
        </w:placeholder>
      </w:sdtPr>
      <w:sdtEndPr/>
      <w:sdtContent>
        <w:p w14:paraId="3249DDF8" w14:textId="77777777" w:rsidR="00093825" w:rsidRPr="001D3A90" w:rsidRDefault="00093825" w:rsidP="001D3A90">
          <w:pPr>
            <w:pStyle w:val="Acknowledgement"/>
          </w:pPr>
          <w:r w:rsidRPr="001D3A90">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w:t>
          </w:r>
        </w:p>
        <w:p w14:paraId="56D53687" w14:textId="77777777" w:rsidR="00093825" w:rsidRPr="001D3A90" w:rsidRDefault="00093825" w:rsidP="001D3A90">
          <w:pPr>
            <w:pStyle w:val="Acknowledgement"/>
          </w:pPr>
          <w:r w:rsidRPr="001D3A90">
            <w:t>You can easily change the formatting of selected text in the document text by choosing a look for the selected text from the Quick Styles gallery on the Home tab. You can also format text directly by using the other controls on the Home tab. Most controls offer a choice of using the look from the current theme or using a format that you specify directly.</w:t>
          </w:r>
        </w:p>
        <w:p w14:paraId="4C99C52A" w14:textId="77777777" w:rsidR="00093825" w:rsidRPr="001D3A90" w:rsidRDefault="00093825" w:rsidP="001D3A90">
          <w:pPr>
            <w:pStyle w:val="Acknowledgement"/>
          </w:pPr>
          <w:r w:rsidRPr="001D3A90">
            <w:t>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w:t>
          </w:r>
        </w:p>
      </w:sdtContent>
    </w:sdt>
    <w:p w14:paraId="422DBA38" w14:textId="77777777" w:rsidR="003D34CC" w:rsidRDefault="003D34CC" w:rsidP="00093825">
      <w:pPr>
        <w:rPr>
          <w:lang w:val="en-US"/>
        </w:rPr>
      </w:pPr>
    </w:p>
    <w:p w14:paraId="6F4DC7A3" w14:textId="77777777" w:rsidR="003D34CC" w:rsidRDefault="003D34CC" w:rsidP="003D34CC">
      <w:pPr>
        <w:rPr>
          <w:lang w:val="en-US"/>
        </w:rPr>
      </w:pPr>
    </w:p>
    <w:p w14:paraId="15F0BB7E" w14:textId="77777777" w:rsidR="00093825" w:rsidRDefault="00760B59" w:rsidP="00760B59">
      <w:pPr>
        <w:pStyle w:val="TITLEATROMANPAGES"/>
        <w:spacing w:after="480"/>
      </w:pPr>
      <w:bookmarkStart w:id="8" w:name="_Toc214078965"/>
      <w:r>
        <w:lastRenderedPageBreak/>
        <w:t>DEDICATION</w:t>
      </w:r>
      <w:bookmarkEnd w:id="8"/>
    </w:p>
    <w:p w14:paraId="4F558D3D" w14:textId="77777777" w:rsidR="00760B59" w:rsidRDefault="00760B59" w:rsidP="00587CB5">
      <w:pPr>
        <w:pStyle w:val="Dedicationtext"/>
      </w:pPr>
      <w:r>
        <w:t>On the Insert tab, the galleries include items with the overall look of your document. You can use these galleries to insert tables, headers, footers, lists, cover pages, and other document building blocks. look.</w:t>
      </w:r>
    </w:p>
    <w:p w14:paraId="20184D68" w14:textId="77777777" w:rsidR="00760B59" w:rsidRDefault="00760B59" w:rsidP="00760B59">
      <w:pPr>
        <w:pStyle w:val="Dedicationtext"/>
      </w:pPr>
      <w:r>
        <w:t>You can easily change the formatting of selected text in the document text by choosing a look for the selected text from the Quick Styles gallery on the Home tab. You can also format text directly by using the other controls on the Home tab. Most controls offer a choice of using the look from the current theme or using a format that you specify directly.</w:t>
      </w:r>
    </w:p>
    <w:p w14:paraId="5F5E4600" w14:textId="77777777" w:rsidR="00760B59" w:rsidRDefault="00760B59" w:rsidP="00760B59">
      <w:pPr>
        <w:pStyle w:val="Dedicationtext"/>
      </w:pPr>
      <w:r>
        <w:t>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w:t>
      </w:r>
    </w:p>
    <w:p w14:paraId="3EB0692F" w14:textId="77777777" w:rsidR="00760B59" w:rsidRPr="00760B59" w:rsidRDefault="00760B59" w:rsidP="00760B59">
      <w:pPr>
        <w:rPr>
          <w:lang w:val="en-US"/>
        </w:rPr>
      </w:pPr>
    </w:p>
    <w:p w14:paraId="10BFFB3B" w14:textId="77777777" w:rsidR="00995C22" w:rsidRDefault="00995C22" w:rsidP="003D34CC">
      <w:pPr>
        <w:pStyle w:val="TITLEATROMANPAGES"/>
        <w:spacing w:after="480"/>
      </w:pPr>
      <w:bookmarkStart w:id="9" w:name="_Toc510682703"/>
      <w:bookmarkStart w:id="10" w:name="_Toc214078966"/>
      <w:r>
        <w:lastRenderedPageBreak/>
        <w:t>TABLE OF CONTENTS</w:t>
      </w:r>
      <w:bookmarkEnd w:id="9"/>
      <w:bookmarkEnd w:id="10"/>
    </w:p>
    <w:p w14:paraId="3015C107" w14:textId="77777777" w:rsidR="00995C22" w:rsidRPr="003D07CB" w:rsidRDefault="00B965E0" w:rsidP="003D34CC">
      <w:pPr>
        <w:pStyle w:val="PageTOC"/>
      </w:pPr>
      <w:r w:rsidRPr="003D07CB">
        <w:t>Page</w:t>
      </w:r>
    </w:p>
    <w:p w14:paraId="1B5E4A57" w14:textId="437E4756" w:rsidR="00547BC7" w:rsidRDefault="001D3A90">
      <w:pPr>
        <w:pStyle w:val="TOC1"/>
        <w:rPr>
          <w:rFonts w:asciiTheme="minorHAnsi" w:hAnsiTheme="minorHAnsi"/>
          <w:b w:val="0"/>
          <w:bCs w:val="0"/>
          <w:kern w:val="2"/>
          <w:szCs w:val="24"/>
          <w:lang w:eastAsia="en-MY"/>
          <w14:ligatures w14:val="standardContextual"/>
        </w:rPr>
      </w:pPr>
      <w:r>
        <w:rPr>
          <w:lang w:val="en-US"/>
        </w:rPr>
        <w:fldChar w:fldCharType="begin"/>
      </w:r>
      <w:r>
        <w:rPr>
          <w:lang w:val="en-US"/>
        </w:rPr>
        <w:instrText xml:space="preserve"> TOC \o "1-3" \h \z \u </w:instrText>
      </w:r>
      <w:r>
        <w:rPr>
          <w:lang w:val="en-US"/>
        </w:rPr>
        <w:fldChar w:fldCharType="separate"/>
      </w:r>
      <w:hyperlink w:anchor="_Toc214078962" w:history="1">
        <w:r w:rsidR="00547BC7" w:rsidRPr="0069396C">
          <w:rPr>
            <w:rStyle w:val="Hyperlink"/>
          </w:rPr>
          <w:t>DECLARATION</w:t>
        </w:r>
        <w:r w:rsidR="00547BC7">
          <w:rPr>
            <w:webHidden/>
          </w:rPr>
          <w:tab/>
        </w:r>
        <w:r w:rsidR="00547BC7">
          <w:rPr>
            <w:webHidden/>
          </w:rPr>
          <w:fldChar w:fldCharType="begin"/>
        </w:r>
        <w:r w:rsidR="00547BC7">
          <w:rPr>
            <w:webHidden/>
          </w:rPr>
          <w:instrText xml:space="preserve"> PAGEREF _Toc214078962 \h </w:instrText>
        </w:r>
        <w:r w:rsidR="00547BC7">
          <w:rPr>
            <w:webHidden/>
          </w:rPr>
        </w:r>
        <w:r w:rsidR="00547BC7">
          <w:rPr>
            <w:webHidden/>
          </w:rPr>
          <w:fldChar w:fldCharType="separate"/>
        </w:r>
        <w:r w:rsidR="00547BC7">
          <w:rPr>
            <w:webHidden/>
          </w:rPr>
          <w:t>i</w:t>
        </w:r>
        <w:r w:rsidR="00547BC7">
          <w:rPr>
            <w:webHidden/>
          </w:rPr>
          <w:fldChar w:fldCharType="end"/>
        </w:r>
      </w:hyperlink>
      <w:r w:rsidR="00D202A6">
        <w:t>i</w:t>
      </w:r>
    </w:p>
    <w:p w14:paraId="0B56AE4C" w14:textId="5E838143" w:rsidR="00547BC7" w:rsidRDefault="00954A31">
      <w:pPr>
        <w:pStyle w:val="TOC1"/>
        <w:rPr>
          <w:rFonts w:asciiTheme="minorHAnsi" w:hAnsiTheme="minorHAnsi"/>
          <w:b w:val="0"/>
          <w:bCs w:val="0"/>
          <w:kern w:val="2"/>
          <w:szCs w:val="24"/>
          <w:lang w:eastAsia="en-MY"/>
          <w14:ligatures w14:val="standardContextual"/>
        </w:rPr>
      </w:pPr>
      <w:hyperlink w:anchor="_Toc214078963" w:history="1">
        <w:r w:rsidR="00547BC7" w:rsidRPr="0069396C">
          <w:rPr>
            <w:rStyle w:val="Hyperlink"/>
          </w:rPr>
          <w:t>ABSTRACT</w:t>
        </w:r>
        <w:r w:rsidR="00547BC7">
          <w:rPr>
            <w:webHidden/>
          </w:rPr>
          <w:tab/>
        </w:r>
        <w:r w:rsidR="00D202A6">
          <w:rPr>
            <w:webHidden/>
          </w:rPr>
          <w:t>i</w:t>
        </w:r>
        <w:r w:rsidR="00547BC7">
          <w:rPr>
            <w:webHidden/>
          </w:rPr>
          <w:fldChar w:fldCharType="begin"/>
        </w:r>
        <w:r w:rsidR="00547BC7">
          <w:rPr>
            <w:webHidden/>
          </w:rPr>
          <w:instrText xml:space="preserve"> PAGEREF _Toc214078963 \h </w:instrText>
        </w:r>
        <w:r w:rsidR="00547BC7">
          <w:rPr>
            <w:webHidden/>
          </w:rPr>
        </w:r>
        <w:r w:rsidR="00547BC7">
          <w:rPr>
            <w:webHidden/>
          </w:rPr>
          <w:fldChar w:fldCharType="separate"/>
        </w:r>
        <w:r w:rsidR="00547BC7">
          <w:rPr>
            <w:webHidden/>
          </w:rPr>
          <w:t>ii</w:t>
        </w:r>
        <w:r w:rsidR="00547BC7">
          <w:rPr>
            <w:webHidden/>
          </w:rPr>
          <w:fldChar w:fldCharType="end"/>
        </w:r>
      </w:hyperlink>
    </w:p>
    <w:p w14:paraId="1769400D" w14:textId="28AEC612" w:rsidR="00547BC7" w:rsidRDefault="00954A31">
      <w:pPr>
        <w:pStyle w:val="TOC1"/>
        <w:rPr>
          <w:rFonts w:asciiTheme="minorHAnsi" w:hAnsiTheme="minorHAnsi"/>
          <w:b w:val="0"/>
          <w:bCs w:val="0"/>
          <w:kern w:val="2"/>
          <w:szCs w:val="24"/>
          <w:lang w:eastAsia="en-MY"/>
          <w14:ligatures w14:val="standardContextual"/>
        </w:rPr>
      </w:pPr>
      <w:hyperlink w:anchor="_Toc214078964" w:history="1">
        <w:r w:rsidR="00547BC7" w:rsidRPr="0069396C">
          <w:rPr>
            <w:rStyle w:val="Hyperlink"/>
          </w:rPr>
          <w:t>ACKNOWLEDGMENT</w:t>
        </w:r>
        <w:r w:rsidR="00547BC7">
          <w:rPr>
            <w:webHidden/>
          </w:rPr>
          <w:tab/>
        </w:r>
        <w:r w:rsidR="00547BC7">
          <w:rPr>
            <w:webHidden/>
          </w:rPr>
          <w:fldChar w:fldCharType="begin"/>
        </w:r>
        <w:r w:rsidR="00547BC7">
          <w:rPr>
            <w:webHidden/>
          </w:rPr>
          <w:instrText xml:space="preserve"> PAGEREF _Toc214078964 \h </w:instrText>
        </w:r>
        <w:r w:rsidR="00547BC7">
          <w:rPr>
            <w:webHidden/>
          </w:rPr>
        </w:r>
        <w:r w:rsidR="00547BC7">
          <w:rPr>
            <w:webHidden/>
          </w:rPr>
          <w:fldChar w:fldCharType="separate"/>
        </w:r>
        <w:r w:rsidR="00547BC7">
          <w:rPr>
            <w:webHidden/>
          </w:rPr>
          <w:t>i</w:t>
        </w:r>
        <w:r w:rsidR="00547BC7">
          <w:rPr>
            <w:webHidden/>
          </w:rPr>
          <w:fldChar w:fldCharType="end"/>
        </w:r>
      </w:hyperlink>
      <w:r w:rsidR="00D202A6">
        <w:t>v</w:t>
      </w:r>
    </w:p>
    <w:p w14:paraId="3BCAED2B" w14:textId="53F15A62" w:rsidR="00547BC7" w:rsidRDefault="00954A31">
      <w:pPr>
        <w:pStyle w:val="TOC1"/>
        <w:rPr>
          <w:rFonts w:asciiTheme="minorHAnsi" w:hAnsiTheme="minorHAnsi"/>
          <w:b w:val="0"/>
          <w:bCs w:val="0"/>
          <w:kern w:val="2"/>
          <w:szCs w:val="24"/>
          <w:lang w:eastAsia="en-MY"/>
          <w14:ligatures w14:val="standardContextual"/>
        </w:rPr>
      </w:pPr>
      <w:hyperlink w:anchor="_Toc214078965" w:history="1">
        <w:r w:rsidR="00547BC7" w:rsidRPr="0069396C">
          <w:rPr>
            <w:rStyle w:val="Hyperlink"/>
          </w:rPr>
          <w:t>DEDICATION</w:t>
        </w:r>
        <w:r w:rsidR="00547BC7">
          <w:rPr>
            <w:webHidden/>
          </w:rPr>
          <w:tab/>
        </w:r>
        <w:r w:rsidR="00547BC7">
          <w:rPr>
            <w:webHidden/>
          </w:rPr>
          <w:fldChar w:fldCharType="begin"/>
        </w:r>
        <w:r w:rsidR="00547BC7">
          <w:rPr>
            <w:webHidden/>
          </w:rPr>
          <w:instrText xml:space="preserve"> PAGEREF _Toc214078965 \h </w:instrText>
        </w:r>
        <w:r w:rsidR="00547BC7">
          <w:rPr>
            <w:webHidden/>
          </w:rPr>
        </w:r>
        <w:r w:rsidR="00547BC7">
          <w:rPr>
            <w:webHidden/>
          </w:rPr>
          <w:fldChar w:fldCharType="separate"/>
        </w:r>
        <w:r w:rsidR="00547BC7">
          <w:rPr>
            <w:webHidden/>
          </w:rPr>
          <w:t>v</w:t>
        </w:r>
        <w:r w:rsidR="00547BC7">
          <w:rPr>
            <w:webHidden/>
          </w:rPr>
          <w:fldChar w:fldCharType="end"/>
        </w:r>
      </w:hyperlink>
    </w:p>
    <w:p w14:paraId="72F9582B" w14:textId="6D254421" w:rsidR="00547BC7" w:rsidRDefault="00954A31">
      <w:pPr>
        <w:pStyle w:val="TOC1"/>
        <w:rPr>
          <w:rFonts w:asciiTheme="minorHAnsi" w:hAnsiTheme="minorHAnsi"/>
          <w:b w:val="0"/>
          <w:bCs w:val="0"/>
          <w:kern w:val="2"/>
          <w:szCs w:val="24"/>
          <w:lang w:eastAsia="en-MY"/>
          <w14:ligatures w14:val="standardContextual"/>
        </w:rPr>
      </w:pPr>
      <w:hyperlink w:anchor="_Toc214078966" w:history="1">
        <w:r w:rsidR="00547BC7" w:rsidRPr="0069396C">
          <w:rPr>
            <w:rStyle w:val="Hyperlink"/>
          </w:rPr>
          <w:t>TABLE OF CONTENTS</w:t>
        </w:r>
        <w:r w:rsidR="00547BC7">
          <w:rPr>
            <w:webHidden/>
          </w:rPr>
          <w:tab/>
        </w:r>
        <w:r w:rsidR="00547BC7">
          <w:rPr>
            <w:webHidden/>
          </w:rPr>
          <w:fldChar w:fldCharType="begin"/>
        </w:r>
        <w:r w:rsidR="00547BC7">
          <w:rPr>
            <w:webHidden/>
          </w:rPr>
          <w:instrText xml:space="preserve"> PAGEREF _Toc214078966 \h </w:instrText>
        </w:r>
        <w:r w:rsidR="00547BC7">
          <w:rPr>
            <w:webHidden/>
          </w:rPr>
        </w:r>
        <w:r w:rsidR="00547BC7">
          <w:rPr>
            <w:webHidden/>
          </w:rPr>
          <w:fldChar w:fldCharType="separate"/>
        </w:r>
        <w:r w:rsidR="00547BC7">
          <w:rPr>
            <w:webHidden/>
          </w:rPr>
          <w:t>v</w:t>
        </w:r>
        <w:r w:rsidR="00547BC7">
          <w:rPr>
            <w:webHidden/>
          </w:rPr>
          <w:fldChar w:fldCharType="end"/>
        </w:r>
      </w:hyperlink>
      <w:r w:rsidR="00D202A6">
        <w:t>i</w:t>
      </w:r>
    </w:p>
    <w:p w14:paraId="62B869BF" w14:textId="1E3D4924" w:rsidR="00547BC7" w:rsidRDefault="00954A31">
      <w:pPr>
        <w:pStyle w:val="TOC1"/>
        <w:rPr>
          <w:rFonts w:asciiTheme="minorHAnsi" w:hAnsiTheme="minorHAnsi"/>
          <w:b w:val="0"/>
          <w:bCs w:val="0"/>
          <w:kern w:val="2"/>
          <w:szCs w:val="24"/>
          <w:lang w:eastAsia="en-MY"/>
          <w14:ligatures w14:val="standardContextual"/>
        </w:rPr>
      </w:pPr>
      <w:hyperlink w:anchor="_Toc214078967" w:history="1">
        <w:r w:rsidR="00547BC7" w:rsidRPr="0069396C">
          <w:rPr>
            <w:rStyle w:val="Hyperlink"/>
          </w:rPr>
          <w:t>LIST OF TABLES</w:t>
        </w:r>
        <w:r w:rsidR="00547BC7">
          <w:rPr>
            <w:webHidden/>
          </w:rPr>
          <w:tab/>
        </w:r>
        <w:r w:rsidR="00D202A6">
          <w:rPr>
            <w:webHidden/>
          </w:rPr>
          <w:t>ix</w:t>
        </w:r>
      </w:hyperlink>
    </w:p>
    <w:p w14:paraId="57BDB59A" w14:textId="302B9C5B" w:rsidR="00547BC7" w:rsidRDefault="00954A31">
      <w:pPr>
        <w:pStyle w:val="TOC1"/>
        <w:rPr>
          <w:rFonts w:asciiTheme="minorHAnsi" w:hAnsiTheme="minorHAnsi"/>
          <w:b w:val="0"/>
          <w:bCs w:val="0"/>
          <w:kern w:val="2"/>
          <w:szCs w:val="24"/>
          <w:lang w:eastAsia="en-MY"/>
          <w14:ligatures w14:val="standardContextual"/>
        </w:rPr>
      </w:pPr>
      <w:hyperlink w:anchor="_Toc214078968" w:history="1">
        <w:r w:rsidR="00547BC7" w:rsidRPr="0069396C">
          <w:rPr>
            <w:rStyle w:val="Hyperlink"/>
          </w:rPr>
          <w:t>LIST OF FIGURES</w:t>
        </w:r>
        <w:r w:rsidR="00547BC7">
          <w:rPr>
            <w:webHidden/>
          </w:rPr>
          <w:tab/>
        </w:r>
        <w:r w:rsidR="00547BC7">
          <w:rPr>
            <w:webHidden/>
          </w:rPr>
          <w:fldChar w:fldCharType="begin"/>
        </w:r>
        <w:r w:rsidR="00547BC7">
          <w:rPr>
            <w:webHidden/>
          </w:rPr>
          <w:instrText xml:space="preserve"> PAGEREF _Toc214078968 \h </w:instrText>
        </w:r>
        <w:r w:rsidR="00547BC7">
          <w:rPr>
            <w:webHidden/>
          </w:rPr>
        </w:r>
        <w:r w:rsidR="00547BC7">
          <w:rPr>
            <w:webHidden/>
          </w:rPr>
          <w:fldChar w:fldCharType="separate"/>
        </w:r>
        <w:r w:rsidR="00547BC7">
          <w:rPr>
            <w:webHidden/>
          </w:rPr>
          <w:t>x</w:t>
        </w:r>
        <w:r w:rsidR="00547BC7">
          <w:rPr>
            <w:webHidden/>
          </w:rPr>
          <w:fldChar w:fldCharType="end"/>
        </w:r>
      </w:hyperlink>
    </w:p>
    <w:p w14:paraId="23ECC065" w14:textId="141A2454" w:rsidR="00547BC7" w:rsidRDefault="00954A31">
      <w:pPr>
        <w:pStyle w:val="TOC1"/>
        <w:rPr>
          <w:rFonts w:asciiTheme="minorHAnsi" w:hAnsiTheme="minorHAnsi"/>
          <w:b w:val="0"/>
          <w:bCs w:val="0"/>
          <w:kern w:val="2"/>
          <w:szCs w:val="24"/>
          <w:lang w:eastAsia="en-MY"/>
          <w14:ligatures w14:val="standardContextual"/>
        </w:rPr>
      </w:pPr>
      <w:hyperlink w:anchor="_Toc214078969" w:history="1">
        <w:r w:rsidR="00547BC7" w:rsidRPr="0069396C">
          <w:rPr>
            <w:rStyle w:val="Hyperlink"/>
          </w:rPr>
          <w:t>LIST OF SYMBOLS</w:t>
        </w:r>
        <w:r w:rsidR="00547BC7">
          <w:rPr>
            <w:webHidden/>
          </w:rPr>
          <w:tab/>
        </w:r>
        <w:r w:rsidR="00547BC7">
          <w:rPr>
            <w:webHidden/>
          </w:rPr>
          <w:fldChar w:fldCharType="begin"/>
        </w:r>
        <w:r w:rsidR="00547BC7">
          <w:rPr>
            <w:webHidden/>
          </w:rPr>
          <w:instrText xml:space="preserve"> PAGEREF _Toc214078969 \h </w:instrText>
        </w:r>
        <w:r w:rsidR="00547BC7">
          <w:rPr>
            <w:webHidden/>
          </w:rPr>
        </w:r>
        <w:r w:rsidR="00547BC7">
          <w:rPr>
            <w:webHidden/>
          </w:rPr>
          <w:fldChar w:fldCharType="separate"/>
        </w:r>
        <w:r w:rsidR="00547BC7">
          <w:rPr>
            <w:webHidden/>
          </w:rPr>
          <w:t>x</w:t>
        </w:r>
        <w:r w:rsidR="00547BC7">
          <w:rPr>
            <w:webHidden/>
          </w:rPr>
          <w:fldChar w:fldCharType="end"/>
        </w:r>
      </w:hyperlink>
      <w:r w:rsidR="00D202A6">
        <w:t>i</w:t>
      </w:r>
    </w:p>
    <w:p w14:paraId="4C9DA84D" w14:textId="182B132D" w:rsidR="00547BC7" w:rsidRDefault="00954A31">
      <w:pPr>
        <w:pStyle w:val="TOC1"/>
        <w:rPr>
          <w:rFonts w:asciiTheme="minorHAnsi" w:hAnsiTheme="minorHAnsi"/>
          <w:b w:val="0"/>
          <w:bCs w:val="0"/>
          <w:kern w:val="2"/>
          <w:szCs w:val="24"/>
          <w:lang w:eastAsia="en-MY"/>
          <w14:ligatures w14:val="standardContextual"/>
        </w:rPr>
      </w:pPr>
      <w:hyperlink w:anchor="_Toc214078970" w:history="1">
        <w:r w:rsidR="00547BC7" w:rsidRPr="0069396C">
          <w:rPr>
            <w:rStyle w:val="Hyperlink"/>
          </w:rPr>
          <w:t>LIST OF ABBREVIATIONS</w:t>
        </w:r>
        <w:r w:rsidR="00547BC7">
          <w:rPr>
            <w:webHidden/>
          </w:rPr>
          <w:tab/>
        </w:r>
        <w:r w:rsidR="00547BC7">
          <w:rPr>
            <w:webHidden/>
          </w:rPr>
          <w:fldChar w:fldCharType="begin"/>
        </w:r>
        <w:r w:rsidR="00547BC7">
          <w:rPr>
            <w:webHidden/>
          </w:rPr>
          <w:instrText xml:space="preserve"> PAGEREF _Toc214078970 \h </w:instrText>
        </w:r>
        <w:r w:rsidR="00547BC7">
          <w:rPr>
            <w:webHidden/>
          </w:rPr>
        </w:r>
        <w:r w:rsidR="00547BC7">
          <w:rPr>
            <w:webHidden/>
          </w:rPr>
          <w:fldChar w:fldCharType="separate"/>
        </w:r>
        <w:r w:rsidR="00547BC7">
          <w:rPr>
            <w:webHidden/>
          </w:rPr>
          <w:t>x</w:t>
        </w:r>
        <w:r w:rsidR="00D202A6">
          <w:rPr>
            <w:webHidden/>
          </w:rPr>
          <w:t>ii</w:t>
        </w:r>
        <w:r w:rsidR="00547BC7">
          <w:rPr>
            <w:webHidden/>
          </w:rPr>
          <w:t>i</w:t>
        </w:r>
        <w:r w:rsidR="00547BC7">
          <w:rPr>
            <w:webHidden/>
          </w:rPr>
          <w:fldChar w:fldCharType="end"/>
        </w:r>
      </w:hyperlink>
    </w:p>
    <w:p w14:paraId="574E61FF" w14:textId="725C34F0" w:rsidR="00547BC7" w:rsidRDefault="00954A31">
      <w:pPr>
        <w:pStyle w:val="TOC1"/>
        <w:rPr>
          <w:rFonts w:asciiTheme="minorHAnsi" w:hAnsiTheme="minorHAnsi"/>
          <w:b w:val="0"/>
          <w:bCs w:val="0"/>
          <w:kern w:val="2"/>
          <w:szCs w:val="24"/>
          <w:lang w:eastAsia="en-MY"/>
          <w14:ligatures w14:val="standardContextual"/>
        </w:rPr>
      </w:pPr>
      <w:hyperlink w:anchor="_Toc214078971" w:history="1">
        <w:r w:rsidR="00547BC7" w:rsidRPr="0069396C">
          <w:rPr>
            <w:rStyle w:val="Hyperlink"/>
          </w:rPr>
          <w:t>LIST OF GLOSSARIES</w:t>
        </w:r>
        <w:r w:rsidR="00547BC7">
          <w:rPr>
            <w:webHidden/>
          </w:rPr>
          <w:tab/>
        </w:r>
        <w:r w:rsidR="00547BC7">
          <w:rPr>
            <w:webHidden/>
          </w:rPr>
          <w:fldChar w:fldCharType="begin"/>
        </w:r>
        <w:r w:rsidR="00547BC7">
          <w:rPr>
            <w:webHidden/>
          </w:rPr>
          <w:instrText xml:space="preserve"> PAGEREF _Toc214078971 \h </w:instrText>
        </w:r>
        <w:r w:rsidR="00547BC7">
          <w:rPr>
            <w:webHidden/>
          </w:rPr>
        </w:r>
        <w:r w:rsidR="00547BC7">
          <w:rPr>
            <w:webHidden/>
          </w:rPr>
          <w:fldChar w:fldCharType="separate"/>
        </w:r>
        <w:r w:rsidR="00547BC7">
          <w:rPr>
            <w:webHidden/>
          </w:rPr>
          <w:t>xii</w:t>
        </w:r>
        <w:r w:rsidR="00547BC7">
          <w:rPr>
            <w:webHidden/>
          </w:rPr>
          <w:fldChar w:fldCharType="end"/>
        </w:r>
      </w:hyperlink>
    </w:p>
    <w:p w14:paraId="75124D2C" w14:textId="7A64D2B2" w:rsidR="00547BC7" w:rsidRDefault="00954A31">
      <w:pPr>
        <w:pStyle w:val="TOC1"/>
        <w:rPr>
          <w:rFonts w:asciiTheme="minorHAnsi" w:hAnsiTheme="minorHAnsi"/>
          <w:b w:val="0"/>
          <w:bCs w:val="0"/>
          <w:kern w:val="2"/>
          <w:szCs w:val="24"/>
          <w:lang w:eastAsia="en-MY"/>
          <w14:ligatures w14:val="standardContextual"/>
        </w:rPr>
      </w:pPr>
      <w:hyperlink w:anchor="_Toc214078972" w:history="1">
        <w:r w:rsidR="00547BC7" w:rsidRPr="0069396C">
          <w:rPr>
            <w:rStyle w:val="Hyperlink"/>
          </w:rPr>
          <w:t>LIST OF PUBLICATIONS</w:t>
        </w:r>
        <w:r w:rsidR="00547BC7">
          <w:rPr>
            <w:webHidden/>
          </w:rPr>
          <w:tab/>
        </w:r>
        <w:r w:rsidR="00547BC7">
          <w:rPr>
            <w:webHidden/>
          </w:rPr>
          <w:fldChar w:fldCharType="begin"/>
        </w:r>
        <w:r w:rsidR="00547BC7">
          <w:rPr>
            <w:webHidden/>
          </w:rPr>
          <w:instrText xml:space="preserve"> PAGEREF _Toc214078972 \h </w:instrText>
        </w:r>
        <w:r w:rsidR="00547BC7">
          <w:rPr>
            <w:webHidden/>
          </w:rPr>
        </w:r>
        <w:r w:rsidR="00547BC7">
          <w:rPr>
            <w:webHidden/>
          </w:rPr>
          <w:fldChar w:fldCharType="separate"/>
        </w:r>
        <w:r w:rsidR="00547BC7">
          <w:rPr>
            <w:webHidden/>
          </w:rPr>
          <w:t>xi</w:t>
        </w:r>
        <w:r w:rsidR="00547BC7">
          <w:rPr>
            <w:webHidden/>
          </w:rPr>
          <w:fldChar w:fldCharType="end"/>
        </w:r>
      </w:hyperlink>
      <w:r w:rsidR="00D202A6">
        <w:t>v</w:t>
      </w:r>
    </w:p>
    <w:p w14:paraId="5A279382" w14:textId="120855BF" w:rsidR="00547BC7" w:rsidRDefault="00954A31">
      <w:pPr>
        <w:pStyle w:val="TOC1"/>
        <w:rPr>
          <w:rFonts w:asciiTheme="minorHAnsi" w:hAnsiTheme="minorHAnsi"/>
          <w:b w:val="0"/>
          <w:bCs w:val="0"/>
          <w:kern w:val="2"/>
          <w:szCs w:val="24"/>
          <w:lang w:eastAsia="en-MY"/>
          <w14:ligatures w14:val="standardContextual"/>
        </w:rPr>
      </w:pPr>
      <w:hyperlink w:anchor="_Toc214078973" w:history="1">
        <w:r w:rsidR="00547BC7" w:rsidRPr="0069396C">
          <w:rPr>
            <w:rStyle w:val="Hyperlink"/>
          </w:rPr>
          <w:t>CHAPTER 1   INTRODUCTION</w:t>
        </w:r>
        <w:r w:rsidR="00547BC7">
          <w:rPr>
            <w:webHidden/>
          </w:rPr>
          <w:tab/>
        </w:r>
        <w:r w:rsidR="00547BC7">
          <w:rPr>
            <w:webHidden/>
          </w:rPr>
          <w:fldChar w:fldCharType="begin"/>
        </w:r>
        <w:r w:rsidR="00547BC7">
          <w:rPr>
            <w:webHidden/>
          </w:rPr>
          <w:instrText xml:space="preserve"> PAGEREF _Toc214078973 \h </w:instrText>
        </w:r>
        <w:r w:rsidR="00547BC7">
          <w:rPr>
            <w:webHidden/>
          </w:rPr>
        </w:r>
        <w:r w:rsidR="00547BC7">
          <w:rPr>
            <w:webHidden/>
          </w:rPr>
          <w:fldChar w:fldCharType="separate"/>
        </w:r>
        <w:r w:rsidR="00547BC7">
          <w:rPr>
            <w:webHidden/>
          </w:rPr>
          <w:t>1</w:t>
        </w:r>
        <w:r w:rsidR="00547BC7">
          <w:rPr>
            <w:webHidden/>
          </w:rPr>
          <w:fldChar w:fldCharType="end"/>
        </w:r>
      </w:hyperlink>
    </w:p>
    <w:p w14:paraId="3B52CC40" w14:textId="22382884" w:rsidR="00547BC7" w:rsidRDefault="00954A31">
      <w:pPr>
        <w:pStyle w:val="TOC2"/>
        <w:rPr>
          <w:rFonts w:asciiTheme="minorHAnsi" w:hAnsiTheme="minorHAnsi" w:cstheme="minorBidi"/>
          <w:bCs w:val="0"/>
          <w:noProof/>
          <w:kern w:val="2"/>
          <w:szCs w:val="24"/>
          <w:lang w:eastAsia="en-MY"/>
          <w14:ligatures w14:val="standardContextual"/>
        </w:rPr>
      </w:pPr>
      <w:hyperlink w:anchor="_Toc214078974" w:history="1">
        <w:r w:rsidR="00547BC7" w:rsidRPr="0069396C">
          <w:rPr>
            <w:rStyle w:val="Hyperlink"/>
            <w:noProof/>
          </w:rPr>
          <w:t>1.1</w:t>
        </w:r>
        <w:r w:rsidR="00547BC7">
          <w:rPr>
            <w:rFonts w:asciiTheme="minorHAnsi" w:hAnsiTheme="minorHAnsi" w:cstheme="minorBidi"/>
            <w:bCs w:val="0"/>
            <w:noProof/>
            <w:kern w:val="2"/>
            <w:szCs w:val="24"/>
            <w:lang w:eastAsia="en-MY"/>
            <w14:ligatures w14:val="standardContextual"/>
          </w:rPr>
          <w:tab/>
        </w:r>
        <w:r w:rsidR="003F150D">
          <w:rPr>
            <w:rStyle w:val="Hyperlink"/>
            <w:noProof/>
          </w:rPr>
          <w:t>WASIT</w:t>
        </w:r>
        <w:r w:rsidR="00547BC7" w:rsidRPr="0069396C">
          <w:rPr>
            <w:rStyle w:val="Hyperlink"/>
            <w:noProof/>
          </w:rPr>
          <w:t xml:space="preserve"> Thesis Template2</w:t>
        </w:r>
        <w:r w:rsidR="00547BC7">
          <w:rPr>
            <w:noProof/>
            <w:webHidden/>
          </w:rPr>
          <w:tab/>
        </w:r>
        <w:r w:rsidR="00547BC7">
          <w:rPr>
            <w:noProof/>
            <w:webHidden/>
          </w:rPr>
          <w:fldChar w:fldCharType="begin"/>
        </w:r>
        <w:r w:rsidR="00547BC7">
          <w:rPr>
            <w:noProof/>
            <w:webHidden/>
          </w:rPr>
          <w:instrText xml:space="preserve"> PAGEREF _Toc214078974 \h </w:instrText>
        </w:r>
        <w:r w:rsidR="00547BC7">
          <w:rPr>
            <w:noProof/>
            <w:webHidden/>
          </w:rPr>
        </w:r>
        <w:r w:rsidR="00547BC7">
          <w:rPr>
            <w:noProof/>
            <w:webHidden/>
          </w:rPr>
          <w:fldChar w:fldCharType="separate"/>
        </w:r>
        <w:r w:rsidR="00547BC7">
          <w:rPr>
            <w:noProof/>
            <w:webHidden/>
          </w:rPr>
          <w:t>1</w:t>
        </w:r>
        <w:r w:rsidR="00547BC7">
          <w:rPr>
            <w:noProof/>
            <w:webHidden/>
          </w:rPr>
          <w:fldChar w:fldCharType="end"/>
        </w:r>
      </w:hyperlink>
    </w:p>
    <w:p w14:paraId="72728DE9" w14:textId="3FBE6A33" w:rsidR="00547BC7" w:rsidRDefault="00954A31">
      <w:pPr>
        <w:pStyle w:val="TOC2"/>
        <w:rPr>
          <w:rFonts w:asciiTheme="minorHAnsi" w:hAnsiTheme="minorHAnsi" w:cstheme="minorBidi"/>
          <w:bCs w:val="0"/>
          <w:noProof/>
          <w:kern w:val="2"/>
          <w:szCs w:val="24"/>
          <w:lang w:eastAsia="en-MY"/>
          <w14:ligatures w14:val="standardContextual"/>
        </w:rPr>
      </w:pPr>
      <w:hyperlink w:anchor="_Toc214078975" w:history="1">
        <w:r w:rsidR="00547BC7" w:rsidRPr="0069396C">
          <w:rPr>
            <w:rStyle w:val="Hyperlink"/>
            <w:noProof/>
          </w:rPr>
          <w:t>1.2</w:t>
        </w:r>
        <w:r w:rsidR="00547BC7">
          <w:rPr>
            <w:rFonts w:asciiTheme="minorHAnsi" w:hAnsiTheme="minorHAnsi" w:cstheme="minorBidi"/>
            <w:bCs w:val="0"/>
            <w:noProof/>
            <w:kern w:val="2"/>
            <w:szCs w:val="24"/>
            <w:lang w:eastAsia="en-MY"/>
            <w14:ligatures w14:val="standardContextual"/>
          </w:rPr>
          <w:tab/>
        </w:r>
        <w:r w:rsidR="00547BC7" w:rsidRPr="0069396C">
          <w:rPr>
            <w:rStyle w:val="Hyperlink"/>
            <w:noProof/>
          </w:rPr>
          <w:t>MZJ Formatting Method</w:t>
        </w:r>
        <w:r w:rsidR="00547BC7">
          <w:rPr>
            <w:noProof/>
            <w:webHidden/>
          </w:rPr>
          <w:tab/>
        </w:r>
        <w:r w:rsidR="00547BC7">
          <w:rPr>
            <w:noProof/>
            <w:webHidden/>
          </w:rPr>
          <w:fldChar w:fldCharType="begin"/>
        </w:r>
        <w:r w:rsidR="00547BC7">
          <w:rPr>
            <w:noProof/>
            <w:webHidden/>
          </w:rPr>
          <w:instrText xml:space="preserve"> PAGEREF _Toc214078975 \h </w:instrText>
        </w:r>
        <w:r w:rsidR="00547BC7">
          <w:rPr>
            <w:noProof/>
            <w:webHidden/>
          </w:rPr>
        </w:r>
        <w:r w:rsidR="00547BC7">
          <w:rPr>
            <w:noProof/>
            <w:webHidden/>
          </w:rPr>
          <w:fldChar w:fldCharType="separate"/>
        </w:r>
        <w:r w:rsidR="00547BC7">
          <w:rPr>
            <w:noProof/>
            <w:webHidden/>
          </w:rPr>
          <w:t>1</w:t>
        </w:r>
        <w:r w:rsidR="00547BC7">
          <w:rPr>
            <w:noProof/>
            <w:webHidden/>
          </w:rPr>
          <w:fldChar w:fldCharType="end"/>
        </w:r>
      </w:hyperlink>
    </w:p>
    <w:p w14:paraId="2FBB1B9B" w14:textId="310FBE53" w:rsidR="00547BC7" w:rsidRDefault="00954A31">
      <w:pPr>
        <w:pStyle w:val="TOC3"/>
        <w:rPr>
          <w:rFonts w:asciiTheme="minorHAnsi" w:hAnsiTheme="minorHAnsi"/>
          <w:noProof/>
          <w:kern w:val="2"/>
          <w:sz w:val="24"/>
          <w:szCs w:val="24"/>
          <w:lang w:eastAsia="en-MY"/>
          <w14:ligatures w14:val="standardContextual"/>
        </w:rPr>
      </w:pPr>
      <w:hyperlink w:anchor="_Toc214078976" w:history="1">
        <w:r w:rsidR="00547BC7" w:rsidRPr="0069396C">
          <w:rPr>
            <w:rStyle w:val="Hyperlink"/>
            <w:noProof/>
          </w:rPr>
          <w:t>1.2.1</w:t>
        </w:r>
        <w:r w:rsidR="00547BC7">
          <w:rPr>
            <w:rFonts w:asciiTheme="minorHAnsi" w:hAnsiTheme="minorHAnsi"/>
            <w:noProof/>
            <w:kern w:val="2"/>
            <w:sz w:val="24"/>
            <w:szCs w:val="24"/>
            <w:lang w:eastAsia="en-MY"/>
            <w14:ligatures w14:val="standardContextual"/>
          </w:rPr>
          <w:tab/>
        </w:r>
        <w:r w:rsidR="00547BC7" w:rsidRPr="0069396C">
          <w:rPr>
            <w:rStyle w:val="Hyperlink"/>
            <w:noProof/>
          </w:rPr>
          <w:t>Developer Tab</w:t>
        </w:r>
        <w:r w:rsidR="00547BC7">
          <w:rPr>
            <w:noProof/>
            <w:webHidden/>
          </w:rPr>
          <w:tab/>
        </w:r>
        <w:r w:rsidR="00547BC7">
          <w:rPr>
            <w:noProof/>
            <w:webHidden/>
          </w:rPr>
          <w:fldChar w:fldCharType="begin"/>
        </w:r>
        <w:r w:rsidR="00547BC7">
          <w:rPr>
            <w:noProof/>
            <w:webHidden/>
          </w:rPr>
          <w:instrText xml:space="preserve"> PAGEREF _Toc214078976 \h </w:instrText>
        </w:r>
        <w:r w:rsidR="00547BC7">
          <w:rPr>
            <w:noProof/>
            <w:webHidden/>
          </w:rPr>
        </w:r>
        <w:r w:rsidR="00547BC7">
          <w:rPr>
            <w:noProof/>
            <w:webHidden/>
          </w:rPr>
          <w:fldChar w:fldCharType="separate"/>
        </w:r>
        <w:r w:rsidR="00547BC7">
          <w:rPr>
            <w:noProof/>
            <w:webHidden/>
          </w:rPr>
          <w:t>1</w:t>
        </w:r>
        <w:r w:rsidR="00547BC7">
          <w:rPr>
            <w:noProof/>
            <w:webHidden/>
          </w:rPr>
          <w:fldChar w:fldCharType="end"/>
        </w:r>
      </w:hyperlink>
    </w:p>
    <w:p w14:paraId="381EDBCE" w14:textId="19032A28" w:rsidR="00547BC7" w:rsidRDefault="00954A31">
      <w:pPr>
        <w:pStyle w:val="TOC3"/>
        <w:rPr>
          <w:rFonts w:asciiTheme="minorHAnsi" w:hAnsiTheme="minorHAnsi"/>
          <w:noProof/>
          <w:kern w:val="2"/>
          <w:sz w:val="24"/>
          <w:szCs w:val="24"/>
          <w:lang w:eastAsia="en-MY"/>
          <w14:ligatures w14:val="standardContextual"/>
        </w:rPr>
      </w:pPr>
      <w:hyperlink w:anchor="_Toc214078977" w:history="1">
        <w:r w:rsidR="00547BC7" w:rsidRPr="0069396C">
          <w:rPr>
            <w:rStyle w:val="Hyperlink"/>
            <w:noProof/>
          </w:rPr>
          <w:t>1.2.2</w:t>
        </w:r>
        <w:r w:rsidR="00547BC7">
          <w:rPr>
            <w:rFonts w:asciiTheme="minorHAnsi" w:hAnsiTheme="minorHAnsi"/>
            <w:noProof/>
            <w:kern w:val="2"/>
            <w:sz w:val="24"/>
            <w:szCs w:val="24"/>
            <w:lang w:eastAsia="en-MY"/>
            <w14:ligatures w14:val="standardContextual"/>
          </w:rPr>
          <w:tab/>
        </w:r>
        <w:r w:rsidR="00547BC7" w:rsidRPr="0069396C">
          <w:rPr>
            <w:rStyle w:val="Hyperlink"/>
            <w:noProof/>
          </w:rPr>
          <w:t>Navigation Pane</w:t>
        </w:r>
        <w:r w:rsidR="00547BC7">
          <w:rPr>
            <w:noProof/>
            <w:webHidden/>
          </w:rPr>
          <w:tab/>
        </w:r>
        <w:r w:rsidR="00547BC7">
          <w:rPr>
            <w:noProof/>
            <w:webHidden/>
          </w:rPr>
          <w:fldChar w:fldCharType="begin"/>
        </w:r>
        <w:r w:rsidR="00547BC7">
          <w:rPr>
            <w:noProof/>
            <w:webHidden/>
          </w:rPr>
          <w:instrText xml:space="preserve"> PAGEREF _Toc214078977 \h </w:instrText>
        </w:r>
        <w:r w:rsidR="00547BC7">
          <w:rPr>
            <w:noProof/>
            <w:webHidden/>
          </w:rPr>
        </w:r>
        <w:r w:rsidR="00547BC7">
          <w:rPr>
            <w:noProof/>
            <w:webHidden/>
          </w:rPr>
          <w:fldChar w:fldCharType="separate"/>
        </w:r>
        <w:r w:rsidR="00547BC7">
          <w:rPr>
            <w:noProof/>
            <w:webHidden/>
          </w:rPr>
          <w:t>2</w:t>
        </w:r>
        <w:r w:rsidR="00547BC7">
          <w:rPr>
            <w:noProof/>
            <w:webHidden/>
          </w:rPr>
          <w:fldChar w:fldCharType="end"/>
        </w:r>
      </w:hyperlink>
    </w:p>
    <w:p w14:paraId="12E34727" w14:textId="0A3CDA50" w:rsidR="00547BC7" w:rsidRDefault="00954A31">
      <w:pPr>
        <w:pStyle w:val="TOC3"/>
        <w:rPr>
          <w:rFonts w:asciiTheme="minorHAnsi" w:hAnsiTheme="minorHAnsi"/>
          <w:noProof/>
          <w:kern w:val="2"/>
          <w:sz w:val="24"/>
          <w:szCs w:val="24"/>
          <w:lang w:eastAsia="en-MY"/>
          <w14:ligatures w14:val="standardContextual"/>
        </w:rPr>
      </w:pPr>
      <w:hyperlink w:anchor="_Toc214078978" w:history="1">
        <w:r w:rsidR="00547BC7" w:rsidRPr="0069396C">
          <w:rPr>
            <w:rStyle w:val="Hyperlink"/>
            <w:noProof/>
          </w:rPr>
          <w:t>1.2.3</w:t>
        </w:r>
        <w:r w:rsidR="00547BC7">
          <w:rPr>
            <w:rFonts w:asciiTheme="minorHAnsi" w:hAnsiTheme="minorHAnsi"/>
            <w:noProof/>
            <w:kern w:val="2"/>
            <w:sz w:val="24"/>
            <w:szCs w:val="24"/>
            <w:lang w:eastAsia="en-MY"/>
            <w14:ligatures w14:val="standardContextual"/>
          </w:rPr>
          <w:tab/>
        </w:r>
        <w:r w:rsidR="00547BC7" w:rsidRPr="0069396C">
          <w:rPr>
            <w:rStyle w:val="Hyperlink"/>
            <w:noProof/>
          </w:rPr>
          <w:t>Styles Pane</w:t>
        </w:r>
        <w:r w:rsidR="00547BC7">
          <w:rPr>
            <w:noProof/>
            <w:webHidden/>
          </w:rPr>
          <w:tab/>
        </w:r>
        <w:r w:rsidR="00547BC7">
          <w:rPr>
            <w:noProof/>
            <w:webHidden/>
          </w:rPr>
          <w:fldChar w:fldCharType="begin"/>
        </w:r>
        <w:r w:rsidR="00547BC7">
          <w:rPr>
            <w:noProof/>
            <w:webHidden/>
          </w:rPr>
          <w:instrText xml:space="preserve"> PAGEREF _Toc214078978 \h </w:instrText>
        </w:r>
        <w:r w:rsidR="00547BC7">
          <w:rPr>
            <w:noProof/>
            <w:webHidden/>
          </w:rPr>
        </w:r>
        <w:r w:rsidR="00547BC7">
          <w:rPr>
            <w:noProof/>
            <w:webHidden/>
          </w:rPr>
          <w:fldChar w:fldCharType="separate"/>
        </w:r>
        <w:r w:rsidR="00547BC7">
          <w:rPr>
            <w:noProof/>
            <w:webHidden/>
          </w:rPr>
          <w:t>2</w:t>
        </w:r>
        <w:r w:rsidR="00547BC7">
          <w:rPr>
            <w:noProof/>
            <w:webHidden/>
          </w:rPr>
          <w:fldChar w:fldCharType="end"/>
        </w:r>
      </w:hyperlink>
    </w:p>
    <w:p w14:paraId="342D6A6D" w14:textId="3826AE7F" w:rsidR="00547BC7" w:rsidRDefault="00954A31">
      <w:pPr>
        <w:pStyle w:val="TOC2"/>
        <w:rPr>
          <w:rFonts w:asciiTheme="minorHAnsi" w:hAnsiTheme="minorHAnsi" w:cstheme="minorBidi"/>
          <w:bCs w:val="0"/>
          <w:noProof/>
          <w:kern w:val="2"/>
          <w:szCs w:val="24"/>
          <w:lang w:eastAsia="en-MY"/>
          <w14:ligatures w14:val="standardContextual"/>
        </w:rPr>
      </w:pPr>
      <w:hyperlink w:anchor="_Toc214078979" w:history="1">
        <w:r w:rsidR="00547BC7" w:rsidRPr="0069396C">
          <w:rPr>
            <w:rStyle w:val="Hyperlink"/>
            <w:noProof/>
          </w:rPr>
          <w:t>1.3</w:t>
        </w:r>
        <w:r w:rsidR="00547BC7">
          <w:rPr>
            <w:rFonts w:asciiTheme="minorHAnsi" w:hAnsiTheme="minorHAnsi" w:cstheme="minorBidi"/>
            <w:bCs w:val="0"/>
            <w:noProof/>
            <w:kern w:val="2"/>
            <w:szCs w:val="24"/>
            <w:lang w:eastAsia="en-MY"/>
            <w14:ligatures w14:val="standardContextual"/>
          </w:rPr>
          <w:tab/>
        </w:r>
        <w:r w:rsidR="00547BC7" w:rsidRPr="0069396C">
          <w:rPr>
            <w:rStyle w:val="Hyperlink"/>
            <w:noProof/>
          </w:rPr>
          <w:t>Video provides a powerful way to help you prove your point.</w:t>
        </w:r>
        <w:r w:rsidR="00547BC7">
          <w:rPr>
            <w:noProof/>
            <w:webHidden/>
          </w:rPr>
          <w:tab/>
        </w:r>
        <w:r w:rsidR="00547BC7">
          <w:rPr>
            <w:noProof/>
            <w:webHidden/>
          </w:rPr>
          <w:fldChar w:fldCharType="begin"/>
        </w:r>
        <w:r w:rsidR="00547BC7">
          <w:rPr>
            <w:noProof/>
            <w:webHidden/>
          </w:rPr>
          <w:instrText xml:space="preserve"> PAGEREF _Toc214078979 \h </w:instrText>
        </w:r>
        <w:r w:rsidR="00547BC7">
          <w:rPr>
            <w:noProof/>
            <w:webHidden/>
          </w:rPr>
        </w:r>
        <w:r w:rsidR="00547BC7">
          <w:rPr>
            <w:noProof/>
            <w:webHidden/>
          </w:rPr>
          <w:fldChar w:fldCharType="separate"/>
        </w:r>
        <w:r w:rsidR="00547BC7">
          <w:rPr>
            <w:noProof/>
            <w:webHidden/>
          </w:rPr>
          <w:t>6</w:t>
        </w:r>
        <w:r w:rsidR="00547BC7">
          <w:rPr>
            <w:noProof/>
            <w:webHidden/>
          </w:rPr>
          <w:fldChar w:fldCharType="end"/>
        </w:r>
      </w:hyperlink>
    </w:p>
    <w:p w14:paraId="4D58A779" w14:textId="290457DB" w:rsidR="00547BC7" w:rsidRDefault="00954A31">
      <w:pPr>
        <w:pStyle w:val="TOC3"/>
        <w:rPr>
          <w:rFonts w:asciiTheme="minorHAnsi" w:hAnsiTheme="minorHAnsi"/>
          <w:noProof/>
          <w:kern w:val="2"/>
          <w:sz w:val="24"/>
          <w:szCs w:val="24"/>
          <w:lang w:eastAsia="en-MY"/>
          <w14:ligatures w14:val="standardContextual"/>
        </w:rPr>
      </w:pPr>
      <w:hyperlink w:anchor="_Toc214078980" w:history="1">
        <w:r w:rsidR="00547BC7" w:rsidRPr="0069396C">
          <w:rPr>
            <w:rStyle w:val="Hyperlink"/>
            <w:noProof/>
          </w:rPr>
          <w:t>1.3.1</w:t>
        </w:r>
        <w:r w:rsidR="00547BC7">
          <w:rPr>
            <w:rFonts w:asciiTheme="minorHAnsi" w:hAnsiTheme="minorHAnsi"/>
            <w:noProof/>
            <w:kern w:val="2"/>
            <w:sz w:val="24"/>
            <w:szCs w:val="24"/>
            <w:lang w:eastAsia="en-MY"/>
            <w14:ligatures w14:val="standardContextual"/>
          </w:rPr>
          <w:tab/>
        </w:r>
        <w:r w:rsidR="00547BC7" w:rsidRPr="0069396C">
          <w:rPr>
            <w:rStyle w:val="Hyperlink"/>
            <w:noProof/>
          </w:rPr>
          <w:t>When you click Online Video, you can paste in the embed code for the video you want to add.</w:t>
        </w:r>
        <w:r w:rsidR="00547BC7">
          <w:rPr>
            <w:noProof/>
            <w:webHidden/>
          </w:rPr>
          <w:tab/>
        </w:r>
        <w:r w:rsidR="00547BC7">
          <w:rPr>
            <w:noProof/>
            <w:webHidden/>
          </w:rPr>
          <w:fldChar w:fldCharType="begin"/>
        </w:r>
        <w:r w:rsidR="00547BC7">
          <w:rPr>
            <w:noProof/>
            <w:webHidden/>
          </w:rPr>
          <w:instrText xml:space="preserve"> PAGEREF _Toc214078980 \h </w:instrText>
        </w:r>
        <w:r w:rsidR="00547BC7">
          <w:rPr>
            <w:noProof/>
            <w:webHidden/>
          </w:rPr>
        </w:r>
        <w:r w:rsidR="00547BC7">
          <w:rPr>
            <w:noProof/>
            <w:webHidden/>
          </w:rPr>
          <w:fldChar w:fldCharType="separate"/>
        </w:r>
        <w:r w:rsidR="00547BC7">
          <w:rPr>
            <w:noProof/>
            <w:webHidden/>
          </w:rPr>
          <w:t>6</w:t>
        </w:r>
        <w:r w:rsidR="00547BC7">
          <w:rPr>
            <w:noProof/>
            <w:webHidden/>
          </w:rPr>
          <w:fldChar w:fldCharType="end"/>
        </w:r>
      </w:hyperlink>
    </w:p>
    <w:p w14:paraId="5D1D988F" w14:textId="0FD035BC" w:rsidR="00547BC7" w:rsidRDefault="00954A31">
      <w:pPr>
        <w:pStyle w:val="TOC3"/>
        <w:rPr>
          <w:rFonts w:asciiTheme="minorHAnsi" w:hAnsiTheme="minorHAnsi"/>
          <w:noProof/>
          <w:kern w:val="2"/>
          <w:sz w:val="24"/>
          <w:szCs w:val="24"/>
          <w:lang w:eastAsia="en-MY"/>
          <w14:ligatures w14:val="standardContextual"/>
        </w:rPr>
      </w:pPr>
      <w:hyperlink w:anchor="_Toc214078981" w:history="1">
        <w:r w:rsidR="00547BC7" w:rsidRPr="0069396C">
          <w:rPr>
            <w:rStyle w:val="Hyperlink"/>
            <w:noProof/>
          </w:rPr>
          <w:t>1.3.2</w:t>
        </w:r>
        <w:r w:rsidR="00547BC7">
          <w:rPr>
            <w:rFonts w:asciiTheme="minorHAnsi" w:hAnsiTheme="minorHAnsi"/>
            <w:noProof/>
            <w:kern w:val="2"/>
            <w:sz w:val="24"/>
            <w:szCs w:val="24"/>
            <w:lang w:eastAsia="en-MY"/>
            <w14:ligatures w14:val="standardContextual"/>
          </w:rPr>
          <w:tab/>
        </w:r>
        <w:r w:rsidR="00547BC7" w:rsidRPr="0069396C">
          <w:rPr>
            <w:rStyle w:val="Hyperlink"/>
            <w:noProof/>
          </w:rPr>
          <w:t>To make your document look professionally produced, Word provides header, footer, cover page, and text box designs that complement each other.</w:t>
        </w:r>
        <w:r w:rsidR="00547BC7">
          <w:rPr>
            <w:noProof/>
            <w:webHidden/>
          </w:rPr>
          <w:tab/>
        </w:r>
        <w:r w:rsidR="00547BC7">
          <w:rPr>
            <w:noProof/>
            <w:webHidden/>
          </w:rPr>
          <w:fldChar w:fldCharType="begin"/>
        </w:r>
        <w:r w:rsidR="00547BC7">
          <w:rPr>
            <w:noProof/>
            <w:webHidden/>
          </w:rPr>
          <w:instrText xml:space="preserve"> PAGEREF _Toc214078981 \h </w:instrText>
        </w:r>
        <w:r w:rsidR="00547BC7">
          <w:rPr>
            <w:noProof/>
            <w:webHidden/>
          </w:rPr>
        </w:r>
        <w:r w:rsidR="00547BC7">
          <w:rPr>
            <w:noProof/>
            <w:webHidden/>
          </w:rPr>
          <w:fldChar w:fldCharType="separate"/>
        </w:r>
        <w:r w:rsidR="00547BC7">
          <w:rPr>
            <w:noProof/>
            <w:webHidden/>
          </w:rPr>
          <w:t>7</w:t>
        </w:r>
        <w:r w:rsidR="00547BC7">
          <w:rPr>
            <w:noProof/>
            <w:webHidden/>
          </w:rPr>
          <w:fldChar w:fldCharType="end"/>
        </w:r>
      </w:hyperlink>
    </w:p>
    <w:p w14:paraId="53728A5A" w14:textId="38DA4508" w:rsidR="00547BC7" w:rsidRDefault="00954A31">
      <w:pPr>
        <w:pStyle w:val="TOC2"/>
        <w:rPr>
          <w:rFonts w:asciiTheme="minorHAnsi" w:hAnsiTheme="minorHAnsi" w:cstheme="minorBidi"/>
          <w:bCs w:val="0"/>
          <w:noProof/>
          <w:kern w:val="2"/>
          <w:szCs w:val="24"/>
          <w:lang w:eastAsia="en-MY"/>
          <w14:ligatures w14:val="standardContextual"/>
        </w:rPr>
      </w:pPr>
      <w:hyperlink w:anchor="_Toc214078982" w:history="1">
        <w:r w:rsidR="00547BC7" w:rsidRPr="0069396C">
          <w:rPr>
            <w:rStyle w:val="Hyperlink"/>
            <w:noProof/>
          </w:rPr>
          <w:t>1.4</w:t>
        </w:r>
        <w:r w:rsidR="00547BC7">
          <w:rPr>
            <w:rFonts w:asciiTheme="minorHAnsi" w:hAnsiTheme="minorHAnsi" w:cstheme="minorBidi"/>
            <w:bCs w:val="0"/>
            <w:noProof/>
            <w:kern w:val="2"/>
            <w:szCs w:val="24"/>
            <w:lang w:eastAsia="en-MY"/>
            <w14:ligatures w14:val="standardContextual"/>
          </w:rPr>
          <w:tab/>
        </w:r>
        <w:r w:rsidR="00547BC7" w:rsidRPr="0069396C">
          <w:rPr>
            <w:rStyle w:val="Hyperlink"/>
            <w:noProof/>
          </w:rPr>
          <w:t>Caption for Tables</w:t>
        </w:r>
        <w:r w:rsidR="00547BC7">
          <w:rPr>
            <w:noProof/>
            <w:webHidden/>
          </w:rPr>
          <w:tab/>
        </w:r>
        <w:r w:rsidR="00547BC7">
          <w:rPr>
            <w:noProof/>
            <w:webHidden/>
          </w:rPr>
          <w:fldChar w:fldCharType="begin"/>
        </w:r>
        <w:r w:rsidR="00547BC7">
          <w:rPr>
            <w:noProof/>
            <w:webHidden/>
          </w:rPr>
          <w:instrText xml:space="preserve"> PAGEREF _Toc214078982 \h </w:instrText>
        </w:r>
        <w:r w:rsidR="00547BC7">
          <w:rPr>
            <w:noProof/>
            <w:webHidden/>
          </w:rPr>
        </w:r>
        <w:r w:rsidR="00547BC7">
          <w:rPr>
            <w:noProof/>
            <w:webHidden/>
          </w:rPr>
          <w:fldChar w:fldCharType="separate"/>
        </w:r>
        <w:r w:rsidR="00547BC7">
          <w:rPr>
            <w:noProof/>
            <w:webHidden/>
          </w:rPr>
          <w:t>8</w:t>
        </w:r>
        <w:r w:rsidR="00547BC7">
          <w:rPr>
            <w:noProof/>
            <w:webHidden/>
          </w:rPr>
          <w:fldChar w:fldCharType="end"/>
        </w:r>
      </w:hyperlink>
    </w:p>
    <w:p w14:paraId="0F06449E" w14:textId="77777777" w:rsidR="00547BC7" w:rsidRDefault="00547BC7">
      <w:pPr>
        <w:spacing w:after="2765" w:line="276" w:lineRule="auto"/>
        <w:rPr>
          <w:rStyle w:val="Hyperlink"/>
          <w:b/>
          <w:bCs/>
          <w:noProof/>
          <w:sz w:val="24"/>
        </w:rPr>
      </w:pPr>
      <w:r>
        <w:rPr>
          <w:rStyle w:val="Hyperlink"/>
          <w:noProof/>
        </w:rPr>
        <w:br w:type="page"/>
      </w:r>
    </w:p>
    <w:p w14:paraId="6C3287D1" w14:textId="45F015FE" w:rsidR="00547BC7" w:rsidRDefault="00954A31">
      <w:pPr>
        <w:pStyle w:val="TOC1"/>
        <w:rPr>
          <w:rFonts w:asciiTheme="minorHAnsi" w:hAnsiTheme="minorHAnsi"/>
          <w:b w:val="0"/>
          <w:bCs w:val="0"/>
          <w:kern w:val="2"/>
          <w:szCs w:val="24"/>
          <w:lang w:eastAsia="en-MY"/>
          <w14:ligatures w14:val="standardContextual"/>
        </w:rPr>
      </w:pPr>
      <w:hyperlink w:anchor="_Toc214078983" w:history="1">
        <w:r w:rsidR="00547BC7" w:rsidRPr="0069396C">
          <w:rPr>
            <w:rStyle w:val="Hyperlink"/>
          </w:rPr>
          <w:t>CHAPTER 2  LITERATURE REVIEW</w:t>
        </w:r>
        <w:r w:rsidR="00547BC7">
          <w:rPr>
            <w:webHidden/>
          </w:rPr>
          <w:tab/>
        </w:r>
        <w:r w:rsidR="00547BC7">
          <w:rPr>
            <w:webHidden/>
          </w:rPr>
          <w:fldChar w:fldCharType="begin"/>
        </w:r>
        <w:r w:rsidR="00547BC7">
          <w:rPr>
            <w:webHidden/>
          </w:rPr>
          <w:instrText xml:space="preserve"> PAGEREF _Toc214078983 \h </w:instrText>
        </w:r>
        <w:r w:rsidR="00547BC7">
          <w:rPr>
            <w:webHidden/>
          </w:rPr>
        </w:r>
        <w:r w:rsidR="00547BC7">
          <w:rPr>
            <w:webHidden/>
          </w:rPr>
          <w:fldChar w:fldCharType="separate"/>
        </w:r>
        <w:r w:rsidR="00547BC7">
          <w:rPr>
            <w:webHidden/>
          </w:rPr>
          <w:t>12</w:t>
        </w:r>
        <w:r w:rsidR="00547BC7">
          <w:rPr>
            <w:webHidden/>
          </w:rPr>
          <w:fldChar w:fldCharType="end"/>
        </w:r>
      </w:hyperlink>
    </w:p>
    <w:p w14:paraId="6991570F" w14:textId="60675C88" w:rsidR="00547BC7" w:rsidRDefault="00954A31">
      <w:pPr>
        <w:pStyle w:val="TOC2"/>
        <w:rPr>
          <w:rFonts w:asciiTheme="minorHAnsi" w:hAnsiTheme="minorHAnsi" w:cstheme="minorBidi"/>
          <w:bCs w:val="0"/>
          <w:noProof/>
          <w:kern w:val="2"/>
          <w:szCs w:val="24"/>
          <w:lang w:eastAsia="en-MY"/>
          <w14:ligatures w14:val="standardContextual"/>
        </w:rPr>
      </w:pPr>
      <w:hyperlink w:anchor="_Toc214078985" w:history="1">
        <w:r w:rsidR="00547BC7" w:rsidRPr="0069396C">
          <w:rPr>
            <w:rStyle w:val="Hyperlink"/>
            <w:noProof/>
          </w:rPr>
          <w:t>2.1</w:t>
        </w:r>
        <w:r w:rsidR="00547BC7">
          <w:rPr>
            <w:rFonts w:asciiTheme="minorHAnsi" w:hAnsiTheme="minorHAnsi" w:cstheme="minorBidi"/>
            <w:bCs w:val="0"/>
            <w:noProof/>
            <w:kern w:val="2"/>
            <w:szCs w:val="24"/>
            <w:lang w:eastAsia="en-MY"/>
            <w14:ligatures w14:val="standardContextual"/>
          </w:rPr>
          <w:tab/>
        </w:r>
        <w:r w:rsidR="00547BC7" w:rsidRPr="0069396C">
          <w:rPr>
            <w:rStyle w:val="Hyperlink"/>
            <w:noProof/>
          </w:rPr>
          <w:t>Heading 1</w:t>
        </w:r>
        <w:r w:rsidR="00547BC7">
          <w:rPr>
            <w:noProof/>
            <w:webHidden/>
          </w:rPr>
          <w:tab/>
        </w:r>
        <w:r w:rsidR="00547BC7">
          <w:rPr>
            <w:noProof/>
            <w:webHidden/>
          </w:rPr>
          <w:fldChar w:fldCharType="begin"/>
        </w:r>
        <w:r w:rsidR="00547BC7">
          <w:rPr>
            <w:noProof/>
            <w:webHidden/>
          </w:rPr>
          <w:instrText xml:space="preserve"> PAGEREF _Toc214078985 \h </w:instrText>
        </w:r>
        <w:r w:rsidR="00547BC7">
          <w:rPr>
            <w:noProof/>
            <w:webHidden/>
          </w:rPr>
        </w:r>
        <w:r w:rsidR="00547BC7">
          <w:rPr>
            <w:noProof/>
            <w:webHidden/>
          </w:rPr>
          <w:fldChar w:fldCharType="separate"/>
        </w:r>
        <w:r w:rsidR="00547BC7">
          <w:rPr>
            <w:noProof/>
            <w:webHidden/>
          </w:rPr>
          <w:t>12</w:t>
        </w:r>
        <w:r w:rsidR="00547BC7">
          <w:rPr>
            <w:noProof/>
            <w:webHidden/>
          </w:rPr>
          <w:fldChar w:fldCharType="end"/>
        </w:r>
      </w:hyperlink>
    </w:p>
    <w:p w14:paraId="07C5B74A" w14:textId="0BA44F0B" w:rsidR="00547BC7" w:rsidRDefault="00954A31">
      <w:pPr>
        <w:pStyle w:val="TOC2"/>
        <w:rPr>
          <w:rFonts w:asciiTheme="minorHAnsi" w:hAnsiTheme="minorHAnsi" w:cstheme="minorBidi"/>
          <w:bCs w:val="0"/>
          <w:noProof/>
          <w:kern w:val="2"/>
          <w:szCs w:val="24"/>
          <w:lang w:eastAsia="en-MY"/>
          <w14:ligatures w14:val="standardContextual"/>
        </w:rPr>
      </w:pPr>
      <w:hyperlink w:anchor="_Toc214078986" w:history="1">
        <w:r w:rsidR="00547BC7" w:rsidRPr="0069396C">
          <w:rPr>
            <w:rStyle w:val="Hyperlink"/>
            <w:noProof/>
          </w:rPr>
          <w:t>2.2</w:t>
        </w:r>
        <w:r w:rsidR="00547BC7">
          <w:rPr>
            <w:rFonts w:asciiTheme="minorHAnsi" w:hAnsiTheme="minorHAnsi" w:cstheme="minorBidi"/>
            <w:bCs w:val="0"/>
            <w:noProof/>
            <w:kern w:val="2"/>
            <w:szCs w:val="24"/>
            <w:lang w:eastAsia="en-MY"/>
            <w14:ligatures w14:val="standardContextual"/>
          </w:rPr>
          <w:tab/>
        </w:r>
        <w:r w:rsidR="00547BC7" w:rsidRPr="0069396C">
          <w:rPr>
            <w:rStyle w:val="Hyperlink"/>
            <w:noProof/>
          </w:rPr>
          <w:t>Heading 2</w:t>
        </w:r>
        <w:r w:rsidR="00547BC7">
          <w:rPr>
            <w:noProof/>
            <w:webHidden/>
          </w:rPr>
          <w:tab/>
        </w:r>
        <w:r w:rsidR="00547BC7">
          <w:rPr>
            <w:noProof/>
            <w:webHidden/>
          </w:rPr>
          <w:fldChar w:fldCharType="begin"/>
        </w:r>
        <w:r w:rsidR="00547BC7">
          <w:rPr>
            <w:noProof/>
            <w:webHidden/>
          </w:rPr>
          <w:instrText xml:space="preserve"> PAGEREF _Toc214078986 \h </w:instrText>
        </w:r>
        <w:r w:rsidR="00547BC7">
          <w:rPr>
            <w:noProof/>
            <w:webHidden/>
          </w:rPr>
        </w:r>
        <w:r w:rsidR="00547BC7">
          <w:rPr>
            <w:noProof/>
            <w:webHidden/>
          </w:rPr>
          <w:fldChar w:fldCharType="separate"/>
        </w:r>
        <w:r w:rsidR="00547BC7">
          <w:rPr>
            <w:noProof/>
            <w:webHidden/>
          </w:rPr>
          <w:t>12</w:t>
        </w:r>
        <w:r w:rsidR="00547BC7">
          <w:rPr>
            <w:noProof/>
            <w:webHidden/>
          </w:rPr>
          <w:fldChar w:fldCharType="end"/>
        </w:r>
      </w:hyperlink>
    </w:p>
    <w:p w14:paraId="47154762" w14:textId="71CF676C" w:rsidR="00547BC7" w:rsidRDefault="00954A31">
      <w:pPr>
        <w:pStyle w:val="TOC3"/>
        <w:rPr>
          <w:rFonts w:asciiTheme="minorHAnsi" w:hAnsiTheme="minorHAnsi"/>
          <w:noProof/>
          <w:kern w:val="2"/>
          <w:sz w:val="24"/>
          <w:szCs w:val="24"/>
          <w:lang w:eastAsia="en-MY"/>
          <w14:ligatures w14:val="standardContextual"/>
        </w:rPr>
      </w:pPr>
      <w:hyperlink w:anchor="_Toc214078987" w:history="1">
        <w:r w:rsidR="00547BC7" w:rsidRPr="0069396C">
          <w:rPr>
            <w:rStyle w:val="Hyperlink"/>
            <w:noProof/>
          </w:rPr>
          <w:t>2.2.1</w:t>
        </w:r>
        <w:r w:rsidR="00547BC7">
          <w:rPr>
            <w:rFonts w:asciiTheme="minorHAnsi" w:hAnsiTheme="minorHAnsi"/>
            <w:noProof/>
            <w:kern w:val="2"/>
            <w:sz w:val="24"/>
            <w:szCs w:val="24"/>
            <w:lang w:eastAsia="en-MY"/>
            <w14:ligatures w14:val="standardContextual"/>
          </w:rPr>
          <w:tab/>
        </w:r>
        <w:r w:rsidR="00547BC7" w:rsidRPr="0069396C">
          <w:rPr>
            <w:rStyle w:val="Hyperlink"/>
            <w:noProof/>
          </w:rPr>
          <w:t>Heading 3</w:t>
        </w:r>
        <w:r w:rsidR="00547BC7">
          <w:rPr>
            <w:noProof/>
            <w:webHidden/>
          </w:rPr>
          <w:tab/>
        </w:r>
        <w:r w:rsidR="00547BC7">
          <w:rPr>
            <w:noProof/>
            <w:webHidden/>
          </w:rPr>
          <w:fldChar w:fldCharType="begin"/>
        </w:r>
        <w:r w:rsidR="00547BC7">
          <w:rPr>
            <w:noProof/>
            <w:webHidden/>
          </w:rPr>
          <w:instrText xml:space="preserve"> PAGEREF _Toc214078987 \h </w:instrText>
        </w:r>
        <w:r w:rsidR="00547BC7">
          <w:rPr>
            <w:noProof/>
            <w:webHidden/>
          </w:rPr>
        </w:r>
        <w:r w:rsidR="00547BC7">
          <w:rPr>
            <w:noProof/>
            <w:webHidden/>
          </w:rPr>
          <w:fldChar w:fldCharType="separate"/>
        </w:r>
        <w:r w:rsidR="00547BC7">
          <w:rPr>
            <w:noProof/>
            <w:webHidden/>
          </w:rPr>
          <w:t>12</w:t>
        </w:r>
        <w:r w:rsidR="00547BC7">
          <w:rPr>
            <w:noProof/>
            <w:webHidden/>
          </w:rPr>
          <w:fldChar w:fldCharType="end"/>
        </w:r>
      </w:hyperlink>
    </w:p>
    <w:p w14:paraId="1660489B" w14:textId="1C2A5CBB" w:rsidR="00547BC7" w:rsidRDefault="00954A31">
      <w:pPr>
        <w:pStyle w:val="TOC3"/>
        <w:rPr>
          <w:rFonts w:asciiTheme="minorHAnsi" w:hAnsiTheme="minorHAnsi"/>
          <w:noProof/>
          <w:kern w:val="2"/>
          <w:sz w:val="24"/>
          <w:szCs w:val="24"/>
          <w:lang w:eastAsia="en-MY"/>
          <w14:ligatures w14:val="standardContextual"/>
        </w:rPr>
      </w:pPr>
      <w:hyperlink w:anchor="_Toc214078988" w:history="1">
        <w:r w:rsidR="00547BC7" w:rsidRPr="0069396C">
          <w:rPr>
            <w:rStyle w:val="Hyperlink"/>
            <w:noProof/>
          </w:rPr>
          <w:t>2.2.2</w:t>
        </w:r>
        <w:r w:rsidR="00547BC7">
          <w:rPr>
            <w:rFonts w:asciiTheme="minorHAnsi" w:hAnsiTheme="minorHAnsi"/>
            <w:noProof/>
            <w:kern w:val="2"/>
            <w:sz w:val="24"/>
            <w:szCs w:val="24"/>
            <w:lang w:eastAsia="en-MY"/>
            <w14:ligatures w14:val="standardContextual"/>
          </w:rPr>
          <w:tab/>
        </w:r>
        <w:r w:rsidR="00547BC7" w:rsidRPr="0069396C">
          <w:rPr>
            <w:rStyle w:val="Hyperlink"/>
            <w:noProof/>
          </w:rPr>
          <w:t>Heading 3a</w:t>
        </w:r>
        <w:r w:rsidR="00547BC7">
          <w:rPr>
            <w:noProof/>
            <w:webHidden/>
          </w:rPr>
          <w:tab/>
        </w:r>
        <w:r w:rsidR="00547BC7">
          <w:rPr>
            <w:noProof/>
            <w:webHidden/>
          </w:rPr>
          <w:fldChar w:fldCharType="begin"/>
        </w:r>
        <w:r w:rsidR="00547BC7">
          <w:rPr>
            <w:noProof/>
            <w:webHidden/>
          </w:rPr>
          <w:instrText xml:space="preserve"> PAGEREF _Toc214078988 \h </w:instrText>
        </w:r>
        <w:r w:rsidR="00547BC7">
          <w:rPr>
            <w:noProof/>
            <w:webHidden/>
          </w:rPr>
        </w:r>
        <w:r w:rsidR="00547BC7">
          <w:rPr>
            <w:noProof/>
            <w:webHidden/>
          </w:rPr>
          <w:fldChar w:fldCharType="separate"/>
        </w:r>
        <w:r w:rsidR="00547BC7">
          <w:rPr>
            <w:noProof/>
            <w:webHidden/>
          </w:rPr>
          <w:t>12</w:t>
        </w:r>
        <w:r w:rsidR="00547BC7">
          <w:rPr>
            <w:noProof/>
            <w:webHidden/>
          </w:rPr>
          <w:fldChar w:fldCharType="end"/>
        </w:r>
      </w:hyperlink>
    </w:p>
    <w:p w14:paraId="06CE1929" w14:textId="0F99B022" w:rsidR="00547BC7" w:rsidRDefault="00954A31">
      <w:pPr>
        <w:pStyle w:val="TOC3"/>
        <w:rPr>
          <w:rFonts w:asciiTheme="minorHAnsi" w:hAnsiTheme="minorHAnsi"/>
          <w:noProof/>
          <w:kern w:val="2"/>
          <w:sz w:val="24"/>
          <w:szCs w:val="24"/>
          <w:lang w:eastAsia="en-MY"/>
          <w14:ligatures w14:val="standardContextual"/>
        </w:rPr>
      </w:pPr>
      <w:hyperlink w:anchor="_Toc214078989" w:history="1">
        <w:r w:rsidR="00547BC7" w:rsidRPr="0069396C">
          <w:rPr>
            <w:rStyle w:val="Hyperlink"/>
            <w:noProof/>
          </w:rPr>
          <w:t>2.2.3</w:t>
        </w:r>
        <w:r w:rsidR="00547BC7">
          <w:rPr>
            <w:rFonts w:asciiTheme="minorHAnsi" w:hAnsiTheme="minorHAnsi"/>
            <w:noProof/>
            <w:kern w:val="2"/>
            <w:sz w:val="24"/>
            <w:szCs w:val="24"/>
            <w:lang w:eastAsia="en-MY"/>
            <w14:ligatures w14:val="standardContextual"/>
          </w:rPr>
          <w:tab/>
        </w:r>
        <w:r w:rsidR="00547BC7" w:rsidRPr="0069396C">
          <w:rPr>
            <w:rStyle w:val="Hyperlink"/>
            <w:noProof/>
          </w:rPr>
          <w:t>Heading 3b</w:t>
        </w:r>
        <w:r w:rsidR="00547BC7">
          <w:rPr>
            <w:noProof/>
            <w:webHidden/>
          </w:rPr>
          <w:tab/>
        </w:r>
        <w:r w:rsidR="00547BC7">
          <w:rPr>
            <w:noProof/>
            <w:webHidden/>
          </w:rPr>
          <w:fldChar w:fldCharType="begin"/>
        </w:r>
        <w:r w:rsidR="00547BC7">
          <w:rPr>
            <w:noProof/>
            <w:webHidden/>
          </w:rPr>
          <w:instrText xml:space="preserve"> PAGEREF _Toc214078989 \h </w:instrText>
        </w:r>
        <w:r w:rsidR="00547BC7">
          <w:rPr>
            <w:noProof/>
            <w:webHidden/>
          </w:rPr>
        </w:r>
        <w:r w:rsidR="00547BC7">
          <w:rPr>
            <w:noProof/>
            <w:webHidden/>
          </w:rPr>
          <w:fldChar w:fldCharType="separate"/>
        </w:r>
        <w:r w:rsidR="00547BC7">
          <w:rPr>
            <w:noProof/>
            <w:webHidden/>
          </w:rPr>
          <w:t>14</w:t>
        </w:r>
        <w:r w:rsidR="00547BC7">
          <w:rPr>
            <w:noProof/>
            <w:webHidden/>
          </w:rPr>
          <w:fldChar w:fldCharType="end"/>
        </w:r>
      </w:hyperlink>
    </w:p>
    <w:p w14:paraId="2BA7EBE0" w14:textId="1C9417DA" w:rsidR="00547BC7" w:rsidRDefault="00954A31">
      <w:pPr>
        <w:pStyle w:val="TOC2"/>
        <w:rPr>
          <w:rFonts w:asciiTheme="minorHAnsi" w:hAnsiTheme="minorHAnsi" w:cstheme="minorBidi"/>
          <w:bCs w:val="0"/>
          <w:noProof/>
          <w:kern w:val="2"/>
          <w:szCs w:val="24"/>
          <w:lang w:eastAsia="en-MY"/>
          <w14:ligatures w14:val="standardContextual"/>
        </w:rPr>
      </w:pPr>
      <w:hyperlink w:anchor="_Toc214078990" w:history="1">
        <w:r w:rsidR="00547BC7" w:rsidRPr="0069396C">
          <w:rPr>
            <w:rStyle w:val="Hyperlink"/>
            <w:noProof/>
          </w:rPr>
          <w:t>2.3</w:t>
        </w:r>
        <w:r w:rsidR="00547BC7">
          <w:rPr>
            <w:rFonts w:asciiTheme="minorHAnsi" w:hAnsiTheme="minorHAnsi" w:cstheme="minorBidi"/>
            <w:bCs w:val="0"/>
            <w:noProof/>
            <w:kern w:val="2"/>
            <w:szCs w:val="24"/>
            <w:lang w:eastAsia="en-MY"/>
            <w14:ligatures w14:val="standardContextual"/>
          </w:rPr>
          <w:tab/>
        </w:r>
        <w:r w:rsidR="00547BC7" w:rsidRPr="0069396C">
          <w:rPr>
            <w:rStyle w:val="Hyperlink"/>
            <w:noProof/>
          </w:rPr>
          <w:t>Other important styles</w:t>
        </w:r>
        <w:r w:rsidR="00547BC7">
          <w:rPr>
            <w:noProof/>
            <w:webHidden/>
          </w:rPr>
          <w:tab/>
        </w:r>
        <w:r w:rsidR="00547BC7">
          <w:rPr>
            <w:noProof/>
            <w:webHidden/>
          </w:rPr>
          <w:fldChar w:fldCharType="begin"/>
        </w:r>
        <w:r w:rsidR="00547BC7">
          <w:rPr>
            <w:noProof/>
            <w:webHidden/>
          </w:rPr>
          <w:instrText xml:space="preserve"> PAGEREF _Toc214078990 \h </w:instrText>
        </w:r>
        <w:r w:rsidR="00547BC7">
          <w:rPr>
            <w:noProof/>
            <w:webHidden/>
          </w:rPr>
        </w:r>
        <w:r w:rsidR="00547BC7">
          <w:rPr>
            <w:noProof/>
            <w:webHidden/>
          </w:rPr>
          <w:fldChar w:fldCharType="separate"/>
        </w:r>
        <w:r w:rsidR="00547BC7">
          <w:rPr>
            <w:noProof/>
            <w:webHidden/>
          </w:rPr>
          <w:t>15</w:t>
        </w:r>
        <w:r w:rsidR="00547BC7">
          <w:rPr>
            <w:noProof/>
            <w:webHidden/>
          </w:rPr>
          <w:fldChar w:fldCharType="end"/>
        </w:r>
      </w:hyperlink>
    </w:p>
    <w:p w14:paraId="6410A9C5" w14:textId="27AE0C70" w:rsidR="00547BC7" w:rsidRDefault="00954A31">
      <w:pPr>
        <w:pStyle w:val="TOC2"/>
        <w:rPr>
          <w:rFonts w:asciiTheme="minorHAnsi" w:hAnsiTheme="minorHAnsi" w:cstheme="minorBidi"/>
          <w:bCs w:val="0"/>
          <w:noProof/>
          <w:kern w:val="2"/>
          <w:szCs w:val="24"/>
          <w:lang w:eastAsia="en-MY"/>
          <w14:ligatures w14:val="standardContextual"/>
        </w:rPr>
      </w:pPr>
      <w:hyperlink w:anchor="_Toc214078991" w:history="1">
        <w:r w:rsidR="00547BC7" w:rsidRPr="0069396C">
          <w:rPr>
            <w:rStyle w:val="Hyperlink"/>
            <w:noProof/>
          </w:rPr>
          <w:t>2.4</w:t>
        </w:r>
        <w:r w:rsidR="00547BC7">
          <w:rPr>
            <w:rFonts w:asciiTheme="minorHAnsi" w:hAnsiTheme="minorHAnsi" w:cstheme="minorBidi"/>
            <w:bCs w:val="0"/>
            <w:noProof/>
            <w:kern w:val="2"/>
            <w:szCs w:val="24"/>
            <w:lang w:eastAsia="en-MY"/>
            <w14:ligatures w14:val="standardContextual"/>
          </w:rPr>
          <w:tab/>
        </w:r>
        <w:r w:rsidR="00547BC7" w:rsidRPr="0069396C">
          <w:rPr>
            <w:rStyle w:val="Hyperlink"/>
            <w:noProof/>
          </w:rPr>
          <w:t>Equations</w:t>
        </w:r>
        <w:r w:rsidR="00547BC7">
          <w:rPr>
            <w:noProof/>
            <w:webHidden/>
          </w:rPr>
          <w:tab/>
        </w:r>
        <w:r w:rsidR="00547BC7">
          <w:rPr>
            <w:noProof/>
            <w:webHidden/>
          </w:rPr>
          <w:fldChar w:fldCharType="begin"/>
        </w:r>
        <w:r w:rsidR="00547BC7">
          <w:rPr>
            <w:noProof/>
            <w:webHidden/>
          </w:rPr>
          <w:instrText xml:space="preserve"> PAGEREF _Toc214078991 \h </w:instrText>
        </w:r>
        <w:r w:rsidR="00547BC7">
          <w:rPr>
            <w:noProof/>
            <w:webHidden/>
          </w:rPr>
        </w:r>
        <w:r w:rsidR="00547BC7">
          <w:rPr>
            <w:noProof/>
            <w:webHidden/>
          </w:rPr>
          <w:fldChar w:fldCharType="separate"/>
        </w:r>
        <w:r w:rsidR="00547BC7">
          <w:rPr>
            <w:noProof/>
            <w:webHidden/>
          </w:rPr>
          <w:t>17</w:t>
        </w:r>
        <w:r w:rsidR="00547BC7">
          <w:rPr>
            <w:noProof/>
            <w:webHidden/>
          </w:rPr>
          <w:fldChar w:fldCharType="end"/>
        </w:r>
      </w:hyperlink>
    </w:p>
    <w:p w14:paraId="6E4DC9A6" w14:textId="74605F21" w:rsidR="00547BC7" w:rsidRDefault="00954A31">
      <w:pPr>
        <w:pStyle w:val="TOC2"/>
        <w:rPr>
          <w:rFonts w:asciiTheme="minorHAnsi" w:hAnsiTheme="minorHAnsi" w:cstheme="minorBidi"/>
          <w:bCs w:val="0"/>
          <w:noProof/>
          <w:kern w:val="2"/>
          <w:szCs w:val="24"/>
          <w:lang w:eastAsia="en-MY"/>
          <w14:ligatures w14:val="standardContextual"/>
        </w:rPr>
      </w:pPr>
      <w:hyperlink w:anchor="_Toc214078992" w:history="1">
        <w:r w:rsidR="00547BC7" w:rsidRPr="0069396C">
          <w:rPr>
            <w:rStyle w:val="Hyperlink"/>
            <w:noProof/>
          </w:rPr>
          <w:t>2.5</w:t>
        </w:r>
        <w:r w:rsidR="00547BC7">
          <w:rPr>
            <w:rFonts w:asciiTheme="minorHAnsi" w:hAnsiTheme="minorHAnsi" w:cstheme="minorBidi"/>
            <w:bCs w:val="0"/>
            <w:noProof/>
            <w:kern w:val="2"/>
            <w:szCs w:val="24"/>
            <w:lang w:eastAsia="en-MY"/>
            <w14:ligatures w14:val="standardContextual"/>
          </w:rPr>
          <w:tab/>
        </w:r>
        <w:r w:rsidR="00547BC7" w:rsidRPr="0069396C">
          <w:rPr>
            <w:rStyle w:val="Hyperlink"/>
            <w:noProof/>
          </w:rPr>
          <w:t>Quote</w:t>
        </w:r>
        <w:r w:rsidR="00547BC7">
          <w:rPr>
            <w:noProof/>
            <w:webHidden/>
          </w:rPr>
          <w:tab/>
        </w:r>
        <w:r w:rsidR="00547BC7">
          <w:rPr>
            <w:noProof/>
            <w:webHidden/>
          </w:rPr>
          <w:fldChar w:fldCharType="begin"/>
        </w:r>
        <w:r w:rsidR="00547BC7">
          <w:rPr>
            <w:noProof/>
            <w:webHidden/>
          </w:rPr>
          <w:instrText xml:space="preserve"> PAGEREF _Toc214078992 \h </w:instrText>
        </w:r>
        <w:r w:rsidR="00547BC7">
          <w:rPr>
            <w:noProof/>
            <w:webHidden/>
          </w:rPr>
        </w:r>
        <w:r w:rsidR="00547BC7">
          <w:rPr>
            <w:noProof/>
            <w:webHidden/>
          </w:rPr>
          <w:fldChar w:fldCharType="separate"/>
        </w:r>
        <w:r w:rsidR="00547BC7">
          <w:rPr>
            <w:noProof/>
            <w:webHidden/>
          </w:rPr>
          <w:t>17</w:t>
        </w:r>
        <w:r w:rsidR="00547BC7">
          <w:rPr>
            <w:noProof/>
            <w:webHidden/>
          </w:rPr>
          <w:fldChar w:fldCharType="end"/>
        </w:r>
      </w:hyperlink>
    </w:p>
    <w:p w14:paraId="393DD267" w14:textId="7D4D98D8" w:rsidR="00547BC7" w:rsidRDefault="00954A31">
      <w:pPr>
        <w:pStyle w:val="TOC1"/>
        <w:rPr>
          <w:rFonts w:asciiTheme="minorHAnsi" w:hAnsiTheme="minorHAnsi"/>
          <w:b w:val="0"/>
          <w:bCs w:val="0"/>
          <w:kern w:val="2"/>
          <w:szCs w:val="24"/>
          <w:lang w:eastAsia="en-MY"/>
          <w14:ligatures w14:val="standardContextual"/>
        </w:rPr>
      </w:pPr>
      <w:hyperlink w:anchor="_Toc214078993" w:history="1">
        <w:r w:rsidR="00547BC7" w:rsidRPr="0069396C">
          <w:rPr>
            <w:rStyle w:val="Hyperlink"/>
          </w:rPr>
          <w:t>CHAPTER 3   MATERIALS AND METHODOLOGY</w:t>
        </w:r>
        <w:r w:rsidR="00547BC7">
          <w:rPr>
            <w:webHidden/>
          </w:rPr>
          <w:tab/>
        </w:r>
        <w:r w:rsidR="00547BC7">
          <w:rPr>
            <w:webHidden/>
          </w:rPr>
          <w:fldChar w:fldCharType="begin"/>
        </w:r>
        <w:r w:rsidR="00547BC7">
          <w:rPr>
            <w:webHidden/>
          </w:rPr>
          <w:instrText xml:space="preserve"> PAGEREF _Toc214078993 \h </w:instrText>
        </w:r>
        <w:r w:rsidR="00547BC7">
          <w:rPr>
            <w:webHidden/>
          </w:rPr>
        </w:r>
        <w:r w:rsidR="00547BC7">
          <w:rPr>
            <w:webHidden/>
          </w:rPr>
          <w:fldChar w:fldCharType="separate"/>
        </w:r>
        <w:r w:rsidR="00547BC7">
          <w:rPr>
            <w:webHidden/>
          </w:rPr>
          <w:t>19</w:t>
        </w:r>
        <w:r w:rsidR="00547BC7">
          <w:rPr>
            <w:webHidden/>
          </w:rPr>
          <w:fldChar w:fldCharType="end"/>
        </w:r>
      </w:hyperlink>
    </w:p>
    <w:p w14:paraId="13BD7EE1" w14:textId="47950EDB" w:rsidR="00547BC7" w:rsidRDefault="00954A31">
      <w:pPr>
        <w:pStyle w:val="TOC2"/>
        <w:rPr>
          <w:rFonts w:asciiTheme="minorHAnsi" w:hAnsiTheme="minorHAnsi" w:cstheme="minorBidi"/>
          <w:bCs w:val="0"/>
          <w:noProof/>
          <w:kern w:val="2"/>
          <w:szCs w:val="24"/>
          <w:lang w:eastAsia="en-MY"/>
          <w14:ligatures w14:val="standardContextual"/>
        </w:rPr>
      </w:pPr>
      <w:hyperlink w:anchor="_Toc214078995" w:history="1">
        <w:r w:rsidR="00547BC7" w:rsidRPr="0069396C">
          <w:rPr>
            <w:rStyle w:val="Hyperlink"/>
            <w:noProof/>
          </w:rPr>
          <w:t>3.1</w:t>
        </w:r>
        <w:r w:rsidR="00547BC7">
          <w:rPr>
            <w:rFonts w:asciiTheme="minorHAnsi" w:hAnsiTheme="minorHAnsi" w:cstheme="minorBidi"/>
            <w:bCs w:val="0"/>
            <w:noProof/>
            <w:kern w:val="2"/>
            <w:szCs w:val="24"/>
            <w:lang w:eastAsia="en-MY"/>
            <w14:ligatures w14:val="standardContextual"/>
          </w:rPr>
          <w:tab/>
        </w:r>
        <w:r w:rsidR="00547BC7" w:rsidRPr="0069396C">
          <w:rPr>
            <w:rStyle w:val="Hyperlink"/>
            <w:noProof/>
          </w:rPr>
          <w:t>Introduction</w:t>
        </w:r>
        <w:r w:rsidR="00547BC7">
          <w:rPr>
            <w:noProof/>
            <w:webHidden/>
          </w:rPr>
          <w:tab/>
        </w:r>
        <w:r w:rsidR="00547BC7">
          <w:rPr>
            <w:noProof/>
            <w:webHidden/>
          </w:rPr>
          <w:fldChar w:fldCharType="begin"/>
        </w:r>
        <w:r w:rsidR="00547BC7">
          <w:rPr>
            <w:noProof/>
            <w:webHidden/>
          </w:rPr>
          <w:instrText xml:space="preserve"> PAGEREF _Toc214078995 \h </w:instrText>
        </w:r>
        <w:r w:rsidR="00547BC7">
          <w:rPr>
            <w:noProof/>
            <w:webHidden/>
          </w:rPr>
        </w:r>
        <w:r w:rsidR="00547BC7">
          <w:rPr>
            <w:noProof/>
            <w:webHidden/>
          </w:rPr>
          <w:fldChar w:fldCharType="separate"/>
        </w:r>
        <w:r w:rsidR="00547BC7">
          <w:rPr>
            <w:noProof/>
            <w:webHidden/>
          </w:rPr>
          <w:t>19</w:t>
        </w:r>
        <w:r w:rsidR="00547BC7">
          <w:rPr>
            <w:noProof/>
            <w:webHidden/>
          </w:rPr>
          <w:fldChar w:fldCharType="end"/>
        </w:r>
      </w:hyperlink>
    </w:p>
    <w:p w14:paraId="67B93FD3" w14:textId="765BB63A" w:rsidR="00547BC7" w:rsidRDefault="00954A31">
      <w:pPr>
        <w:pStyle w:val="TOC2"/>
        <w:rPr>
          <w:rFonts w:asciiTheme="minorHAnsi" w:hAnsiTheme="minorHAnsi" w:cstheme="minorBidi"/>
          <w:bCs w:val="0"/>
          <w:noProof/>
          <w:kern w:val="2"/>
          <w:szCs w:val="24"/>
          <w:lang w:eastAsia="en-MY"/>
          <w14:ligatures w14:val="standardContextual"/>
        </w:rPr>
      </w:pPr>
      <w:hyperlink w:anchor="_Toc214078996" w:history="1">
        <w:r w:rsidR="00547BC7" w:rsidRPr="0069396C">
          <w:rPr>
            <w:rStyle w:val="Hyperlink"/>
            <w:noProof/>
          </w:rPr>
          <w:t>3.2</w:t>
        </w:r>
        <w:r w:rsidR="00547BC7">
          <w:rPr>
            <w:rFonts w:asciiTheme="minorHAnsi" w:hAnsiTheme="minorHAnsi" w:cstheme="minorBidi"/>
            <w:bCs w:val="0"/>
            <w:noProof/>
            <w:kern w:val="2"/>
            <w:szCs w:val="24"/>
            <w:lang w:eastAsia="en-MY"/>
            <w14:ligatures w14:val="standardContextual"/>
          </w:rPr>
          <w:tab/>
        </w:r>
        <w:r w:rsidR="00547BC7" w:rsidRPr="0069396C">
          <w:rPr>
            <w:rStyle w:val="Hyperlink"/>
            <w:noProof/>
          </w:rPr>
          <w:t>Heading 1</w:t>
        </w:r>
        <w:r w:rsidR="00547BC7">
          <w:rPr>
            <w:noProof/>
            <w:webHidden/>
          </w:rPr>
          <w:tab/>
        </w:r>
        <w:r w:rsidR="00547BC7">
          <w:rPr>
            <w:noProof/>
            <w:webHidden/>
          </w:rPr>
          <w:fldChar w:fldCharType="begin"/>
        </w:r>
        <w:r w:rsidR="00547BC7">
          <w:rPr>
            <w:noProof/>
            <w:webHidden/>
          </w:rPr>
          <w:instrText xml:space="preserve"> PAGEREF _Toc214078996 \h </w:instrText>
        </w:r>
        <w:r w:rsidR="00547BC7">
          <w:rPr>
            <w:noProof/>
            <w:webHidden/>
          </w:rPr>
        </w:r>
        <w:r w:rsidR="00547BC7">
          <w:rPr>
            <w:noProof/>
            <w:webHidden/>
          </w:rPr>
          <w:fldChar w:fldCharType="separate"/>
        </w:r>
        <w:r w:rsidR="00547BC7">
          <w:rPr>
            <w:noProof/>
            <w:webHidden/>
          </w:rPr>
          <w:t>19</w:t>
        </w:r>
        <w:r w:rsidR="00547BC7">
          <w:rPr>
            <w:noProof/>
            <w:webHidden/>
          </w:rPr>
          <w:fldChar w:fldCharType="end"/>
        </w:r>
      </w:hyperlink>
    </w:p>
    <w:p w14:paraId="48D2636F" w14:textId="1892D71D" w:rsidR="00547BC7" w:rsidRDefault="00954A31">
      <w:pPr>
        <w:pStyle w:val="TOC2"/>
        <w:rPr>
          <w:rFonts w:asciiTheme="minorHAnsi" w:hAnsiTheme="minorHAnsi" w:cstheme="minorBidi"/>
          <w:bCs w:val="0"/>
          <w:noProof/>
          <w:kern w:val="2"/>
          <w:szCs w:val="24"/>
          <w:lang w:eastAsia="en-MY"/>
          <w14:ligatures w14:val="standardContextual"/>
        </w:rPr>
      </w:pPr>
      <w:hyperlink w:anchor="_Toc214078997" w:history="1">
        <w:r w:rsidR="00547BC7" w:rsidRPr="0069396C">
          <w:rPr>
            <w:rStyle w:val="Hyperlink"/>
            <w:noProof/>
          </w:rPr>
          <w:t>3.3</w:t>
        </w:r>
        <w:r w:rsidR="00547BC7">
          <w:rPr>
            <w:rFonts w:asciiTheme="minorHAnsi" w:hAnsiTheme="minorHAnsi" w:cstheme="minorBidi"/>
            <w:bCs w:val="0"/>
            <w:noProof/>
            <w:kern w:val="2"/>
            <w:szCs w:val="24"/>
            <w:lang w:eastAsia="en-MY"/>
            <w14:ligatures w14:val="standardContextual"/>
          </w:rPr>
          <w:tab/>
        </w:r>
        <w:r w:rsidR="00547BC7" w:rsidRPr="0069396C">
          <w:rPr>
            <w:rStyle w:val="Hyperlink"/>
            <w:noProof/>
          </w:rPr>
          <w:t>Heading 2</w:t>
        </w:r>
        <w:r w:rsidR="00547BC7">
          <w:rPr>
            <w:noProof/>
            <w:webHidden/>
          </w:rPr>
          <w:tab/>
        </w:r>
        <w:r w:rsidR="00547BC7">
          <w:rPr>
            <w:noProof/>
            <w:webHidden/>
          </w:rPr>
          <w:fldChar w:fldCharType="begin"/>
        </w:r>
        <w:r w:rsidR="00547BC7">
          <w:rPr>
            <w:noProof/>
            <w:webHidden/>
          </w:rPr>
          <w:instrText xml:space="preserve"> PAGEREF _Toc214078997 \h </w:instrText>
        </w:r>
        <w:r w:rsidR="00547BC7">
          <w:rPr>
            <w:noProof/>
            <w:webHidden/>
          </w:rPr>
        </w:r>
        <w:r w:rsidR="00547BC7">
          <w:rPr>
            <w:noProof/>
            <w:webHidden/>
          </w:rPr>
          <w:fldChar w:fldCharType="separate"/>
        </w:r>
        <w:r w:rsidR="00547BC7">
          <w:rPr>
            <w:noProof/>
            <w:webHidden/>
          </w:rPr>
          <w:t>19</w:t>
        </w:r>
        <w:r w:rsidR="00547BC7">
          <w:rPr>
            <w:noProof/>
            <w:webHidden/>
          </w:rPr>
          <w:fldChar w:fldCharType="end"/>
        </w:r>
      </w:hyperlink>
    </w:p>
    <w:p w14:paraId="4A3D74BD" w14:textId="143A9935" w:rsidR="00547BC7" w:rsidRDefault="00954A31">
      <w:pPr>
        <w:pStyle w:val="TOC3"/>
        <w:rPr>
          <w:rFonts w:asciiTheme="minorHAnsi" w:hAnsiTheme="minorHAnsi"/>
          <w:noProof/>
          <w:kern w:val="2"/>
          <w:sz w:val="24"/>
          <w:szCs w:val="24"/>
          <w:lang w:eastAsia="en-MY"/>
          <w14:ligatures w14:val="standardContextual"/>
        </w:rPr>
      </w:pPr>
      <w:hyperlink w:anchor="_Toc214078998" w:history="1">
        <w:r w:rsidR="00547BC7" w:rsidRPr="0069396C">
          <w:rPr>
            <w:rStyle w:val="Hyperlink"/>
            <w:noProof/>
          </w:rPr>
          <w:t>3.3.1</w:t>
        </w:r>
        <w:r w:rsidR="00547BC7">
          <w:rPr>
            <w:rFonts w:asciiTheme="minorHAnsi" w:hAnsiTheme="minorHAnsi"/>
            <w:noProof/>
            <w:kern w:val="2"/>
            <w:sz w:val="24"/>
            <w:szCs w:val="24"/>
            <w:lang w:eastAsia="en-MY"/>
            <w14:ligatures w14:val="standardContextual"/>
          </w:rPr>
          <w:tab/>
        </w:r>
        <w:r w:rsidR="00547BC7" w:rsidRPr="0069396C">
          <w:rPr>
            <w:rStyle w:val="Hyperlink"/>
            <w:noProof/>
          </w:rPr>
          <w:t>Heading 3a</w:t>
        </w:r>
        <w:r w:rsidR="00547BC7">
          <w:rPr>
            <w:noProof/>
            <w:webHidden/>
          </w:rPr>
          <w:tab/>
        </w:r>
        <w:r w:rsidR="00547BC7">
          <w:rPr>
            <w:noProof/>
            <w:webHidden/>
          </w:rPr>
          <w:fldChar w:fldCharType="begin"/>
        </w:r>
        <w:r w:rsidR="00547BC7">
          <w:rPr>
            <w:noProof/>
            <w:webHidden/>
          </w:rPr>
          <w:instrText xml:space="preserve"> PAGEREF _Toc214078998 \h </w:instrText>
        </w:r>
        <w:r w:rsidR="00547BC7">
          <w:rPr>
            <w:noProof/>
            <w:webHidden/>
          </w:rPr>
        </w:r>
        <w:r w:rsidR="00547BC7">
          <w:rPr>
            <w:noProof/>
            <w:webHidden/>
          </w:rPr>
          <w:fldChar w:fldCharType="separate"/>
        </w:r>
        <w:r w:rsidR="00547BC7">
          <w:rPr>
            <w:noProof/>
            <w:webHidden/>
          </w:rPr>
          <w:t>19</w:t>
        </w:r>
        <w:r w:rsidR="00547BC7">
          <w:rPr>
            <w:noProof/>
            <w:webHidden/>
          </w:rPr>
          <w:fldChar w:fldCharType="end"/>
        </w:r>
      </w:hyperlink>
    </w:p>
    <w:p w14:paraId="32B44137" w14:textId="4CFD77DB" w:rsidR="00547BC7" w:rsidRDefault="00954A31">
      <w:pPr>
        <w:pStyle w:val="TOC3"/>
        <w:rPr>
          <w:rFonts w:asciiTheme="minorHAnsi" w:hAnsiTheme="minorHAnsi"/>
          <w:noProof/>
          <w:kern w:val="2"/>
          <w:sz w:val="24"/>
          <w:szCs w:val="24"/>
          <w:lang w:eastAsia="en-MY"/>
          <w14:ligatures w14:val="standardContextual"/>
        </w:rPr>
      </w:pPr>
      <w:hyperlink w:anchor="_Toc214078999" w:history="1">
        <w:r w:rsidR="00547BC7" w:rsidRPr="0069396C">
          <w:rPr>
            <w:rStyle w:val="Hyperlink"/>
            <w:noProof/>
          </w:rPr>
          <w:t>3.3.2</w:t>
        </w:r>
        <w:r w:rsidR="00547BC7">
          <w:rPr>
            <w:rFonts w:asciiTheme="minorHAnsi" w:hAnsiTheme="minorHAnsi"/>
            <w:noProof/>
            <w:kern w:val="2"/>
            <w:sz w:val="24"/>
            <w:szCs w:val="24"/>
            <w:lang w:eastAsia="en-MY"/>
            <w14:ligatures w14:val="standardContextual"/>
          </w:rPr>
          <w:tab/>
        </w:r>
        <w:r w:rsidR="00547BC7" w:rsidRPr="0069396C">
          <w:rPr>
            <w:rStyle w:val="Hyperlink"/>
            <w:noProof/>
          </w:rPr>
          <w:t>Heading 3b</w:t>
        </w:r>
        <w:r w:rsidR="00547BC7">
          <w:rPr>
            <w:noProof/>
            <w:webHidden/>
          </w:rPr>
          <w:tab/>
        </w:r>
        <w:r w:rsidR="00547BC7">
          <w:rPr>
            <w:noProof/>
            <w:webHidden/>
          </w:rPr>
          <w:fldChar w:fldCharType="begin"/>
        </w:r>
        <w:r w:rsidR="00547BC7">
          <w:rPr>
            <w:noProof/>
            <w:webHidden/>
          </w:rPr>
          <w:instrText xml:space="preserve"> PAGEREF _Toc214078999 \h </w:instrText>
        </w:r>
        <w:r w:rsidR="00547BC7">
          <w:rPr>
            <w:noProof/>
            <w:webHidden/>
          </w:rPr>
        </w:r>
        <w:r w:rsidR="00547BC7">
          <w:rPr>
            <w:noProof/>
            <w:webHidden/>
          </w:rPr>
          <w:fldChar w:fldCharType="separate"/>
        </w:r>
        <w:r w:rsidR="00547BC7">
          <w:rPr>
            <w:noProof/>
            <w:webHidden/>
          </w:rPr>
          <w:t>20</w:t>
        </w:r>
        <w:r w:rsidR="00547BC7">
          <w:rPr>
            <w:noProof/>
            <w:webHidden/>
          </w:rPr>
          <w:fldChar w:fldCharType="end"/>
        </w:r>
      </w:hyperlink>
    </w:p>
    <w:p w14:paraId="4836AA8E" w14:textId="20DE329D" w:rsidR="00547BC7" w:rsidRDefault="00954A31">
      <w:pPr>
        <w:pStyle w:val="TOC3"/>
        <w:rPr>
          <w:rFonts w:asciiTheme="minorHAnsi" w:hAnsiTheme="minorHAnsi"/>
          <w:noProof/>
          <w:kern w:val="2"/>
          <w:sz w:val="24"/>
          <w:szCs w:val="24"/>
          <w:lang w:eastAsia="en-MY"/>
          <w14:ligatures w14:val="standardContextual"/>
        </w:rPr>
      </w:pPr>
      <w:hyperlink w:anchor="_Toc214079000" w:history="1">
        <w:r w:rsidR="00547BC7" w:rsidRPr="0069396C">
          <w:rPr>
            <w:rStyle w:val="Hyperlink"/>
            <w:noProof/>
          </w:rPr>
          <w:t>3.3.3</w:t>
        </w:r>
        <w:r w:rsidR="00547BC7">
          <w:rPr>
            <w:rFonts w:asciiTheme="minorHAnsi" w:hAnsiTheme="minorHAnsi"/>
            <w:noProof/>
            <w:kern w:val="2"/>
            <w:sz w:val="24"/>
            <w:szCs w:val="24"/>
            <w:lang w:eastAsia="en-MY"/>
            <w14:ligatures w14:val="standardContextual"/>
          </w:rPr>
          <w:tab/>
        </w:r>
        <w:r w:rsidR="00547BC7" w:rsidRPr="0069396C">
          <w:rPr>
            <w:rStyle w:val="Hyperlink"/>
            <w:noProof/>
          </w:rPr>
          <w:t>Heading 3c</w:t>
        </w:r>
        <w:r w:rsidR="00547BC7">
          <w:rPr>
            <w:noProof/>
            <w:webHidden/>
          </w:rPr>
          <w:tab/>
        </w:r>
        <w:r w:rsidR="00547BC7">
          <w:rPr>
            <w:noProof/>
            <w:webHidden/>
          </w:rPr>
          <w:fldChar w:fldCharType="begin"/>
        </w:r>
        <w:r w:rsidR="00547BC7">
          <w:rPr>
            <w:noProof/>
            <w:webHidden/>
          </w:rPr>
          <w:instrText xml:space="preserve"> PAGEREF _Toc214079000 \h </w:instrText>
        </w:r>
        <w:r w:rsidR="00547BC7">
          <w:rPr>
            <w:noProof/>
            <w:webHidden/>
          </w:rPr>
        </w:r>
        <w:r w:rsidR="00547BC7">
          <w:rPr>
            <w:noProof/>
            <w:webHidden/>
          </w:rPr>
          <w:fldChar w:fldCharType="separate"/>
        </w:r>
        <w:r w:rsidR="00547BC7">
          <w:rPr>
            <w:noProof/>
            <w:webHidden/>
          </w:rPr>
          <w:t>20</w:t>
        </w:r>
        <w:r w:rsidR="00547BC7">
          <w:rPr>
            <w:noProof/>
            <w:webHidden/>
          </w:rPr>
          <w:fldChar w:fldCharType="end"/>
        </w:r>
      </w:hyperlink>
    </w:p>
    <w:p w14:paraId="7439DFAD" w14:textId="02D3FE45" w:rsidR="00547BC7" w:rsidRDefault="00954A31">
      <w:pPr>
        <w:pStyle w:val="TOC2"/>
        <w:rPr>
          <w:rFonts w:asciiTheme="minorHAnsi" w:hAnsiTheme="minorHAnsi" w:cstheme="minorBidi"/>
          <w:bCs w:val="0"/>
          <w:noProof/>
          <w:kern w:val="2"/>
          <w:szCs w:val="24"/>
          <w:lang w:eastAsia="en-MY"/>
          <w14:ligatures w14:val="standardContextual"/>
        </w:rPr>
      </w:pPr>
      <w:hyperlink w:anchor="_Toc214079001" w:history="1">
        <w:r w:rsidR="00547BC7" w:rsidRPr="0069396C">
          <w:rPr>
            <w:rStyle w:val="Hyperlink"/>
            <w:noProof/>
          </w:rPr>
          <w:t>3.4</w:t>
        </w:r>
        <w:r w:rsidR="00547BC7">
          <w:rPr>
            <w:rFonts w:asciiTheme="minorHAnsi" w:hAnsiTheme="minorHAnsi" w:cstheme="minorBidi"/>
            <w:bCs w:val="0"/>
            <w:noProof/>
            <w:kern w:val="2"/>
            <w:szCs w:val="24"/>
            <w:lang w:eastAsia="en-MY"/>
            <w14:ligatures w14:val="standardContextual"/>
          </w:rPr>
          <w:tab/>
        </w:r>
        <w:r w:rsidR="00547BC7" w:rsidRPr="0069396C">
          <w:rPr>
            <w:rStyle w:val="Hyperlink"/>
            <w:noProof/>
          </w:rPr>
          <w:t>Other important styles</w:t>
        </w:r>
        <w:r w:rsidR="00547BC7">
          <w:rPr>
            <w:noProof/>
            <w:webHidden/>
          </w:rPr>
          <w:tab/>
        </w:r>
        <w:r w:rsidR="00547BC7">
          <w:rPr>
            <w:noProof/>
            <w:webHidden/>
          </w:rPr>
          <w:fldChar w:fldCharType="begin"/>
        </w:r>
        <w:r w:rsidR="00547BC7">
          <w:rPr>
            <w:noProof/>
            <w:webHidden/>
          </w:rPr>
          <w:instrText xml:space="preserve"> PAGEREF _Toc214079001 \h </w:instrText>
        </w:r>
        <w:r w:rsidR="00547BC7">
          <w:rPr>
            <w:noProof/>
            <w:webHidden/>
          </w:rPr>
        </w:r>
        <w:r w:rsidR="00547BC7">
          <w:rPr>
            <w:noProof/>
            <w:webHidden/>
          </w:rPr>
          <w:fldChar w:fldCharType="separate"/>
        </w:r>
        <w:r w:rsidR="00547BC7">
          <w:rPr>
            <w:noProof/>
            <w:webHidden/>
          </w:rPr>
          <w:t>20</w:t>
        </w:r>
        <w:r w:rsidR="00547BC7">
          <w:rPr>
            <w:noProof/>
            <w:webHidden/>
          </w:rPr>
          <w:fldChar w:fldCharType="end"/>
        </w:r>
      </w:hyperlink>
    </w:p>
    <w:p w14:paraId="6B46E4BC" w14:textId="1A95DA71" w:rsidR="00547BC7" w:rsidRDefault="00954A31">
      <w:pPr>
        <w:pStyle w:val="TOC2"/>
        <w:rPr>
          <w:rFonts w:asciiTheme="minorHAnsi" w:hAnsiTheme="minorHAnsi" w:cstheme="minorBidi"/>
          <w:bCs w:val="0"/>
          <w:noProof/>
          <w:kern w:val="2"/>
          <w:szCs w:val="24"/>
          <w:lang w:eastAsia="en-MY"/>
          <w14:ligatures w14:val="standardContextual"/>
        </w:rPr>
      </w:pPr>
      <w:hyperlink w:anchor="_Toc214079002" w:history="1">
        <w:r w:rsidR="00547BC7" w:rsidRPr="0069396C">
          <w:rPr>
            <w:rStyle w:val="Hyperlink"/>
            <w:noProof/>
          </w:rPr>
          <w:t>3.5</w:t>
        </w:r>
        <w:r w:rsidR="00547BC7">
          <w:rPr>
            <w:rFonts w:asciiTheme="minorHAnsi" w:hAnsiTheme="minorHAnsi" w:cstheme="minorBidi"/>
            <w:bCs w:val="0"/>
            <w:noProof/>
            <w:kern w:val="2"/>
            <w:szCs w:val="24"/>
            <w:lang w:eastAsia="en-MY"/>
            <w14:ligatures w14:val="standardContextual"/>
          </w:rPr>
          <w:tab/>
        </w:r>
        <w:r w:rsidR="00547BC7" w:rsidRPr="0069396C">
          <w:rPr>
            <w:rStyle w:val="Hyperlink"/>
            <w:noProof/>
          </w:rPr>
          <w:t>Equations</w:t>
        </w:r>
        <w:r w:rsidR="00547BC7">
          <w:rPr>
            <w:noProof/>
            <w:webHidden/>
          </w:rPr>
          <w:tab/>
        </w:r>
        <w:r w:rsidR="00547BC7">
          <w:rPr>
            <w:noProof/>
            <w:webHidden/>
          </w:rPr>
          <w:fldChar w:fldCharType="begin"/>
        </w:r>
        <w:r w:rsidR="00547BC7">
          <w:rPr>
            <w:noProof/>
            <w:webHidden/>
          </w:rPr>
          <w:instrText xml:space="preserve"> PAGEREF _Toc214079002 \h </w:instrText>
        </w:r>
        <w:r w:rsidR="00547BC7">
          <w:rPr>
            <w:noProof/>
            <w:webHidden/>
          </w:rPr>
        </w:r>
        <w:r w:rsidR="00547BC7">
          <w:rPr>
            <w:noProof/>
            <w:webHidden/>
          </w:rPr>
          <w:fldChar w:fldCharType="separate"/>
        </w:r>
        <w:r w:rsidR="00547BC7">
          <w:rPr>
            <w:noProof/>
            <w:webHidden/>
          </w:rPr>
          <w:t>20</w:t>
        </w:r>
        <w:r w:rsidR="00547BC7">
          <w:rPr>
            <w:noProof/>
            <w:webHidden/>
          </w:rPr>
          <w:fldChar w:fldCharType="end"/>
        </w:r>
      </w:hyperlink>
    </w:p>
    <w:p w14:paraId="19C1E7ED" w14:textId="034E87ED" w:rsidR="00547BC7" w:rsidRDefault="00954A31">
      <w:pPr>
        <w:pStyle w:val="TOC2"/>
        <w:rPr>
          <w:rFonts w:asciiTheme="minorHAnsi" w:hAnsiTheme="minorHAnsi" w:cstheme="minorBidi"/>
          <w:bCs w:val="0"/>
          <w:noProof/>
          <w:kern w:val="2"/>
          <w:szCs w:val="24"/>
          <w:lang w:eastAsia="en-MY"/>
          <w14:ligatures w14:val="standardContextual"/>
        </w:rPr>
      </w:pPr>
      <w:hyperlink w:anchor="_Toc214079003" w:history="1">
        <w:r w:rsidR="00547BC7" w:rsidRPr="0069396C">
          <w:rPr>
            <w:rStyle w:val="Hyperlink"/>
            <w:noProof/>
          </w:rPr>
          <w:t>3.6</w:t>
        </w:r>
        <w:r w:rsidR="00547BC7">
          <w:rPr>
            <w:rFonts w:asciiTheme="minorHAnsi" w:hAnsiTheme="minorHAnsi" w:cstheme="minorBidi"/>
            <w:bCs w:val="0"/>
            <w:noProof/>
            <w:kern w:val="2"/>
            <w:szCs w:val="24"/>
            <w:lang w:eastAsia="en-MY"/>
            <w14:ligatures w14:val="standardContextual"/>
          </w:rPr>
          <w:tab/>
        </w:r>
        <w:r w:rsidR="00547BC7" w:rsidRPr="0069396C">
          <w:rPr>
            <w:rStyle w:val="Hyperlink"/>
            <w:noProof/>
          </w:rPr>
          <w:t>Quote</w:t>
        </w:r>
        <w:r w:rsidR="00547BC7">
          <w:rPr>
            <w:noProof/>
            <w:webHidden/>
          </w:rPr>
          <w:tab/>
        </w:r>
        <w:r w:rsidR="00547BC7">
          <w:rPr>
            <w:noProof/>
            <w:webHidden/>
          </w:rPr>
          <w:fldChar w:fldCharType="begin"/>
        </w:r>
        <w:r w:rsidR="00547BC7">
          <w:rPr>
            <w:noProof/>
            <w:webHidden/>
          </w:rPr>
          <w:instrText xml:space="preserve"> PAGEREF _Toc214079003 \h </w:instrText>
        </w:r>
        <w:r w:rsidR="00547BC7">
          <w:rPr>
            <w:noProof/>
            <w:webHidden/>
          </w:rPr>
        </w:r>
        <w:r w:rsidR="00547BC7">
          <w:rPr>
            <w:noProof/>
            <w:webHidden/>
          </w:rPr>
          <w:fldChar w:fldCharType="separate"/>
        </w:r>
        <w:r w:rsidR="00547BC7">
          <w:rPr>
            <w:noProof/>
            <w:webHidden/>
          </w:rPr>
          <w:t>21</w:t>
        </w:r>
        <w:r w:rsidR="00547BC7">
          <w:rPr>
            <w:noProof/>
            <w:webHidden/>
          </w:rPr>
          <w:fldChar w:fldCharType="end"/>
        </w:r>
      </w:hyperlink>
    </w:p>
    <w:p w14:paraId="3EEB2AAB" w14:textId="6D523F05" w:rsidR="00547BC7" w:rsidRDefault="00954A31">
      <w:pPr>
        <w:pStyle w:val="TOC1"/>
        <w:rPr>
          <w:rFonts w:asciiTheme="minorHAnsi" w:hAnsiTheme="minorHAnsi"/>
          <w:b w:val="0"/>
          <w:bCs w:val="0"/>
          <w:kern w:val="2"/>
          <w:szCs w:val="24"/>
          <w:lang w:eastAsia="en-MY"/>
          <w14:ligatures w14:val="standardContextual"/>
        </w:rPr>
      </w:pPr>
      <w:hyperlink w:anchor="_Toc214079004" w:history="1">
        <w:r w:rsidR="00547BC7" w:rsidRPr="0069396C">
          <w:rPr>
            <w:rStyle w:val="Hyperlink"/>
          </w:rPr>
          <w:t>CHAPTER 4   RESULT AND DISCUSSION</w:t>
        </w:r>
        <w:r w:rsidR="00547BC7">
          <w:rPr>
            <w:webHidden/>
          </w:rPr>
          <w:tab/>
        </w:r>
        <w:r w:rsidR="00547BC7">
          <w:rPr>
            <w:webHidden/>
          </w:rPr>
          <w:fldChar w:fldCharType="begin"/>
        </w:r>
        <w:r w:rsidR="00547BC7">
          <w:rPr>
            <w:webHidden/>
          </w:rPr>
          <w:instrText xml:space="preserve"> PAGEREF _Toc214079004 \h </w:instrText>
        </w:r>
        <w:r w:rsidR="00547BC7">
          <w:rPr>
            <w:webHidden/>
          </w:rPr>
        </w:r>
        <w:r w:rsidR="00547BC7">
          <w:rPr>
            <w:webHidden/>
          </w:rPr>
          <w:fldChar w:fldCharType="separate"/>
        </w:r>
        <w:r w:rsidR="00547BC7">
          <w:rPr>
            <w:webHidden/>
          </w:rPr>
          <w:t>22</w:t>
        </w:r>
        <w:r w:rsidR="00547BC7">
          <w:rPr>
            <w:webHidden/>
          </w:rPr>
          <w:fldChar w:fldCharType="end"/>
        </w:r>
      </w:hyperlink>
    </w:p>
    <w:p w14:paraId="5ED0A51B" w14:textId="08638B69" w:rsidR="00547BC7" w:rsidRDefault="00954A31">
      <w:pPr>
        <w:pStyle w:val="TOC2"/>
        <w:rPr>
          <w:rFonts w:asciiTheme="minorHAnsi" w:hAnsiTheme="minorHAnsi" w:cstheme="minorBidi"/>
          <w:bCs w:val="0"/>
          <w:noProof/>
          <w:kern w:val="2"/>
          <w:szCs w:val="24"/>
          <w:lang w:eastAsia="en-MY"/>
          <w14:ligatures w14:val="standardContextual"/>
        </w:rPr>
      </w:pPr>
      <w:hyperlink w:anchor="_Toc214079006" w:history="1">
        <w:r w:rsidR="00547BC7" w:rsidRPr="0069396C">
          <w:rPr>
            <w:rStyle w:val="Hyperlink"/>
            <w:noProof/>
          </w:rPr>
          <w:t>4.1</w:t>
        </w:r>
        <w:r w:rsidR="00547BC7">
          <w:rPr>
            <w:rFonts w:asciiTheme="minorHAnsi" w:hAnsiTheme="minorHAnsi" w:cstheme="minorBidi"/>
            <w:bCs w:val="0"/>
            <w:noProof/>
            <w:kern w:val="2"/>
            <w:szCs w:val="24"/>
            <w:lang w:eastAsia="en-MY"/>
            <w14:ligatures w14:val="standardContextual"/>
          </w:rPr>
          <w:tab/>
        </w:r>
        <w:r w:rsidR="00547BC7" w:rsidRPr="0069396C">
          <w:rPr>
            <w:rStyle w:val="Hyperlink"/>
            <w:noProof/>
          </w:rPr>
          <w:t>Introduction</w:t>
        </w:r>
        <w:r w:rsidR="00547BC7">
          <w:rPr>
            <w:noProof/>
            <w:webHidden/>
          </w:rPr>
          <w:tab/>
        </w:r>
        <w:r w:rsidR="00547BC7">
          <w:rPr>
            <w:noProof/>
            <w:webHidden/>
          </w:rPr>
          <w:fldChar w:fldCharType="begin"/>
        </w:r>
        <w:r w:rsidR="00547BC7">
          <w:rPr>
            <w:noProof/>
            <w:webHidden/>
          </w:rPr>
          <w:instrText xml:space="preserve"> PAGEREF _Toc214079006 \h </w:instrText>
        </w:r>
        <w:r w:rsidR="00547BC7">
          <w:rPr>
            <w:noProof/>
            <w:webHidden/>
          </w:rPr>
        </w:r>
        <w:r w:rsidR="00547BC7">
          <w:rPr>
            <w:noProof/>
            <w:webHidden/>
          </w:rPr>
          <w:fldChar w:fldCharType="separate"/>
        </w:r>
        <w:r w:rsidR="00547BC7">
          <w:rPr>
            <w:noProof/>
            <w:webHidden/>
          </w:rPr>
          <w:t>22</w:t>
        </w:r>
        <w:r w:rsidR="00547BC7">
          <w:rPr>
            <w:noProof/>
            <w:webHidden/>
          </w:rPr>
          <w:fldChar w:fldCharType="end"/>
        </w:r>
      </w:hyperlink>
    </w:p>
    <w:p w14:paraId="055AE57D" w14:textId="78CAD820" w:rsidR="00547BC7" w:rsidRDefault="00954A31">
      <w:pPr>
        <w:pStyle w:val="TOC2"/>
        <w:rPr>
          <w:rFonts w:asciiTheme="minorHAnsi" w:hAnsiTheme="minorHAnsi" w:cstheme="minorBidi"/>
          <w:bCs w:val="0"/>
          <w:noProof/>
          <w:kern w:val="2"/>
          <w:szCs w:val="24"/>
          <w:lang w:eastAsia="en-MY"/>
          <w14:ligatures w14:val="standardContextual"/>
        </w:rPr>
      </w:pPr>
      <w:hyperlink w:anchor="_Toc214079007" w:history="1">
        <w:r w:rsidR="00547BC7" w:rsidRPr="0069396C">
          <w:rPr>
            <w:rStyle w:val="Hyperlink"/>
            <w:noProof/>
          </w:rPr>
          <w:t>4.2</w:t>
        </w:r>
        <w:r w:rsidR="00547BC7">
          <w:rPr>
            <w:rFonts w:asciiTheme="minorHAnsi" w:hAnsiTheme="minorHAnsi" w:cstheme="minorBidi"/>
            <w:bCs w:val="0"/>
            <w:noProof/>
            <w:kern w:val="2"/>
            <w:szCs w:val="24"/>
            <w:lang w:eastAsia="en-MY"/>
            <w14:ligatures w14:val="standardContextual"/>
          </w:rPr>
          <w:tab/>
        </w:r>
        <w:r w:rsidR="00547BC7" w:rsidRPr="0069396C">
          <w:rPr>
            <w:rStyle w:val="Hyperlink"/>
            <w:noProof/>
          </w:rPr>
          <w:t>Data pre-processing</w:t>
        </w:r>
        <w:r w:rsidR="00547BC7">
          <w:rPr>
            <w:noProof/>
            <w:webHidden/>
          </w:rPr>
          <w:tab/>
        </w:r>
        <w:r w:rsidR="00547BC7">
          <w:rPr>
            <w:noProof/>
            <w:webHidden/>
          </w:rPr>
          <w:fldChar w:fldCharType="begin"/>
        </w:r>
        <w:r w:rsidR="00547BC7">
          <w:rPr>
            <w:noProof/>
            <w:webHidden/>
          </w:rPr>
          <w:instrText xml:space="preserve"> PAGEREF _Toc214079007 \h </w:instrText>
        </w:r>
        <w:r w:rsidR="00547BC7">
          <w:rPr>
            <w:noProof/>
            <w:webHidden/>
          </w:rPr>
        </w:r>
        <w:r w:rsidR="00547BC7">
          <w:rPr>
            <w:noProof/>
            <w:webHidden/>
          </w:rPr>
          <w:fldChar w:fldCharType="separate"/>
        </w:r>
        <w:r w:rsidR="00547BC7">
          <w:rPr>
            <w:noProof/>
            <w:webHidden/>
          </w:rPr>
          <w:t>22</w:t>
        </w:r>
        <w:r w:rsidR="00547BC7">
          <w:rPr>
            <w:noProof/>
            <w:webHidden/>
          </w:rPr>
          <w:fldChar w:fldCharType="end"/>
        </w:r>
      </w:hyperlink>
    </w:p>
    <w:p w14:paraId="0B229660" w14:textId="53928401" w:rsidR="00547BC7" w:rsidRDefault="00954A31">
      <w:pPr>
        <w:pStyle w:val="TOC3"/>
        <w:rPr>
          <w:rFonts w:asciiTheme="minorHAnsi" w:hAnsiTheme="minorHAnsi"/>
          <w:noProof/>
          <w:kern w:val="2"/>
          <w:sz w:val="24"/>
          <w:szCs w:val="24"/>
          <w:lang w:eastAsia="en-MY"/>
          <w14:ligatures w14:val="standardContextual"/>
        </w:rPr>
      </w:pPr>
      <w:hyperlink w:anchor="_Toc214079008" w:history="1">
        <w:r w:rsidR="00547BC7" w:rsidRPr="0069396C">
          <w:rPr>
            <w:rStyle w:val="Hyperlink"/>
            <w:noProof/>
          </w:rPr>
          <w:t>4.2.1</w:t>
        </w:r>
        <w:r w:rsidR="00547BC7">
          <w:rPr>
            <w:rFonts w:asciiTheme="minorHAnsi" w:hAnsiTheme="minorHAnsi"/>
            <w:noProof/>
            <w:kern w:val="2"/>
            <w:sz w:val="24"/>
            <w:szCs w:val="24"/>
            <w:lang w:eastAsia="en-MY"/>
            <w14:ligatures w14:val="standardContextual"/>
          </w:rPr>
          <w:tab/>
        </w:r>
        <w:r w:rsidR="00547BC7" w:rsidRPr="0069396C">
          <w:rPr>
            <w:rStyle w:val="Hyperlink"/>
            <w:noProof/>
          </w:rPr>
          <w:t>Individual transformation</w:t>
        </w:r>
        <w:r w:rsidR="00547BC7">
          <w:rPr>
            <w:noProof/>
            <w:webHidden/>
          </w:rPr>
          <w:tab/>
        </w:r>
        <w:r w:rsidR="00547BC7">
          <w:rPr>
            <w:noProof/>
            <w:webHidden/>
          </w:rPr>
          <w:fldChar w:fldCharType="begin"/>
        </w:r>
        <w:r w:rsidR="00547BC7">
          <w:rPr>
            <w:noProof/>
            <w:webHidden/>
          </w:rPr>
          <w:instrText xml:space="preserve"> PAGEREF _Toc214079008 \h </w:instrText>
        </w:r>
        <w:r w:rsidR="00547BC7">
          <w:rPr>
            <w:noProof/>
            <w:webHidden/>
          </w:rPr>
        </w:r>
        <w:r w:rsidR="00547BC7">
          <w:rPr>
            <w:noProof/>
            <w:webHidden/>
          </w:rPr>
          <w:fldChar w:fldCharType="separate"/>
        </w:r>
        <w:r w:rsidR="00547BC7">
          <w:rPr>
            <w:noProof/>
            <w:webHidden/>
          </w:rPr>
          <w:t>22</w:t>
        </w:r>
        <w:r w:rsidR="00547BC7">
          <w:rPr>
            <w:noProof/>
            <w:webHidden/>
          </w:rPr>
          <w:fldChar w:fldCharType="end"/>
        </w:r>
      </w:hyperlink>
    </w:p>
    <w:p w14:paraId="48EF8990" w14:textId="2602B5C2" w:rsidR="00547BC7" w:rsidRDefault="00954A31">
      <w:pPr>
        <w:pStyle w:val="TOC3"/>
        <w:rPr>
          <w:rFonts w:asciiTheme="minorHAnsi" w:hAnsiTheme="minorHAnsi"/>
          <w:noProof/>
          <w:kern w:val="2"/>
          <w:sz w:val="24"/>
          <w:szCs w:val="24"/>
          <w:lang w:eastAsia="en-MY"/>
          <w14:ligatures w14:val="standardContextual"/>
        </w:rPr>
      </w:pPr>
      <w:hyperlink w:anchor="_Toc214079009" w:history="1">
        <w:r w:rsidR="00547BC7" w:rsidRPr="0069396C">
          <w:rPr>
            <w:rStyle w:val="Hyperlink"/>
            <w:noProof/>
          </w:rPr>
          <w:t>4.2.2</w:t>
        </w:r>
        <w:r w:rsidR="00547BC7">
          <w:rPr>
            <w:rFonts w:asciiTheme="minorHAnsi" w:hAnsiTheme="minorHAnsi"/>
            <w:noProof/>
            <w:kern w:val="2"/>
            <w:sz w:val="24"/>
            <w:szCs w:val="24"/>
            <w:lang w:eastAsia="en-MY"/>
            <w14:ligatures w14:val="standardContextual"/>
          </w:rPr>
          <w:tab/>
        </w:r>
        <w:r w:rsidR="00547BC7" w:rsidRPr="0069396C">
          <w:rPr>
            <w:rStyle w:val="Hyperlink"/>
            <w:noProof/>
          </w:rPr>
          <w:t>Row scaling</w:t>
        </w:r>
        <w:r w:rsidR="00547BC7">
          <w:rPr>
            <w:noProof/>
            <w:webHidden/>
          </w:rPr>
          <w:tab/>
        </w:r>
        <w:r w:rsidR="00547BC7">
          <w:rPr>
            <w:noProof/>
            <w:webHidden/>
          </w:rPr>
          <w:fldChar w:fldCharType="begin"/>
        </w:r>
        <w:r w:rsidR="00547BC7">
          <w:rPr>
            <w:noProof/>
            <w:webHidden/>
          </w:rPr>
          <w:instrText xml:space="preserve"> PAGEREF _Toc214079009 \h </w:instrText>
        </w:r>
        <w:r w:rsidR="00547BC7">
          <w:rPr>
            <w:noProof/>
            <w:webHidden/>
          </w:rPr>
        </w:r>
        <w:r w:rsidR="00547BC7">
          <w:rPr>
            <w:noProof/>
            <w:webHidden/>
          </w:rPr>
          <w:fldChar w:fldCharType="separate"/>
        </w:r>
        <w:r w:rsidR="00547BC7">
          <w:rPr>
            <w:noProof/>
            <w:webHidden/>
          </w:rPr>
          <w:t>22</w:t>
        </w:r>
        <w:r w:rsidR="00547BC7">
          <w:rPr>
            <w:noProof/>
            <w:webHidden/>
          </w:rPr>
          <w:fldChar w:fldCharType="end"/>
        </w:r>
      </w:hyperlink>
    </w:p>
    <w:p w14:paraId="287D24FE" w14:textId="11D853BC" w:rsidR="00547BC7" w:rsidRDefault="00954A31">
      <w:pPr>
        <w:pStyle w:val="TOC3"/>
        <w:rPr>
          <w:rFonts w:asciiTheme="minorHAnsi" w:hAnsiTheme="minorHAnsi"/>
          <w:noProof/>
          <w:kern w:val="2"/>
          <w:sz w:val="24"/>
          <w:szCs w:val="24"/>
          <w:lang w:eastAsia="en-MY"/>
          <w14:ligatures w14:val="standardContextual"/>
        </w:rPr>
      </w:pPr>
      <w:hyperlink w:anchor="_Toc214079010" w:history="1">
        <w:r w:rsidR="00547BC7" w:rsidRPr="0069396C">
          <w:rPr>
            <w:rStyle w:val="Hyperlink"/>
            <w:noProof/>
          </w:rPr>
          <w:t>4.2.3</w:t>
        </w:r>
        <w:r w:rsidR="00547BC7">
          <w:rPr>
            <w:rFonts w:asciiTheme="minorHAnsi" w:hAnsiTheme="minorHAnsi"/>
            <w:noProof/>
            <w:kern w:val="2"/>
            <w:sz w:val="24"/>
            <w:szCs w:val="24"/>
            <w:lang w:eastAsia="en-MY"/>
            <w14:ligatures w14:val="standardContextual"/>
          </w:rPr>
          <w:tab/>
        </w:r>
        <w:r w:rsidR="00547BC7" w:rsidRPr="0069396C">
          <w:rPr>
            <w:rStyle w:val="Hyperlink"/>
            <w:noProof/>
          </w:rPr>
          <w:t>Column scaling</w:t>
        </w:r>
        <w:r w:rsidR="00547BC7">
          <w:rPr>
            <w:noProof/>
            <w:webHidden/>
          </w:rPr>
          <w:tab/>
        </w:r>
        <w:r w:rsidR="00547BC7">
          <w:rPr>
            <w:noProof/>
            <w:webHidden/>
          </w:rPr>
          <w:fldChar w:fldCharType="begin"/>
        </w:r>
        <w:r w:rsidR="00547BC7">
          <w:rPr>
            <w:noProof/>
            <w:webHidden/>
          </w:rPr>
          <w:instrText xml:space="preserve"> PAGEREF _Toc214079010 \h </w:instrText>
        </w:r>
        <w:r w:rsidR="00547BC7">
          <w:rPr>
            <w:noProof/>
            <w:webHidden/>
          </w:rPr>
        </w:r>
        <w:r w:rsidR="00547BC7">
          <w:rPr>
            <w:noProof/>
            <w:webHidden/>
          </w:rPr>
          <w:fldChar w:fldCharType="separate"/>
        </w:r>
        <w:r w:rsidR="00547BC7">
          <w:rPr>
            <w:noProof/>
            <w:webHidden/>
          </w:rPr>
          <w:t>22</w:t>
        </w:r>
        <w:r w:rsidR="00547BC7">
          <w:rPr>
            <w:noProof/>
            <w:webHidden/>
          </w:rPr>
          <w:fldChar w:fldCharType="end"/>
        </w:r>
      </w:hyperlink>
    </w:p>
    <w:p w14:paraId="6400E948" w14:textId="30AABB2E" w:rsidR="00547BC7" w:rsidRDefault="00954A31">
      <w:pPr>
        <w:pStyle w:val="TOC3"/>
        <w:rPr>
          <w:rFonts w:asciiTheme="minorHAnsi" w:hAnsiTheme="minorHAnsi"/>
          <w:noProof/>
          <w:kern w:val="2"/>
          <w:sz w:val="24"/>
          <w:szCs w:val="24"/>
          <w:lang w:eastAsia="en-MY"/>
          <w14:ligatures w14:val="standardContextual"/>
        </w:rPr>
      </w:pPr>
      <w:hyperlink w:anchor="_Toc214079011" w:history="1">
        <w:r w:rsidR="00547BC7" w:rsidRPr="0069396C">
          <w:rPr>
            <w:rStyle w:val="Hyperlink"/>
            <w:noProof/>
          </w:rPr>
          <w:t>4.2.4</w:t>
        </w:r>
        <w:r w:rsidR="00547BC7">
          <w:rPr>
            <w:rFonts w:asciiTheme="minorHAnsi" w:hAnsiTheme="minorHAnsi"/>
            <w:noProof/>
            <w:kern w:val="2"/>
            <w:sz w:val="24"/>
            <w:szCs w:val="24"/>
            <w:lang w:eastAsia="en-MY"/>
            <w14:ligatures w14:val="standardContextual"/>
          </w:rPr>
          <w:tab/>
        </w:r>
        <w:r w:rsidR="00547BC7" w:rsidRPr="0069396C">
          <w:rPr>
            <w:rStyle w:val="Hyperlink"/>
            <w:noProof/>
          </w:rPr>
          <w:t>Mean centring</w:t>
        </w:r>
        <w:r w:rsidR="00547BC7">
          <w:rPr>
            <w:noProof/>
            <w:webHidden/>
          </w:rPr>
          <w:tab/>
        </w:r>
        <w:r w:rsidR="00547BC7">
          <w:rPr>
            <w:noProof/>
            <w:webHidden/>
          </w:rPr>
          <w:fldChar w:fldCharType="begin"/>
        </w:r>
        <w:r w:rsidR="00547BC7">
          <w:rPr>
            <w:noProof/>
            <w:webHidden/>
          </w:rPr>
          <w:instrText xml:space="preserve"> PAGEREF _Toc214079011 \h </w:instrText>
        </w:r>
        <w:r w:rsidR="00547BC7">
          <w:rPr>
            <w:noProof/>
            <w:webHidden/>
          </w:rPr>
        </w:r>
        <w:r w:rsidR="00547BC7">
          <w:rPr>
            <w:noProof/>
            <w:webHidden/>
          </w:rPr>
          <w:fldChar w:fldCharType="separate"/>
        </w:r>
        <w:r w:rsidR="00547BC7">
          <w:rPr>
            <w:noProof/>
            <w:webHidden/>
          </w:rPr>
          <w:t>22</w:t>
        </w:r>
        <w:r w:rsidR="00547BC7">
          <w:rPr>
            <w:noProof/>
            <w:webHidden/>
          </w:rPr>
          <w:fldChar w:fldCharType="end"/>
        </w:r>
      </w:hyperlink>
    </w:p>
    <w:p w14:paraId="1202542A" w14:textId="22DAD739" w:rsidR="00547BC7" w:rsidRDefault="00954A31">
      <w:pPr>
        <w:pStyle w:val="TOC3"/>
        <w:rPr>
          <w:rFonts w:asciiTheme="minorHAnsi" w:hAnsiTheme="minorHAnsi"/>
          <w:noProof/>
          <w:kern w:val="2"/>
          <w:sz w:val="24"/>
          <w:szCs w:val="24"/>
          <w:lang w:eastAsia="en-MY"/>
          <w14:ligatures w14:val="standardContextual"/>
        </w:rPr>
      </w:pPr>
      <w:hyperlink w:anchor="_Toc214079012" w:history="1">
        <w:r w:rsidR="00547BC7" w:rsidRPr="0069396C">
          <w:rPr>
            <w:rStyle w:val="Hyperlink"/>
            <w:noProof/>
          </w:rPr>
          <w:t>4.2.5</w:t>
        </w:r>
        <w:r w:rsidR="00547BC7">
          <w:rPr>
            <w:rFonts w:asciiTheme="minorHAnsi" w:hAnsiTheme="minorHAnsi"/>
            <w:noProof/>
            <w:kern w:val="2"/>
            <w:sz w:val="24"/>
            <w:szCs w:val="24"/>
            <w:lang w:eastAsia="en-MY"/>
            <w14:ligatures w14:val="standardContextual"/>
          </w:rPr>
          <w:tab/>
        </w:r>
        <w:r w:rsidR="00547BC7" w:rsidRPr="0069396C">
          <w:rPr>
            <w:rStyle w:val="Hyperlink"/>
            <w:noProof/>
          </w:rPr>
          <w:t>Standardisation</w:t>
        </w:r>
        <w:r w:rsidR="00547BC7">
          <w:rPr>
            <w:noProof/>
            <w:webHidden/>
          </w:rPr>
          <w:tab/>
        </w:r>
        <w:r w:rsidR="00547BC7">
          <w:rPr>
            <w:noProof/>
            <w:webHidden/>
          </w:rPr>
          <w:fldChar w:fldCharType="begin"/>
        </w:r>
        <w:r w:rsidR="00547BC7">
          <w:rPr>
            <w:noProof/>
            <w:webHidden/>
          </w:rPr>
          <w:instrText xml:space="preserve"> PAGEREF _Toc214079012 \h </w:instrText>
        </w:r>
        <w:r w:rsidR="00547BC7">
          <w:rPr>
            <w:noProof/>
            <w:webHidden/>
          </w:rPr>
        </w:r>
        <w:r w:rsidR="00547BC7">
          <w:rPr>
            <w:noProof/>
            <w:webHidden/>
          </w:rPr>
          <w:fldChar w:fldCharType="separate"/>
        </w:r>
        <w:r w:rsidR="00547BC7">
          <w:rPr>
            <w:noProof/>
            <w:webHidden/>
          </w:rPr>
          <w:t>22</w:t>
        </w:r>
        <w:r w:rsidR="00547BC7">
          <w:rPr>
            <w:noProof/>
            <w:webHidden/>
          </w:rPr>
          <w:fldChar w:fldCharType="end"/>
        </w:r>
      </w:hyperlink>
    </w:p>
    <w:p w14:paraId="7E637D09" w14:textId="7067D36D" w:rsidR="00547BC7" w:rsidRDefault="00954A31">
      <w:pPr>
        <w:pStyle w:val="TOC2"/>
        <w:rPr>
          <w:rFonts w:asciiTheme="minorHAnsi" w:hAnsiTheme="minorHAnsi" w:cstheme="minorBidi"/>
          <w:bCs w:val="0"/>
          <w:noProof/>
          <w:kern w:val="2"/>
          <w:szCs w:val="24"/>
          <w:lang w:eastAsia="en-MY"/>
          <w14:ligatures w14:val="standardContextual"/>
        </w:rPr>
      </w:pPr>
      <w:hyperlink w:anchor="_Toc214079013" w:history="1">
        <w:r w:rsidR="00547BC7" w:rsidRPr="0069396C">
          <w:rPr>
            <w:rStyle w:val="Hyperlink"/>
            <w:noProof/>
          </w:rPr>
          <w:t>4.3</w:t>
        </w:r>
        <w:r w:rsidR="00547BC7">
          <w:rPr>
            <w:rFonts w:asciiTheme="minorHAnsi" w:hAnsiTheme="minorHAnsi" w:cstheme="minorBidi"/>
            <w:bCs w:val="0"/>
            <w:noProof/>
            <w:kern w:val="2"/>
            <w:szCs w:val="24"/>
            <w:lang w:eastAsia="en-MY"/>
            <w14:ligatures w14:val="standardContextual"/>
          </w:rPr>
          <w:tab/>
        </w:r>
        <w:r w:rsidR="00547BC7" w:rsidRPr="0069396C">
          <w:rPr>
            <w:rStyle w:val="Hyperlink"/>
            <w:noProof/>
          </w:rPr>
          <w:t>Exploratory data analysis</w:t>
        </w:r>
        <w:r w:rsidR="00547BC7">
          <w:rPr>
            <w:noProof/>
            <w:webHidden/>
          </w:rPr>
          <w:tab/>
        </w:r>
        <w:r w:rsidR="00547BC7">
          <w:rPr>
            <w:noProof/>
            <w:webHidden/>
          </w:rPr>
          <w:fldChar w:fldCharType="begin"/>
        </w:r>
        <w:r w:rsidR="00547BC7">
          <w:rPr>
            <w:noProof/>
            <w:webHidden/>
          </w:rPr>
          <w:instrText xml:space="preserve"> PAGEREF _Toc214079013 \h </w:instrText>
        </w:r>
        <w:r w:rsidR="00547BC7">
          <w:rPr>
            <w:noProof/>
            <w:webHidden/>
          </w:rPr>
        </w:r>
        <w:r w:rsidR="00547BC7">
          <w:rPr>
            <w:noProof/>
            <w:webHidden/>
          </w:rPr>
          <w:fldChar w:fldCharType="separate"/>
        </w:r>
        <w:r w:rsidR="00547BC7">
          <w:rPr>
            <w:noProof/>
            <w:webHidden/>
          </w:rPr>
          <w:t>22</w:t>
        </w:r>
        <w:r w:rsidR="00547BC7">
          <w:rPr>
            <w:noProof/>
            <w:webHidden/>
          </w:rPr>
          <w:fldChar w:fldCharType="end"/>
        </w:r>
      </w:hyperlink>
    </w:p>
    <w:p w14:paraId="49C0C1CC" w14:textId="21339EE2" w:rsidR="00547BC7" w:rsidRDefault="00954A31">
      <w:pPr>
        <w:pStyle w:val="TOC2"/>
        <w:rPr>
          <w:rFonts w:asciiTheme="minorHAnsi" w:hAnsiTheme="minorHAnsi" w:cstheme="minorBidi"/>
          <w:bCs w:val="0"/>
          <w:noProof/>
          <w:kern w:val="2"/>
          <w:szCs w:val="24"/>
          <w:lang w:eastAsia="en-MY"/>
          <w14:ligatures w14:val="standardContextual"/>
        </w:rPr>
      </w:pPr>
      <w:hyperlink w:anchor="_Toc214079014" w:history="1">
        <w:r w:rsidR="00547BC7" w:rsidRPr="0069396C">
          <w:rPr>
            <w:rStyle w:val="Hyperlink"/>
            <w:noProof/>
          </w:rPr>
          <w:t>4.4</w:t>
        </w:r>
        <w:r w:rsidR="00547BC7">
          <w:rPr>
            <w:rFonts w:asciiTheme="minorHAnsi" w:hAnsiTheme="minorHAnsi" w:cstheme="minorBidi"/>
            <w:bCs w:val="0"/>
            <w:noProof/>
            <w:kern w:val="2"/>
            <w:szCs w:val="24"/>
            <w:lang w:eastAsia="en-MY"/>
            <w14:ligatures w14:val="standardContextual"/>
          </w:rPr>
          <w:tab/>
        </w:r>
        <w:r w:rsidR="00547BC7" w:rsidRPr="0069396C">
          <w:rPr>
            <w:rStyle w:val="Hyperlink"/>
            <w:noProof/>
          </w:rPr>
          <w:t>Variable selection</w:t>
        </w:r>
        <w:r w:rsidR="00547BC7">
          <w:rPr>
            <w:noProof/>
            <w:webHidden/>
          </w:rPr>
          <w:tab/>
        </w:r>
        <w:r w:rsidR="00547BC7">
          <w:rPr>
            <w:noProof/>
            <w:webHidden/>
          </w:rPr>
          <w:fldChar w:fldCharType="begin"/>
        </w:r>
        <w:r w:rsidR="00547BC7">
          <w:rPr>
            <w:noProof/>
            <w:webHidden/>
          </w:rPr>
          <w:instrText xml:space="preserve"> PAGEREF _Toc214079014 \h </w:instrText>
        </w:r>
        <w:r w:rsidR="00547BC7">
          <w:rPr>
            <w:noProof/>
            <w:webHidden/>
          </w:rPr>
        </w:r>
        <w:r w:rsidR="00547BC7">
          <w:rPr>
            <w:noProof/>
            <w:webHidden/>
          </w:rPr>
          <w:fldChar w:fldCharType="separate"/>
        </w:r>
        <w:r w:rsidR="00547BC7">
          <w:rPr>
            <w:noProof/>
            <w:webHidden/>
          </w:rPr>
          <w:t>22</w:t>
        </w:r>
        <w:r w:rsidR="00547BC7">
          <w:rPr>
            <w:noProof/>
            <w:webHidden/>
          </w:rPr>
          <w:fldChar w:fldCharType="end"/>
        </w:r>
      </w:hyperlink>
    </w:p>
    <w:p w14:paraId="02D78EF2" w14:textId="7880A3BB" w:rsidR="00547BC7" w:rsidRDefault="00954A31">
      <w:pPr>
        <w:pStyle w:val="TOC3"/>
        <w:rPr>
          <w:rFonts w:asciiTheme="minorHAnsi" w:hAnsiTheme="minorHAnsi"/>
          <w:noProof/>
          <w:kern w:val="2"/>
          <w:sz w:val="24"/>
          <w:szCs w:val="24"/>
          <w:lang w:eastAsia="en-MY"/>
          <w14:ligatures w14:val="standardContextual"/>
        </w:rPr>
      </w:pPr>
      <w:hyperlink w:anchor="_Toc214079015" w:history="1">
        <w:r w:rsidR="00547BC7" w:rsidRPr="0069396C">
          <w:rPr>
            <w:rStyle w:val="Hyperlink"/>
            <w:noProof/>
          </w:rPr>
          <w:t>4.4.1</w:t>
        </w:r>
        <w:r w:rsidR="00547BC7">
          <w:rPr>
            <w:rFonts w:asciiTheme="minorHAnsi" w:hAnsiTheme="minorHAnsi"/>
            <w:noProof/>
            <w:kern w:val="2"/>
            <w:sz w:val="24"/>
            <w:szCs w:val="24"/>
            <w:lang w:eastAsia="en-MY"/>
            <w14:ligatures w14:val="standardContextual"/>
          </w:rPr>
          <w:tab/>
        </w:r>
        <w:r w:rsidR="00547BC7" w:rsidRPr="0069396C">
          <w:rPr>
            <w:rStyle w:val="Hyperlink"/>
            <w:noProof/>
          </w:rPr>
          <w:t>Multiblock methods in chemometrics</w:t>
        </w:r>
        <w:r w:rsidR="00547BC7">
          <w:rPr>
            <w:noProof/>
            <w:webHidden/>
          </w:rPr>
          <w:tab/>
        </w:r>
        <w:r w:rsidR="00547BC7">
          <w:rPr>
            <w:noProof/>
            <w:webHidden/>
          </w:rPr>
          <w:fldChar w:fldCharType="begin"/>
        </w:r>
        <w:r w:rsidR="00547BC7">
          <w:rPr>
            <w:noProof/>
            <w:webHidden/>
          </w:rPr>
          <w:instrText xml:space="preserve"> PAGEREF _Toc214079015 \h </w:instrText>
        </w:r>
        <w:r w:rsidR="00547BC7">
          <w:rPr>
            <w:noProof/>
            <w:webHidden/>
          </w:rPr>
        </w:r>
        <w:r w:rsidR="00547BC7">
          <w:rPr>
            <w:noProof/>
            <w:webHidden/>
          </w:rPr>
          <w:fldChar w:fldCharType="separate"/>
        </w:r>
        <w:r w:rsidR="00547BC7">
          <w:rPr>
            <w:noProof/>
            <w:webHidden/>
          </w:rPr>
          <w:t>23</w:t>
        </w:r>
        <w:r w:rsidR="00547BC7">
          <w:rPr>
            <w:noProof/>
            <w:webHidden/>
          </w:rPr>
          <w:fldChar w:fldCharType="end"/>
        </w:r>
      </w:hyperlink>
    </w:p>
    <w:p w14:paraId="2293999B" w14:textId="3F9C3743" w:rsidR="00547BC7" w:rsidRDefault="00954A31">
      <w:pPr>
        <w:pStyle w:val="TOC3"/>
        <w:rPr>
          <w:rFonts w:asciiTheme="minorHAnsi" w:hAnsiTheme="minorHAnsi"/>
          <w:noProof/>
          <w:kern w:val="2"/>
          <w:sz w:val="24"/>
          <w:szCs w:val="24"/>
          <w:lang w:eastAsia="en-MY"/>
          <w14:ligatures w14:val="standardContextual"/>
        </w:rPr>
      </w:pPr>
      <w:hyperlink w:anchor="_Toc214079016" w:history="1">
        <w:r w:rsidR="00547BC7" w:rsidRPr="0069396C">
          <w:rPr>
            <w:rStyle w:val="Hyperlink"/>
            <w:noProof/>
          </w:rPr>
          <w:t>4.4.2</w:t>
        </w:r>
        <w:r w:rsidR="00547BC7">
          <w:rPr>
            <w:rFonts w:asciiTheme="minorHAnsi" w:hAnsiTheme="minorHAnsi"/>
            <w:noProof/>
            <w:kern w:val="2"/>
            <w:sz w:val="24"/>
            <w:szCs w:val="24"/>
            <w:lang w:eastAsia="en-MY"/>
            <w14:ligatures w14:val="standardContextual"/>
          </w:rPr>
          <w:tab/>
        </w:r>
        <w:r w:rsidR="00547BC7" w:rsidRPr="0069396C">
          <w:rPr>
            <w:rStyle w:val="Hyperlink"/>
            <w:noProof/>
          </w:rPr>
          <w:t>Multiblock similarity measures</w:t>
        </w:r>
        <w:r w:rsidR="00547BC7">
          <w:rPr>
            <w:noProof/>
            <w:webHidden/>
          </w:rPr>
          <w:tab/>
        </w:r>
        <w:r w:rsidR="00547BC7">
          <w:rPr>
            <w:noProof/>
            <w:webHidden/>
          </w:rPr>
          <w:fldChar w:fldCharType="begin"/>
        </w:r>
        <w:r w:rsidR="00547BC7">
          <w:rPr>
            <w:noProof/>
            <w:webHidden/>
          </w:rPr>
          <w:instrText xml:space="preserve"> PAGEREF _Toc214079016 \h </w:instrText>
        </w:r>
        <w:r w:rsidR="00547BC7">
          <w:rPr>
            <w:noProof/>
            <w:webHidden/>
          </w:rPr>
        </w:r>
        <w:r w:rsidR="00547BC7">
          <w:rPr>
            <w:noProof/>
            <w:webHidden/>
          </w:rPr>
          <w:fldChar w:fldCharType="separate"/>
        </w:r>
        <w:r w:rsidR="00547BC7">
          <w:rPr>
            <w:noProof/>
            <w:webHidden/>
          </w:rPr>
          <w:t>23</w:t>
        </w:r>
        <w:r w:rsidR="00547BC7">
          <w:rPr>
            <w:noProof/>
            <w:webHidden/>
          </w:rPr>
          <w:fldChar w:fldCharType="end"/>
        </w:r>
      </w:hyperlink>
    </w:p>
    <w:p w14:paraId="137891ED" w14:textId="265F4651" w:rsidR="00547BC7" w:rsidRDefault="00954A31">
      <w:pPr>
        <w:pStyle w:val="TOC1"/>
        <w:rPr>
          <w:rFonts w:asciiTheme="minorHAnsi" w:hAnsiTheme="minorHAnsi"/>
          <w:b w:val="0"/>
          <w:bCs w:val="0"/>
          <w:kern w:val="2"/>
          <w:szCs w:val="24"/>
          <w:lang w:eastAsia="en-MY"/>
          <w14:ligatures w14:val="standardContextual"/>
        </w:rPr>
      </w:pPr>
      <w:hyperlink w:anchor="_Toc214079017" w:history="1">
        <w:r w:rsidR="00547BC7" w:rsidRPr="0069396C">
          <w:rPr>
            <w:rStyle w:val="Hyperlink"/>
          </w:rPr>
          <w:t>CHAPTER 5   CONCLUSION AND RECOMMENDATIONS FOR FUTURE WORK</w:t>
        </w:r>
        <w:r w:rsidR="00547BC7">
          <w:rPr>
            <w:webHidden/>
          </w:rPr>
          <w:tab/>
        </w:r>
        <w:r w:rsidR="00547BC7">
          <w:rPr>
            <w:webHidden/>
          </w:rPr>
          <w:fldChar w:fldCharType="begin"/>
        </w:r>
        <w:r w:rsidR="00547BC7">
          <w:rPr>
            <w:webHidden/>
          </w:rPr>
          <w:instrText xml:space="preserve"> PAGEREF _Toc214079017 \h </w:instrText>
        </w:r>
        <w:r w:rsidR="00547BC7">
          <w:rPr>
            <w:webHidden/>
          </w:rPr>
        </w:r>
        <w:r w:rsidR="00547BC7">
          <w:rPr>
            <w:webHidden/>
          </w:rPr>
          <w:fldChar w:fldCharType="separate"/>
        </w:r>
        <w:r w:rsidR="00547BC7">
          <w:rPr>
            <w:webHidden/>
          </w:rPr>
          <w:t>24</w:t>
        </w:r>
        <w:r w:rsidR="00547BC7">
          <w:rPr>
            <w:webHidden/>
          </w:rPr>
          <w:fldChar w:fldCharType="end"/>
        </w:r>
      </w:hyperlink>
    </w:p>
    <w:p w14:paraId="1382E793" w14:textId="58A83339" w:rsidR="00547BC7" w:rsidRDefault="00954A31">
      <w:pPr>
        <w:pStyle w:val="TOC2"/>
        <w:rPr>
          <w:rFonts w:asciiTheme="minorHAnsi" w:hAnsiTheme="minorHAnsi" w:cstheme="minorBidi"/>
          <w:bCs w:val="0"/>
          <w:noProof/>
          <w:kern w:val="2"/>
          <w:szCs w:val="24"/>
          <w:lang w:eastAsia="en-MY"/>
          <w14:ligatures w14:val="standardContextual"/>
        </w:rPr>
      </w:pPr>
      <w:hyperlink w:anchor="_Toc214079019" w:history="1">
        <w:r w:rsidR="00547BC7" w:rsidRPr="0069396C">
          <w:rPr>
            <w:rStyle w:val="Hyperlink"/>
            <w:noProof/>
          </w:rPr>
          <w:t>5.1</w:t>
        </w:r>
        <w:r w:rsidR="00547BC7">
          <w:rPr>
            <w:rFonts w:asciiTheme="minorHAnsi" w:hAnsiTheme="minorHAnsi" w:cstheme="minorBidi"/>
            <w:bCs w:val="0"/>
            <w:noProof/>
            <w:kern w:val="2"/>
            <w:szCs w:val="24"/>
            <w:lang w:eastAsia="en-MY"/>
            <w14:ligatures w14:val="standardContextual"/>
          </w:rPr>
          <w:tab/>
        </w:r>
        <w:r w:rsidR="00547BC7" w:rsidRPr="0069396C">
          <w:rPr>
            <w:rStyle w:val="Hyperlink"/>
            <w:noProof/>
          </w:rPr>
          <w:t>Introduction</w:t>
        </w:r>
        <w:r w:rsidR="00547BC7">
          <w:rPr>
            <w:noProof/>
            <w:webHidden/>
          </w:rPr>
          <w:tab/>
        </w:r>
        <w:r w:rsidR="00547BC7">
          <w:rPr>
            <w:noProof/>
            <w:webHidden/>
          </w:rPr>
          <w:fldChar w:fldCharType="begin"/>
        </w:r>
        <w:r w:rsidR="00547BC7">
          <w:rPr>
            <w:noProof/>
            <w:webHidden/>
          </w:rPr>
          <w:instrText xml:space="preserve"> PAGEREF _Toc214079019 \h </w:instrText>
        </w:r>
        <w:r w:rsidR="00547BC7">
          <w:rPr>
            <w:noProof/>
            <w:webHidden/>
          </w:rPr>
        </w:r>
        <w:r w:rsidR="00547BC7">
          <w:rPr>
            <w:noProof/>
            <w:webHidden/>
          </w:rPr>
          <w:fldChar w:fldCharType="separate"/>
        </w:r>
        <w:r w:rsidR="00547BC7">
          <w:rPr>
            <w:noProof/>
            <w:webHidden/>
          </w:rPr>
          <w:t>24</w:t>
        </w:r>
        <w:r w:rsidR="00547BC7">
          <w:rPr>
            <w:noProof/>
            <w:webHidden/>
          </w:rPr>
          <w:fldChar w:fldCharType="end"/>
        </w:r>
      </w:hyperlink>
    </w:p>
    <w:p w14:paraId="1FFAA7E7" w14:textId="746237F2" w:rsidR="00547BC7" w:rsidRDefault="00954A31">
      <w:pPr>
        <w:pStyle w:val="TOC2"/>
        <w:rPr>
          <w:rFonts w:asciiTheme="minorHAnsi" w:hAnsiTheme="minorHAnsi" w:cstheme="minorBidi"/>
          <w:bCs w:val="0"/>
          <w:noProof/>
          <w:kern w:val="2"/>
          <w:szCs w:val="24"/>
          <w:lang w:eastAsia="en-MY"/>
          <w14:ligatures w14:val="standardContextual"/>
        </w:rPr>
      </w:pPr>
      <w:hyperlink w:anchor="_Toc214079020" w:history="1">
        <w:r w:rsidR="00547BC7" w:rsidRPr="0069396C">
          <w:rPr>
            <w:rStyle w:val="Hyperlink"/>
            <w:noProof/>
          </w:rPr>
          <w:t>5.2</w:t>
        </w:r>
        <w:r w:rsidR="00547BC7">
          <w:rPr>
            <w:rFonts w:asciiTheme="minorHAnsi" w:hAnsiTheme="minorHAnsi" w:cstheme="minorBidi"/>
            <w:bCs w:val="0"/>
            <w:noProof/>
            <w:kern w:val="2"/>
            <w:szCs w:val="24"/>
            <w:lang w:eastAsia="en-MY"/>
            <w14:ligatures w14:val="standardContextual"/>
          </w:rPr>
          <w:tab/>
        </w:r>
        <w:r w:rsidR="00547BC7" w:rsidRPr="0069396C">
          <w:rPr>
            <w:rStyle w:val="Hyperlink"/>
            <w:noProof/>
          </w:rPr>
          <w:t>Regression methods</w:t>
        </w:r>
        <w:r w:rsidR="00547BC7">
          <w:rPr>
            <w:noProof/>
            <w:webHidden/>
          </w:rPr>
          <w:tab/>
        </w:r>
        <w:r w:rsidR="00547BC7">
          <w:rPr>
            <w:noProof/>
            <w:webHidden/>
          </w:rPr>
          <w:fldChar w:fldCharType="begin"/>
        </w:r>
        <w:r w:rsidR="00547BC7">
          <w:rPr>
            <w:noProof/>
            <w:webHidden/>
          </w:rPr>
          <w:instrText xml:space="preserve"> PAGEREF _Toc214079020 \h </w:instrText>
        </w:r>
        <w:r w:rsidR="00547BC7">
          <w:rPr>
            <w:noProof/>
            <w:webHidden/>
          </w:rPr>
        </w:r>
        <w:r w:rsidR="00547BC7">
          <w:rPr>
            <w:noProof/>
            <w:webHidden/>
          </w:rPr>
          <w:fldChar w:fldCharType="separate"/>
        </w:r>
        <w:r w:rsidR="00547BC7">
          <w:rPr>
            <w:noProof/>
            <w:webHidden/>
          </w:rPr>
          <w:t>24</w:t>
        </w:r>
        <w:r w:rsidR="00547BC7">
          <w:rPr>
            <w:noProof/>
            <w:webHidden/>
          </w:rPr>
          <w:fldChar w:fldCharType="end"/>
        </w:r>
      </w:hyperlink>
    </w:p>
    <w:p w14:paraId="6E0816EA" w14:textId="34C221F2" w:rsidR="00547BC7" w:rsidRDefault="00954A31">
      <w:pPr>
        <w:pStyle w:val="TOC2"/>
        <w:rPr>
          <w:rFonts w:asciiTheme="minorHAnsi" w:hAnsiTheme="minorHAnsi" w:cstheme="minorBidi"/>
          <w:bCs w:val="0"/>
          <w:noProof/>
          <w:kern w:val="2"/>
          <w:szCs w:val="24"/>
          <w:lang w:eastAsia="en-MY"/>
          <w14:ligatures w14:val="standardContextual"/>
        </w:rPr>
      </w:pPr>
      <w:hyperlink w:anchor="_Toc214079021" w:history="1">
        <w:r w:rsidR="00547BC7" w:rsidRPr="0069396C">
          <w:rPr>
            <w:rStyle w:val="Hyperlink"/>
            <w:noProof/>
          </w:rPr>
          <w:t>5.3</w:t>
        </w:r>
        <w:r w:rsidR="00547BC7">
          <w:rPr>
            <w:rFonts w:asciiTheme="minorHAnsi" w:hAnsiTheme="minorHAnsi" w:cstheme="minorBidi"/>
            <w:bCs w:val="0"/>
            <w:noProof/>
            <w:kern w:val="2"/>
            <w:szCs w:val="24"/>
            <w:lang w:eastAsia="en-MY"/>
            <w14:ligatures w14:val="standardContextual"/>
          </w:rPr>
          <w:tab/>
        </w:r>
        <w:r w:rsidR="00547BC7" w:rsidRPr="0069396C">
          <w:rPr>
            <w:rStyle w:val="Hyperlink"/>
            <w:noProof/>
          </w:rPr>
          <w:t>Principal Component Analysis</w:t>
        </w:r>
        <w:r w:rsidR="00547BC7">
          <w:rPr>
            <w:noProof/>
            <w:webHidden/>
          </w:rPr>
          <w:tab/>
        </w:r>
        <w:r w:rsidR="00547BC7">
          <w:rPr>
            <w:noProof/>
            <w:webHidden/>
          </w:rPr>
          <w:fldChar w:fldCharType="begin"/>
        </w:r>
        <w:r w:rsidR="00547BC7">
          <w:rPr>
            <w:noProof/>
            <w:webHidden/>
          </w:rPr>
          <w:instrText xml:space="preserve"> PAGEREF _Toc214079021 \h </w:instrText>
        </w:r>
        <w:r w:rsidR="00547BC7">
          <w:rPr>
            <w:noProof/>
            <w:webHidden/>
          </w:rPr>
        </w:r>
        <w:r w:rsidR="00547BC7">
          <w:rPr>
            <w:noProof/>
            <w:webHidden/>
          </w:rPr>
          <w:fldChar w:fldCharType="separate"/>
        </w:r>
        <w:r w:rsidR="00547BC7">
          <w:rPr>
            <w:noProof/>
            <w:webHidden/>
          </w:rPr>
          <w:t>25</w:t>
        </w:r>
        <w:r w:rsidR="00547BC7">
          <w:rPr>
            <w:noProof/>
            <w:webHidden/>
          </w:rPr>
          <w:fldChar w:fldCharType="end"/>
        </w:r>
      </w:hyperlink>
    </w:p>
    <w:p w14:paraId="47641295" w14:textId="21F6085C" w:rsidR="00547BC7" w:rsidRDefault="00954A31">
      <w:pPr>
        <w:pStyle w:val="TOC1"/>
        <w:rPr>
          <w:rFonts w:asciiTheme="minorHAnsi" w:hAnsiTheme="minorHAnsi"/>
          <w:b w:val="0"/>
          <w:bCs w:val="0"/>
          <w:kern w:val="2"/>
          <w:szCs w:val="24"/>
          <w:lang w:eastAsia="en-MY"/>
          <w14:ligatures w14:val="standardContextual"/>
        </w:rPr>
      </w:pPr>
      <w:hyperlink w:anchor="_Toc214079022" w:history="1">
        <w:r w:rsidR="00547BC7" w:rsidRPr="0069396C">
          <w:rPr>
            <w:rStyle w:val="Hyperlink"/>
          </w:rPr>
          <w:t>REFERENCES</w:t>
        </w:r>
        <w:r w:rsidR="00547BC7">
          <w:rPr>
            <w:webHidden/>
          </w:rPr>
          <w:tab/>
        </w:r>
        <w:r w:rsidR="00547BC7">
          <w:rPr>
            <w:webHidden/>
          </w:rPr>
          <w:fldChar w:fldCharType="begin"/>
        </w:r>
        <w:r w:rsidR="00547BC7">
          <w:rPr>
            <w:webHidden/>
          </w:rPr>
          <w:instrText xml:space="preserve"> PAGEREF _Toc214079022 \h </w:instrText>
        </w:r>
        <w:r w:rsidR="00547BC7">
          <w:rPr>
            <w:webHidden/>
          </w:rPr>
        </w:r>
        <w:r w:rsidR="00547BC7">
          <w:rPr>
            <w:webHidden/>
          </w:rPr>
          <w:fldChar w:fldCharType="separate"/>
        </w:r>
        <w:r w:rsidR="00547BC7">
          <w:rPr>
            <w:webHidden/>
          </w:rPr>
          <w:t>27</w:t>
        </w:r>
        <w:r w:rsidR="00547BC7">
          <w:rPr>
            <w:webHidden/>
          </w:rPr>
          <w:fldChar w:fldCharType="end"/>
        </w:r>
      </w:hyperlink>
    </w:p>
    <w:p w14:paraId="6529B678" w14:textId="2A9502D8" w:rsidR="00547BC7" w:rsidRDefault="00954A31">
      <w:pPr>
        <w:pStyle w:val="TOC1"/>
        <w:rPr>
          <w:rFonts w:asciiTheme="minorHAnsi" w:hAnsiTheme="minorHAnsi"/>
          <w:b w:val="0"/>
          <w:bCs w:val="0"/>
          <w:kern w:val="2"/>
          <w:szCs w:val="24"/>
          <w:lang w:eastAsia="en-MY"/>
          <w14:ligatures w14:val="standardContextual"/>
        </w:rPr>
      </w:pPr>
      <w:hyperlink w:anchor="_Toc214079023" w:history="1">
        <w:r w:rsidR="00547BC7" w:rsidRPr="0069396C">
          <w:rPr>
            <w:rStyle w:val="Hyperlink"/>
          </w:rPr>
          <w:t>APPENDIX A SAMPLE APPENDIX 1</w:t>
        </w:r>
        <w:r w:rsidR="00547BC7">
          <w:rPr>
            <w:webHidden/>
          </w:rPr>
          <w:tab/>
        </w:r>
        <w:r w:rsidR="00547BC7">
          <w:rPr>
            <w:webHidden/>
          </w:rPr>
          <w:fldChar w:fldCharType="begin"/>
        </w:r>
        <w:r w:rsidR="00547BC7">
          <w:rPr>
            <w:webHidden/>
          </w:rPr>
          <w:instrText xml:space="preserve"> PAGEREF _Toc214079023 \h </w:instrText>
        </w:r>
        <w:r w:rsidR="00547BC7">
          <w:rPr>
            <w:webHidden/>
          </w:rPr>
        </w:r>
        <w:r w:rsidR="00547BC7">
          <w:rPr>
            <w:webHidden/>
          </w:rPr>
          <w:fldChar w:fldCharType="separate"/>
        </w:r>
        <w:r w:rsidR="00547BC7">
          <w:rPr>
            <w:webHidden/>
          </w:rPr>
          <w:t>28</w:t>
        </w:r>
        <w:r w:rsidR="00547BC7">
          <w:rPr>
            <w:webHidden/>
          </w:rPr>
          <w:fldChar w:fldCharType="end"/>
        </w:r>
      </w:hyperlink>
    </w:p>
    <w:p w14:paraId="0C49F95B" w14:textId="20C18D33" w:rsidR="00547BC7" w:rsidRDefault="00954A31">
      <w:pPr>
        <w:pStyle w:val="TOC1"/>
        <w:rPr>
          <w:rFonts w:asciiTheme="minorHAnsi" w:hAnsiTheme="minorHAnsi"/>
          <w:b w:val="0"/>
          <w:bCs w:val="0"/>
          <w:kern w:val="2"/>
          <w:szCs w:val="24"/>
          <w:lang w:eastAsia="en-MY"/>
          <w14:ligatures w14:val="standardContextual"/>
        </w:rPr>
      </w:pPr>
      <w:hyperlink w:anchor="_Toc214079024" w:history="1">
        <w:r w:rsidR="00547BC7" w:rsidRPr="0069396C">
          <w:rPr>
            <w:rStyle w:val="Hyperlink"/>
          </w:rPr>
          <w:t>APPENDIX B SAMPLE APPENDIX 2</w:t>
        </w:r>
        <w:r w:rsidR="00547BC7">
          <w:rPr>
            <w:webHidden/>
          </w:rPr>
          <w:tab/>
        </w:r>
        <w:r w:rsidR="00547BC7">
          <w:rPr>
            <w:webHidden/>
          </w:rPr>
          <w:fldChar w:fldCharType="begin"/>
        </w:r>
        <w:r w:rsidR="00547BC7">
          <w:rPr>
            <w:webHidden/>
          </w:rPr>
          <w:instrText xml:space="preserve"> PAGEREF _Toc214079024 \h </w:instrText>
        </w:r>
        <w:r w:rsidR="00547BC7">
          <w:rPr>
            <w:webHidden/>
          </w:rPr>
        </w:r>
        <w:r w:rsidR="00547BC7">
          <w:rPr>
            <w:webHidden/>
          </w:rPr>
          <w:fldChar w:fldCharType="separate"/>
        </w:r>
        <w:r w:rsidR="00547BC7">
          <w:rPr>
            <w:webHidden/>
          </w:rPr>
          <w:t>29</w:t>
        </w:r>
        <w:r w:rsidR="00547BC7">
          <w:rPr>
            <w:webHidden/>
          </w:rPr>
          <w:fldChar w:fldCharType="end"/>
        </w:r>
      </w:hyperlink>
    </w:p>
    <w:p w14:paraId="63C5375D" w14:textId="0CEFD0C8" w:rsidR="00995C22" w:rsidRPr="00725ECF" w:rsidRDefault="001D3A90" w:rsidP="00995C22">
      <w:pPr>
        <w:rPr>
          <w:lang w:val="en-US"/>
        </w:rPr>
      </w:pPr>
      <w:r>
        <w:rPr>
          <w:lang w:val="en-US"/>
        </w:rPr>
        <w:fldChar w:fldCharType="end"/>
      </w:r>
    </w:p>
    <w:p w14:paraId="1FE9CA2C" w14:textId="77777777" w:rsidR="00995C22" w:rsidRPr="00A833E2" w:rsidRDefault="00995C22" w:rsidP="00995C22">
      <w:pPr>
        <w:rPr>
          <w:lang w:val="en-US"/>
        </w:rPr>
      </w:pPr>
    </w:p>
    <w:p w14:paraId="66FDB63A" w14:textId="77777777" w:rsidR="00995C22" w:rsidRDefault="00995C22" w:rsidP="003D34CC">
      <w:pPr>
        <w:pStyle w:val="TITLEATROMANPAGES"/>
        <w:spacing w:after="480"/>
      </w:pPr>
      <w:bookmarkStart w:id="11" w:name="_Toc510682704"/>
      <w:bookmarkStart w:id="12" w:name="_Toc214078967"/>
      <w:r>
        <w:lastRenderedPageBreak/>
        <w:t>LIST OF TABLES</w:t>
      </w:r>
      <w:bookmarkEnd w:id="11"/>
      <w:bookmarkEnd w:id="12"/>
    </w:p>
    <w:p w14:paraId="2E44AA69" w14:textId="77777777" w:rsidR="009004A2" w:rsidRDefault="00995C22">
      <w:pPr>
        <w:pStyle w:val="TableofFigures"/>
        <w:rPr>
          <w:rFonts w:asciiTheme="minorHAnsi" w:hAnsiTheme="minorHAnsi"/>
          <w:sz w:val="22"/>
          <w:lang w:val="en-US"/>
        </w:rPr>
      </w:pPr>
      <w:r>
        <w:rPr>
          <w:lang w:val="en-US"/>
        </w:rPr>
        <w:fldChar w:fldCharType="begin"/>
      </w:r>
      <w:r>
        <w:rPr>
          <w:lang w:val="en-US"/>
        </w:rPr>
        <w:instrText xml:space="preserve"> TOC \h \z \c "</w:instrText>
      </w:r>
      <w:r w:rsidR="00196272">
        <w:rPr>
          <w:lang w:val="en-US"/>
        </w:rPr>
        <w:instrText>Table</w:instrText>
      </w:r>
      <w:r>
        <w:rPr>
          <w:lang w:val="en-US"/>
        </w:rPr>
        <w:instrText xml:space="preserve">" </w:instrText>
      </w:r>
      <w:r>
        <w:rPr>
          <w:lang w:val="en-US"/>
        </w:rPr>
        <w:fldChar w:fldCharType="separate"/>
      </w:r>
      <w:hyperlink w:anchor="_Toc22058881" w:history="1">
        <w:r w:rsidR="009004A2" w:rsidRPr="00293A45">
          <w:rPr>
            <w:rStyle w:val="Hyperlink"/>
          </w:rPr>
          <w:t>Table 1.1</w:t>
        </w:r>
        <w:r w:rsidR="009004A2">
          <w:rPr>
            <w:rFonts w:asciiTheme="minorHAnsi" w:hAnsiTheme="minorHAnsi"/>
            <w:sz w:val="22"/>
            <w:lang w:val="en-US"/>
          </w:rPr>
          <w:tab/>
        </w:r>
        <w:r w:rsidR="009004A2" w:rsidRPr="00293A45">
          <w:rPr>
            <w:rStyle w:val="Hyperlink"/>
            <w:lang w:val="en-US"/>
          </w:rPr>
          <w:t>Base and supplementary units in SI system.</w:t>
        </w:r>
        <w:r w:rsidR="009004A2">
          <w:rPr>
            <w:webHidden/>
          </w:rPr>
          <w:tab/>
        </w:r>
        <w:r w:rsidR="009004A2">
          <w:rPr>
            <w:webHidden/>
          </w:rPr>
          <w:fldChar w:fldCharType="begin"/>
        </w:r>
        <w:r w:rsidR="009004A2">
          <w:rPr>
            <w:webHidden/>
          </w:rPr>
          <w:instrText xml:space="preserve"> PAGEREF _Toc22058881 \h </w:instrText>
        </w:r>
        <w:r w:rsidR="009004A2">
          <w:rPr>
            <w:webHidden/>
          </w:rPr>
        </w:r>
        <w:r w:rsidR="009004A2">
          <w:rPr>
            <w:webHidden/>
          </w:rPr>
          <w:fldChar w:fldCharType="separate"/>
        </w:r>
        <w:r w:rsidR="00F759A1">
          <w:rPr>
            <w:webHidden/>
          </w:rPr>
          <w:t>2</w:t>
        </w:r>
        <w:r w:rsidR="009004A2">
          <w:rPr>
            <w:webHidden/>
          </w:rPr>
          <w:fldChar w:fldCharType="end"/>
        </w:r>
      </w:hyperlink>
    </w:p>
    <w:p w14:paraId="1B4A41BB" w14:textId="77777777" w:rsidR="009004A2" w:rsidRDefault="00954A31">
      <w:pPr>
        <w:pStyle w:val="TableofFigures"/>
        <w:rPr>
          <w:rFonts w:asciiTheme="minorHAnsi" w:hAnsiTheme="minorHAnsi"/>
          <w:sz w:val="22"/>
          <w:lang w:val="en-US"/>
        </w:rPr>
      </w:pPr>
      <w:hyperlink w:anchor="_Toc22058882" w:history="1">
        <w:r w:rsidR="009004A2" w:rsidRPr="00293A45">
          <w:rPr>
            <w:rStyle w:val="Hyperlink"/>
          </w:rPr>
          <w:t>Table 1.2</w:t>
        </w:r>
        <w:r w:rsidR="009004A2">
          <w:rPr>
            <w:rFonts w:asciiTheme="minorHAnsi" w:hAnsiTheme="minorHAnsi"/>
            <w:sz w:val="22"/>
            <w:lang w:val="en-US"/>
          </w:rPr>
          <w:tab/>
        </w:r>
        <w:r w:rsidR="009004A2" w:rsidRPr="00293A45">
          <w:rPr>
            <w:rStyle w:val="Hyperlink"/>
          </w:rPr>
          <w:t>Derived SI units approved by the International General Conference on Weights and Measures (CGPM).</w:t>
        </w:r>
        <w:r w:rsidR="009004A2">
          <w:rPr>
            <w:webHidden/>
          </w:rPr>
          <w:tab/>
        </w:r>
        <w:r w:rsidR="009004A2">
          <w:rPr>
            <w:webHidden/>
          </w:rPr>
          <w:fldChar w:fldCharType="begin"/>
        </w:r>
        <w:r w:rsidR="009004A2">
          <w:rPr>
            <w:webHidden/>
          </w:rPr>
          <w:instrText xml:space="preserve"> PAGEREF _Toc22058882 \h </w:instrText>
        </w:r>
        <w:r w:rsidR="009004A2">
          <w:rPr>
            <w:webHidden/>
          </w:rPr>
        </w:r>
        <w:r w:rsidR="009004A2">
          <w:rPr>
            <w:webHidden/>
          </w:rPr>
          <w:fldChar w:fldCharType="separate"/>
        </w:r>
        <w:r w:rsidR="00F759A1">
          <w:rPr>
            <w:webHidden/>
          </w:rPr>
          <w:t>2</w:t>
        </w:r>
        <w:r w:rsidR="009004A2">
          <w:rPr>
            <w:webHidden/>
          </w:rPr>
          <w:fldChar w:fldCharType="end"/>
        </w:r>
      </w:hyperlink>
    </w:p>
    <w:p w14:paraId="0AC876A2" w14:textId="77777777" w:rsidR="009004A2" w:rsidRDefault="00954A31">
      <w:pPr>
        <w:pStyle w:val="TableofFigures"/>
        <w:rPr>
          <w:rFonts w:asciiTheme="minorHAnsi" w:hAnsiTheme="minorHAnsi"/>
          <w:sz w:val="22"/>
          <w:lang w:val="en-US"/>
        </w:rPr>
      </w:pPr>
      <w:hyperlink w:anchor="_Toc22058883" w:history="1">
        <w:r w:rsidR="009004A2" w:rsidRPr="00293A45">
          <w:rPr>
            <w:rStyle w:val="Hyperlink"/>
          </w:rPr>
          <w:t>Table 1.3</w:t>
        </w:r>
        <w:r w:rsidR="009004A2">
          <w:rPr>
            <w:rFonts w:asciiTheme="minorHAnsi" w:hAnsiTheme="minorHAnsi"/>
            <w:sz w:val="22"/>
            <w:lang w:val="en-US"/>
          </w:rPr>
          <w:tab/>
        </w:r>
        <w:r w:rsidR="009004A2" w:rsidRPr="00293A45">
          <w:rPr>
            <w:rStyle w:val="Hyperlink"/>
          </w:rPr>
          <w:t>Derived SI units approved by the International General Conference on Weights and Measures (CGPM).</w:t>
        </w:r>
        <w:r w:rsidR="009004A2">
          <w:rPr>
            <w:webHidden/>
          </w:rPr>
          <w:tab/>
        </w:r>
        <w:r w:rsidR="009004A2">
          <w:rPr>
            <w:webHidden/>
          </w:rPr>
          <w:fldChar w:fldCharType="begin"/>
        </w:r>
        <w:r w:rsidR="009004A2">
          <w:rPr>
            <w:webHidden/>
          </w:rPr>
          <w:instrText xml:space="preserve"> PAGEREF _Toc22058883 \h </w:instrText>
        </w:r>
        <w:r w:rsidR="009004A2">
          <w:rPr>
            <w:webHidden/>
          </w:rPr>
        </w:r>
        <w:r w:rsidR="009004A2">
          <w:rPr>
            <w:webHidden/>
          </w:rPr>
          <w:fldChar w:fldCharType="separate"/>
        </w:r>
        <w:r w:rsidR="00F759A1">
          <w:rPr>
            <w:webHidden/>
          </w:rPr>
          <w:t>2</w:t>
        </w:r>
        <w:r w:rsidR="009004A2">
          <w:rPr>
            <w:webHidden/>
          </w:rPr>
          <w:fldChar w:fldCharType="end"/>
        </w:r>
      </w:hyperlink>
    </w:p>
    <w:p w14:paraId="477BD435" w14:textId="77777777" w:rsidR="009004A2" w:rsidRDefault="00954A31">
      <w:pPr>
        <w:pStyle w:val="TableofFigures"/>
        <w:rPr>
          <w:rFonts w:asciiTheme="minorHAnsi" w:hAnsiTheme="minorHAnsi"/>
          <w:sz w:val="22"/>
          <w:lang w:val="en-US"/>
        </w:rPr>
      </w:pPr>
      <w:hyperlink w:anchor="_Toc22058884" w:history="1">
        <w:r w:rsidR="009004A2" w:rsidRPr="00293A45">
          <w:rPr>
            <w:rStyle w:val="Hyperlink"/>
          </w:rPr>
          <w:t>Table 1.4</w:t>
        </w:r>
        <w:r w:rsidR="009004A2">
          <w:rPr>
            <w:rFonts w:asciiTheme="minorHAnsi" w:hAnsiTheme="minorHAnsi"/>
            <w:sz w:val="22"/>
            <w:lang w:val="en-US"/>
          </w:rPr>
          <w:tab/>
        </w:r>
        <w:r w:rsidR="009004A2" w:rsidRPr="00293A45">
          <w:rPr>
            <w:rStyle w:val="Hyperlink"/>
          </w:rPr>
          <w:t>Sample of new table .</w:t>
        </w:r>
        <w:r w:rsidR="009004A2">
          <w:rPr>
            <w:webHidden/>
          </w:rPr>
          <w:tab/>
        </w:r>
        <w:r w:rsidR="009004A2">
          <w:rPr>
            <w:webHidden/>
          </w:rPr>
          <w:fldChar w:fldCharType="begin"/>
        </w:r>
        <w:r w:rsidR="009004A2">
          <w:rPr>
            <w:webHidden/>
          </w:rPr>
          <w:instrText xml:space="preserve"> PAGEREF _Toc22058884 \h </w:instrText>
        </w:r>
        <w:r w:rsidR="009004A2">
          <w:rPr>
            <w:webHidden/>
          </w:rPr>
        </w:r>
        <w:r w:rsidR="009004A2">
          <w:rPr>
            <w:webHidden/>
          </w:rPr>
          <w:fldChar w:fldCharType="separate"/>
        </w:r>
        <w:r w:rsidR="00F759A1">
          <w:rPr>
            <w:webHidden/>
          </w:rPr>
          <w:t>2</w:t>
        </w:r>
        <w:r w:rsidR="009004A2">
          <w:rPr>
            <w:webHidden/>
          </w:rPr>
          <w:fldChar w:fldCharType="end"/>
        </w:r>
      </w:hyperlink>
    </w:p>
    <w:p w14:paraId="7488C74C" w14:textId="77777777" w:rsidR="009004A2" w:rsidRDefault="00954A31">
      <w:pPr>
        <w:pStyle w:val="TableofFigures"/>
        <w:rPr>
          <w:rFonts w:asciiTheme="minorHAnsi" w:hAnsiTheme="minorHAnsi"/>
          <w:sz w:val="22"/>
          <w:lang w:val="en-US"/>
        </w:rPr>
      </w:pPr>
      <w:hyperlink w:anchor="_Toc22058885" w:history="1">
        <w:r w:rsidR="009004A2" w:rsidRPr="00293A45">
          <w:rPr>
            <w:rStyle w:val="Hyperlink"/>
          </w:rPr>
          <w:t>Table 2.1</w:t>
        </w:r>
        <w:r w:rsidR="009004A2">
          <w:rPr>
            <w:rFonts w:asciiTheme="minorHAnsi" w:hAnsiTheme="minorHAnsi"/>
            <w:sz w:val="22"/>
            <w:lang w:val="en-US"/>
          </w:rPr>
          <w:tab/>
        </w:r>
        <w:r w:rsidR="009004A2" w:rsidRPr="00293A45">
          <w:rPr>
            <w:rStyle w:val="Hyperlink"/>
          </w:rPr>
          <w:t>Title</w:t>
        </w:r>
        <w:r w:rsidR="009004A2">
          <w:rPr>
            <w:webHidden/>
          </w:rPr>
          <w:tab/>
        </w:r>
        <w:r w:rsidR="009004A2">
          <w:rPr>
            <w:webHidden/>
          </w:rPr>
          <w:fldChar w:fldCharType="begin"/>
        </w:r>
        <w:r w:rsidR="009004A2">
          <w:rPr>
            <w:webHidden/>
          </w:rPr>
          <w:instrText xml:space="preserve"> PAGEREF _Toc22058885 \h </w:instrText>
        </w:r>
        <w:r w:rsidR="009004A2">
          <w:rPr>
            <w:webHidden/>
          </w:rPr>
        </w:r>
        <w:r w:rsidR="009004A2">
          <w:rPr>
            <w:webHidden/>
          </w:rPr>
          <w:fldChar w:fldCharType="separate"/>
        </w:r>
        <w:r w:rsidR="00F759A1">
          <w:rPr>
            <w:webHidden/>
          </w:rPr>
          <w:t>2</w:t>
        </w:r>
        <w:r w:rsidR="009004A2">
          <w:rPr>
            <w:webHidden/>
          </w:rPr>
          <w:fldChar w:fldCharType="end"/>
        </w:r>
      </w:hyperlink>
    </w:p>
    <w:p w14:paraId="3E52AAD7" w14:textId="73A8E62F" w:rsidR="009004A2" w:rsidRDefault="00954A31">
      <w:pPr>
        <w:pStyle w:val="TableofFigures"/>
        <w:rPr>
          <w:rFonts w:asciiTheme="minorHAnsi" w:hAnsiTheme="minorHAnsi"/>
          <w:sz w:val="22"/>
          <w:lang w:val="en-US"/>
        </w:rPr>
      </w:pPr>
      <w:hyperlink w:anchor="_Toc22058886" w:history="1">
        <w:r w:rsidR="009004A2" w:rsidRPr="00293A45">
          <w:rPr>
            <w:rStyle w:val="Hyperlink"/>
          </w:rPr>
          <w:t>Table 2.2</w:t>
        </w:r>
        <w:r w:rsidR="009004A2">
          <w:rPr>
            <w:rFonts w:asciiTheme="minorHAnsi" w:hAnsiTheme="minorHAnsi"/>
            <w:sz w:val="22"/>
            <w:lang w:val="en-US"/>
          </w:rPr>
          <w:tab/>
        </w:r>
        <w:r w:rsidR="009004A2" w:rsidRPr="00293A45">
          <w:rPr>
            <w:rStyle w:val="Hyperlink"/>
          </w:rPr>
          <w:t xml:space="preserve">Sample table The text in paragraph can be formatted using </w:t>
        </w:r>
        <w:r w:rsidR="009004A2" w:rsidRPr="00293A45">
          <w:rPr>
            <w:rStyle w:val="Hyperlink"/>
            <w:i/>
          </w:rPr>
          <w:t>Table text</w:t>
        </w:r>
        <w:r w:rsidR="009004A2" w:rsidRPr="00293A45">
          <w:rPr>
            <w:rStyle w:val="Hyperlink"/>
          </w:rPr>
          <w:t xml:space="preserve"> style. On the other hand, the style for table’s caption is called </w:t>
        </w:r>
        <w:r w:rsidR="009004A2" w:rsidRPr="00293A45">
          <w:rPr>
            <w:rStyle w:val="Hyperlink"/>
            <w:i/>
          </w:rPr>
          <w:t xml:space="preserve">Caption for Table </w:t>
        </w:r>
        <w:r w:rsidR="003F150D">
          <w:rPr>
            <w:rStyle w:val="Hyperlink"/>
            <w:i/>
          </w:rPr>
          <w:t>WASIT</w:t>
        </w:r>
        <w:r w:rsidR="009004A2">
          <w:rPr>
            <w:webHidden/>
          </w:rPr>
          <w:tab/>
        </w:r>
        <w:r w:rsidR="009004A2">
          <w:rPr>
            <w:webHidden/>
          </w:rPr>
          <w:fldChar w:fldCharType="begin"/>
        </w:r>
        <w:r w:rsidR="009004A2">
          <w:rPr>
            <w:webHidden/>
          </w:rPr>
          <w:instrText xml:space="preserve"> PAGEREF _Toc22058886 \h </w:instrText>
        </w:r>
        <w:r w:rsidR="009004A2">
          <w:rPr>
            <w:webHidden/>
          </w:rPr>
        </w:r>
        <w:r w:rsidR="009004A2">
          <w:rPr>
            <w:webHidden/>
          </w:rPr>
          <w:fldChar w:fldCharType="separate"/>
        </w:r>
        <w:r w:rsidR="00F759A1">
          <w:rPr>
            <w:webHidden/>
          </w:rPr>
          <w:t>2</w:t>
        </w:r>
        <w:r w:rsidR="009004A2">
          <w:rPr>
            <w:webHidden/>
          </w:rPr>
          <w:fldChar w:fldCharType="end"/>
        </w:r>
      </w:hyperlink>
    </w:p>
    <w:p w14:paraId="0470DA3E" w14:textId="77777777" w:rsidR="009004A2" w:rsidRDefault="00954A31">
      <w:pPr>
        <w:pStyle w:val="TableofFigures"/>
        <w:rPr>
          <w:rFonts w:asciiTheme="minorHAnsi" w:hAnsiTheme="minorHAnsi"/>
          <w:sz w:val="22"/>
          <w:lang w:val="en-US"/>
        </w:rPr>
      </w:pPr>
      <w:hyperlink w:anchor="_Toc22058887" w:history="1">
        <w:r w:rsidR="009004A2" w:rsidRPr="00293A45">
          <w:rPr>
            <w:rStyle w:val="Hyperlink"/>
          </w:rPr>
          <w:t>Table 3.1</w:t>
        </w:r>
        <w:r w:rsidR="009004A2">
          <w:rPr>
            <w:rFonts w:asciiTheme="minorHAnsi" w:hAnsiTheme="minorHAnsi"/>
            <w:sz w:val="22"/>
            <w:lang w:val="en-US"/>
          </w:rPr>
          <w:tab/>
        </w:r>
        <w:r w:rsidR="009004A2" w:rsidRPr="00293A45">
          <w:rPr>
            <w:rStyle w:val="Hyperlink"/>
          </w:rPr>
          <w:t>Sample table</w:t>
        </w:r>
        <w:r w:rsidR="009004A2">
          <w:rPr>
            <w:webHidden/>
          </w:rPr>
          <w:tab/>
        </w:r>
        <w:r w:rsidR="009004A2">
          <w:rPr>
            <w:webHidden/>
          </w:rPr>
          <w:fldChar w:fldCharType="begin"/>
        </w:r>
        <w:r w:rsidR="009004A2">
          <w:rPr>
            <w:webHidden/>
          </w:rPr>
          <w:instrText xml:space="preserve"> PAGEREF _Toc22058887 \h </w:instrText>
        </w:r>
        <w:r w:rsidR="009004A2">
          <w:rPr>
            <w:webHidden/>
          </w:rPr>
        </w:r>
        <w:r w:rsidR="009004A2">
          <w:rPr>
            <w:webHidden/>
          </w:rPr>
          <w:fldChar w:fldCharType="separate"/>
        </w:r>
        <w:r w:rsidR="00F759A1">
          <w:rPr>
            <w:webHidden/>
          </w:rPr>
          <w:t>2</w:t>
        </w:r>
        <w:r w:rsidR="009004A2">
          <w:rPr>
            <w:webHidden/>
          </w:rPr>
          <w:fldChar w:fldCharType="end"/>
        </w:r>
      </w:hyperlink>
    </w:p>
    <w:p w14:paraId="787131B8" w14:textId="77777777" w:rsidR="00995C22" w:rsidRDefault="00995C22" w:rsidP="00995C22">
      <w:pPr>
        <w:rPr>
          <w:lang w:val="en-US"/>
        </w:rPr>
      </w:pPr>
      <w:r>
        <w:rPr>
          <w:lang w:val="en-US"/>
        </w:rPr>
        <w:fldChar w:fldCharType="end"/>
      </w:r>
    </w:p>
    <w:p w14:paraId="298D5EB3" w14:textId="77777777" w:rsidR="000840E7" w:rsidRDefault="000840E7" w:rsidP="00995C22">
      <w:pPr>
        <w:rPr>
          <w:lang w:val="en-US"/>
        </w:rPr>
      </w:pPr>
    </w:p>
    <w:p w14:paraId="2F76C06F" w14:textId="77777777" w:rsidR="00654DD4" w:rsidRDefault="00654DD4" w:rsidP="00995C22">
      <w:pPr>
        <w:rPr>
          <w:lang w:val="en-US"/>
        </w:rPr>
      </w:pPr>
    </w:p>
    <w:p w14:paraId="79C14022" w14:textId="77777777" w:rsidR="00654DD4" w:rsidRDefault="00654DD4" w:rsidP="00995C22">
      <w:pPr>
        <w:rPr>
          <w:lang w:val="en-US"/>
        </w:rPr>
      </w:pPr>
    </w:p>
    <w:p w14:paraId="05C64214" w14:textId="77777777" w:rsidR="00654DD4" w:rsidRDefault="00654DD4" w:rsidP="00995C22">
      <w:pPr>
        <w:rPr>
          <w:lang w:val="en-US"/>
        </w:rPr>
      </w:pPr>
    </w:p>
    <w:p w14:paraId="21E1B822" w14:textId="77777777" w:rsidR="00654DD4" w:rsidRDefault="00654DD4" w:rsidP="00995C22">
      <w:pPr>
        <w:rPr>
          <w:lang w:val="en-US"/>
        </w:rPr>
      </w:pPr>
    </w:p>
    <w:p w14:paraId="6B61B309" w14:textId="77777777" w:rsidR="00654DD4" w:rsidRDefault="00654DD4" w:rsidP="00995C22">
      <w:pPr>
        <w:rPr>
          <w:lang w:val="en-US"/>
        </w:rPr>
      </w:pPr>
    </w:p>
    <w:p w14:paraId="1E1E5370" w14:textId="77777777" w:rsidR="00654DD4" w:rsidRDefault="00654DD4" w:rsidP="00995C22">
      <w:pPr>
        <w:rPr>
          <w:lang w:val="en-US"/>
        </w:rPr>
      </w:pPr>
    </w:p>
    <w:p w14:paraId="0C73AA36" w14:textId="77777777" w:rsidR="00654DD4" w:rsidRDefault="00654DD4" w:rsidP="00995C22">
      <w:pPr>
        <w:rPr>
          <w:lang w:val="en-US"/>
        </w:rPr>
      </w:pPr>
    </w:p>
    <w:p w14:paraId="4C5587C6" w14:textId="77777777" w:rsidR="00654DD4" w:rsidRDefault="00654DD4" w:rsidP="00995C22">
      <w:pPr>
        <w:rPr>
          <w:lang w:val="en-US"/>
        </w:rPr>
      </w:pPr>
    </w:p>
    <w:p w14:paraId="08468C94" w14:textId="77777777" w:rsidR="00654DD4" w:rsidRDefault="00654DD4" w:rsidP="00995C22">
      <w:pPr>
        <w:rPr>
          <w:lang w:val="en-US"/>
        </w:rPr>
      </w:pPr>
    </w:p>
    <w:p w14:paraId="158BAE7C" w14:textId="77777777" w:rsidR="00654DD4" w:rsidRDefault="00654DD4" w:rsidP="00995C22">
      <w:pPr>
        <w:rPr>
          <w:lang w:val="en-US"/>
        </w:rPr>
      </w:pPr>
    </w:p>
    <w:p w14:paraId="2AB17EAD" w14:textId="77777777" w:rsidR="00654DD4" w:rsidRDefault="00654DD4" w:rsidP="00995C22">
      <w:pPr>
        <w:rPr>
          <w:lang w:val="en-US"/>
        </w:rPr>
      </w:pPr>
    </w:p>
    <w:p w14:paraId="76556C17" w14:textId="77777777" w:rsidR="00654DD4" w:rsidRDefault="00654DD4" w:rsidP="00850A8F">
      <w:r>
        <w:br w:type="page"/>
      </w:r>
    </w:p>
    <w:p w14:paraId="4620A5DE" w14:textId="77777777" w:rsidR="00995C22" w:rsidRDefault="00995C22" w:rsidP="003D34CC">
      <w:pPr>
        <w:pStyle w:val="TITLEATROMANPAGES"/>
        <w:spacing w:after="480"/>
      </w:pPr>
      <w:bookmarkStart w:id="13" w:name="_Toc510682705"/>
      <w:bookmarkStart w:id="14" w:name="_Toc214078968"/>
      <w:r>
        <w:lastRenderedPageBreak/>
        <w:t xml:space="preserve">LIST OF </w:t>
      </w:r>
      <w:r w:rsidRPr="00C8145A">
        <w:t>FIGURES</w:t>
      </w:r>
      <w:bookmarkEnd w:id="13"/>
      <w:bookmarkEnd w:id="14"/>
    </w:p>
    <w:p w14:paraId="6D8804B2" w14:textId="77777777" w:rsidR="009004A2" w:rsidRDefault="00995C22">
      <w:pPr>
        <w:pStyle w:val="TableofFigures"/>
        <w:rPr>
          <w:rFonts w:asciiTheme="minorHAnsi" w:hAnsiTheme="minorHAnsi"/>
          <w:sz w:val="22"/>
          <w:lang w:val="en-US"/>
        </w:rPr>
      </w:pPr>
      <w:r w:rsidRPr="00CD43E8">
        <w:fldChar w:fldCharType="begin"/>
      </w:r>
      <w:r w:rsidRPr="00CD43E8">
        <w:instrText xml:space="preserve"> TOC \h \z \c "Figure" </w:instrText>
      </w:r>
      <w:r w:rsidRPr="00CD43E8">
        <w:fldChar w:fldCharType="separate"/>
      </w:r>
      <w:hyperlink w:anchor="_Toc22058947" w:history="1">
        <w:r w:rsidR="009004A2" w:rsidRPr="00EA79F7">
          <w:rPr>
            <w:rStyle w:val="Hyperlink"/>
          </w:rPr>
          <w:t>Figure 1.1</w:t>
        </w:r>
        <w:r w:rsidR="009004A2">
          <w:rPr>
            <w:rFonts w:asciiTheme="minorHAnsi" w:hAnsiTheme="minorHAnsi"/>
            <w:sz w:val="22"/>
            <w:lang w:val="en-US"/>
          </w:rPr>
          <w:tab/>
        </w:r>
        <w:r w:rsidR="009004A2" w:rsidRPr="00EA79F7">
          <w:rPr>
            <w:rStyle w:val="Hyperlink"/>
          </w:rPr>
          <w:t xml:space="preserve"> MZJ Ideas on formatting</w:t>
        </w:r>
        <w:r w:rsidR="009004A2">
          <w:rPr>
            <w:webHidden/>
          </w:rPr>
          <w:tab/>
        </w:r>
        <w:r w:rsidR="009004A2">
          <w:rPr>
            <w:webHidden/>
          </w:rPr>
          <w:fldChar w:fldCharType="begin"/>
        </w:r>
        <w:r w:rsidR="009004A2">
          <w:rPr>
            <w:webHidden/>
          </w:rPr>
          <w:instrText xml:space="preserve"> PAGEREF _Toc22058947 \h </w:instrText>
        </w:r>
        <w:r w:rsidR="009004A2">
          <w:rPr>
            <w:webHidden/>
          </w:rPr>
        </w:r>
        <w:r w:rsidR="009004A2">
          <w:rPr>
            <w:webHidden/>
          </w:rPr>
          <w:fldChar w:fldCharType="separate"/>
        </w:r>
        <w:r w:rsidR="00F759A1">
          <w:rPr>
            <w:webHidden/>
          </w:rPr>
          <w:t>2</w:t>
        </w:r>
        <w:r w:rsidR="009004A2">
          <w:rPr>
            <w:webHidden/>
          </w:rPr>
          <w:fldChar w:fldCharType="end"/>
        </w:r>
      </w:hyperlink>
    </w:p>
    <w:p w14:paraId="162912B5" w14:textId="77777777" w:rsidR="009004A2" w:rsidRDefault="00954A31">
      <w:pPr>
        <w:pStyle w:val="TableofFigures"/>
        <w:rPr>
          <w:rFonts w:asciiTheme="minorHAnsi" w:hAnsiTheme="minorHAnsi"/>
          <w:sz w:val="22"/>
          <w:lang w:val="en-US"/>
        </w:rPr>
      </w:pPr>
      <w:hyperlink w:anchor="_Toc22058948" w:history="1">
        <w:r w:rsidR="009004A2" w:rsidRPr="00EA79F7">
          <w:rPr>
            <w:rStyle w:val="Hyperlink"/>
          </w:rPr>
          <w:t>Figure 1.2</w:t>
        </w:r>
        <w:r w:rsidR="009004A2">
          <w:rPr>
            <w:rFonts w:asciiTheme="minorHAnsi" w:hAnsiTheme="minorHAnsi"/>
            <w:sz w:val="22"/>
            <w:lang w:val="en-US"/>
          </w:rPr>
          <w:tab/>
        </w:r>
        <w:r w:rsidR="009004A2" w:rsidRPr="00EA79F7">
          <w:rPr>
            <w:rStyle w:val="Hyperlink"/>
          </w:rPr>
          <w:t>Enabling the Developer Tab</w:t>
        </w:r>
        <w:r w:rsidR="009004A2">
          <w:rPr>
            <w:webHidden/>
          </w:rPr>
          <w:tab/>
        </w:r>
        <w:r w:rsidR="009004A2">
          <w:rPr>
            <w:webHidden/>
          </w:rPr>
          <w:fldChar w:fldCharType="begin"/>
        </w:r>
        <w:r w:rsidR="009004A2">
          <w:rPr>
            <w:webHidden/>
          </w:rPr>
          <w:instrText xml:space="preserve"> PAGEREF _Toc22058948 \h </w:instrText>
        </w:r>
        <w:r w:rsidR="009004A2">
          <w:rPr>
            <w:webHidden/>
          </w:rPr>
        </w:r>
        <w:r w:rsidR="009004A2">
          <w:rPr>
            <w:webHidden/>
          </w:rPr>
          <w:fldChar w:fldCharType="separate"/>
        </w:r>
        <w:r w:rsidR="00F759A1">
          <w:rPr>
            <w:webHidden/>
          </w:rPr>
          <w:t>2</w:t>
        </w:r>
        <w:r w:rsidR="009004A2">
          <w:rPr>
            <w:webHidden/>
          </w:rPr>
          <w:fldChar w:fldCharType="end"/>
        </w:r>
      </w:hyperlink>
    </w:p>
    <w:p w14:paraId="40BF6EEA" w14:textId="77777777" w:rsidR="009004A2" w:rsidRDefault="00954A31">
      <w:pPr>
        <w:pStyle w:val="TableofFigures"/>
        <w:rPr>
          <w:rFonts w:asciiTheme="minorHAnsi" w:hAnsiTheme="minorHAnsi"/>
          <w:sz w:val="22"/>
          <w:lang w:val="en-US"/>
        </w:rPr>
      </w:pPr>
      <w:hyperlink w:anchor="_Toc22058949" w:history="1">
        <w:r w:rsidR="009004A2" w:rsidRPr="00EA79F7">
          <w:rPr>
            <w:rStyle w:val="Hyperlink"/>
          </w:rPr>
          <w:t>Figure 1.3</w:t>
        </w:r>
        <w:r w:rsidR="009004A2">
          <w:rPr>
            <w:rFonts w:asciiTheme="minorHAnsi" w:hAnsiTheme="minorHAnsi"/>
            <w:sz w:val="22"/>
            <w:lang w:val="en-US"/>
          </w:rPr>
          <w:tab/>
        </w:r>
        <w:r w:rsidR="009004A2" w:rsidRPr="00EA79F7">
          <w:rPr>
            <w:rStyle w:val="Hyperlink"/>
          </w:rPr>
          <w:t>Navigation Pane</w:t>
        </w:r>
        <w:r w:rsidR="009004A2">
          <w:rPr>
            <w:webHidden/>
          </w:rPr>
          <w:tab/>
        </w:r>
        <w:r w:rsidR="009004A2">
          <w:rPr>
            <w:webHidden/>
          </w:rPr>
          <w:fldChar w:fldCharType="begin"/>
        </w:r>
        <w:r w:rsidR="009004A2">
          <w:rPr>
            <w:webHidden/>
          </w:rPr>
          <w:instrText xml:space="preserve"> PAGEREF _Toc22058949 \h </w:instrText>
        </w:r>
        <w:r w:rsidR="009004A2">
          <w:rPr>
            <w:webHidden/>
          </w:rPr>
        </w:r>
        <w:r w:rsidR="009004A2">
          <w:rPr>
            <w:webHidden/>
          </w:rPr>
          <w:fldChar w:fldCharType="separate"/>
        </w:r>
        <w:r w:rsidR="00F759A1">
          <w:rPr>
            <w:webHidden/>
          </w:rPr>
          <w:t>2</w:t>
        </w:r>
        <w:r w:rsidR="009004A2">
          <w:rPr>
            <w:webHidden/>
          </w:rPr>
          <w:fldChar w:fldCharType="end"/>
        </w:r>
      </w:hyperlink>
    </w:p>
    <w:p w14:paraId="0B0ED397" w14:textId="77777777" w:rsidR="009004A2" w:rsidRDefault="00954A31">
      <w:pPr>
        <w:pStyle w:val="TableofFigures"/>
        <w:rPr>
          <w:rFonts w:asciiTheme="minorHAnsi" w:hAnsiTheme="minorHAnsi"/>
          <w:sz w:val="22"/>
          <w:lang w:val="en-US"/>
        </w:rPr>
      </w:pPr>
      <w:hyperlink w:anchor="_Toc22058950" w:history="1">
        <w:r w:rsidR="009004A2" w:rsidRPr="00EA79F7">
          <w:rPr>
            <w:rStyle w:val="Hyperlink"/>
          </w:rPr>
          <w:t>Figure 1.4</w:t>
        </w:r>
        <w:r w:rsidR="009004A2">
          <w:rPr>
            <w:rFonts w:asciiTheme="minorHAnsi" w:hAnsiTheme="minorHAnsi"/>
            <w:sz w:val="22"/>
            <w:lang w:val="en-US"/>
          </w:rPr>
          <w:tab/>
        </w:r>
        <w:r w:rsidR="009004A2" w:rsidRPr="00EA79F7">
          <w:rPr>
            <w:rStyle w:val="Hyperlink"/>
          </w:rPr>
          <w:t>Style Pane</w:t>
        </w:r>
        <w:r w:rsidR="009004A2">
          <w:rPr>
            <w:webHidden/>
          </w:rPr>
          <w:tab/>
        </w:r>
        <w:r w:rsidR="009004A2">
          <w:rPr>
            <w:webHidden/>
          </w:rPr>
          <w:fldChar w:fldCharType="begin"/>
        </w:r>
        <w:r w:rsidR="009004A2">
          <w:rPr>
            <w:webHidden/>
          </w:rPr>
          <w:instrText xml:space="preserve"> PAGEREF _Toc22058950 \h </w:instrText>
        </w:r>
        <w:r w:rsidR="009004A2">
          <w:rPr>
            <w:webHidden/>
          </w:rPr>
        </w:r>
        <w:r w:rsidR="009004A2">
          <w:rPr>
            <w:webHidden/>
          </w:rPr>
          <w:fldChar w:fldCharType="separate"/>
        </w:r>
        <w:r w:rsidR="00F759A1">
          <w:rPr>
            <w:webHidden/>
          </w:rPr>
          <w:t>2</w:t>
        </w:r>
        <w:r w:rsidR="009004A2">
          <w:rPr>
            <w:webHidden/>
          </w:rPr>
          <w:fldChar w:fldCharType="end"/>
        </w:r>
      </w:hyperlink>
    </w:p>
    <w:p w14:paraId="52D7ED65" w14:textId="77777777" w:rsidR="009004A2" w:rsidRDefault="00954A31">
      <w:pPr>
        <w:pStyle w:val="TableofFigures"/>
        <w:rPr>
          <w:rFonts w:asciiTheme="minorHAnsi" w:hAnsiTheme="minorHAnsi"/>
          <w:sz w:val="22"/>
          <w:lang w:val="en-US"/>
        </w:rPr>
      </w:pPr>
      <w:hyperlink w:anchor="_Toc22058951" w:history="1">
        <w:r w:rsidR="009004A2" w:rsidRPr="00EA79F7">
          <w:rPr>
            <w:rStyle w:val="Hyperlink"/>
          </w:rPr>
          <w:t>Figure 1.5</w:t>
        </w:r>
        <w:r w:rsidR="009004A2">
          <w:rPr>
            <w:rFonts w:asciiTheme="minorHAnsi" w:hAnsiTheme="minorHAnsi"/>
            <w:sz w:val="22"/>
            <w:lang w:val="en-US"/>
          </w:rPr>
          <w:tab/>
        </w:r>
        <w:r w:rsidR="009004A2" w:rsidRPr="00EA79F7">
          <w:rPr>
            <w:rStyle w:val="Hyperlink"/>
          </w:rPr>
          <w:t>Z Layout</w:t>
        </w:r>
        <w:r w:rsidR="009004A2">
          <w:rPr>
            <w:webHidden/>
          </w:rPr>
          <w:tab/>
        </w:r>
        <w:r w:rsidR="009004A2">
          <w:rPr>
            <w:webHidden/>
          </w:rPr>
          <w:fldChar w:fldCharType="begin"/>
        </w:r>
        <w:r w:rsidR="009004A2">
          <w:rPr>
            <w:webHidden/>
          </w:rPr>
          <w:instrText xml:space="preserve"> PAGEREF _Toc22058951 \h </w:instrText>
        </w:r>
        <w:r w:rsidR="009004A2">
          <w:rPr>
            <w:webHidden/>
          </w:rPr>
        </w:r>
        <w:r w:rsidR="009004A2">
          <w:rPr>
            <w:webHidden/>
          </w:rPr>
          <w:fldChar w:fldCharType="separate"/>
        </w:r>
        <w:r w:rsidR="00F759A1">
          <w:rPr>
            <w:webHidden/>
          </w:rPr>
          <w:t>2</w:t>
        </w:r>
        <w:r w:rsidR="009004A2">
          <w:rPr>
            <w:webHidden/>
          </w:rPr>
          <w:fldChar w:fldCharType="end"/>
        </w:r>
      </w:hyperlink>
    </w:p>
    <w:p w14:paraId="40BB159B" w14:textId="77777777" w:rsidR="009004A2" w:rsidRDefault="00954A31">
      <w:pPr>
        <w:pStyle w:val="TableofFigures"/>
        <w:rPr>
          <w:rFonts w:asciiTheme="minorHAnsi" w:hAnsiTheme="minorHAnsi"/>
          <w:sz w:val="22"/>
          <w:lang w:val="en-US"/>
        </w:rPr>
      </w:pPr>
      <w:hyperlink w:anchor="_Toc22058952" w:history="1">
        <w:r w:rsidR="009004A2" w:rsidRPr="00EA79F7">
          <w:rPr>
            <w:rStyle w:val="Hyperlink"/>
          </w:rPr>
          <w:t>Figure 1.6</w:t>
        </w:r>
        <w:r w:rsidR="009004A2">
          <w:rPr>
            <w:rFonts w:asciiTheme="minorHAnsi" w:hAnsiTheme="minorHAnsi"/>
            <w:sz w:val="22"/>
            <w:lang w:val="en-US"/>
          </w:rPr>
          <w:tab/>
        </w:r>
        <w:r w:rsidR="009004A2" w:rsidRPr="00EA79F7">
          <w:rPr>
            <w:rStyle w:val="Hyperlink"/>
          </w:rPr>
          <w:t>One dotx for many docx</w:t>
        </w:r>
        <w:r w:rsidR="009004A2">
          <w:rPr>
            <w:webHidden/>
          </w:rPr>
          <w:tab/>
        </w:r>
        <w:r w:rsidR="009004A2">
          <w:rPr>
            <w:webHidden/>
          </w:rPr>
          <w:fldChar w:fldCharType="begin"/>
        </w:r>
        <w:r w:rsidR="009004A2">
          <w:rPr>
            <w:webHidden/>
          </w:rPr>
          <w:instrText xml:space="preserve"> PAGEREF _Toc22058952 \h </w:instrText>
        </w:r>
        <w:r w:rsidR="009004A2">
          <w:rPr>
            <w:webHidden/>
          </w:rPr>
        </w:r>
        <w:r w:rsidR="009004A2">
          <w:rPr>
            <w:webHidden/>
          </w:rPr>
          <w:fldChar w:fldCharType="separate"/>
        </w:r>
        <w:r w:rsidR="00F759A1">
          <w:rPr>
            <w:webHidden/>
          </w:rPr>
          <w:t>2</w:t>
        </w:r>
        <w:r w:rsidR="009004A2">
          <w:rPr>
            <w:webHidden/>
          </w:rPr>
          <w:fldChar w:fldCharType="end"/>
        </w:r>
      </w:hyperlink>
    </w:p>
    <w:p w14:paraId="6438B3F2" w14:textId="77777777" w:rsidR="009004A2" w:rsidRDefault="00954A31">
      <w:pPr>
        <w:pStyle w:val="TableofFigures"/>
        <w:rPr>
          <w:rFonts w:asciiTheme="minorHAnsi" w:hAnsiTheme="minorHAnsi"/>
          <w:sz w:val="22"/>
          <w:lang w:val="en-US"/>
        </w:rPr>
      </w:pPr>
      <w:hyperlink w:anchor="_Toc22058953" w:history="1">
        <w:r w:rsidR="009004A2" w:rsidRPr="00EA79F7">
          <w:rPr>
            <w:rStyle w:val="Hyperlink"/>
          </w:rPr>
          <w:t>Figure 1.7</w:t>
        </w:r>
        <w:r w:rsidR="009004A2">
          <w:rPr>
            <w:rFonts w:asciiTheme="minorHAnsi" w:hAnsiTheme="minorHAnsi"/>
            <w:sz w:val="22"/>
            <w:lang w:val="en-US"/>
          </w:rPr>
          <w:tab/>
        </w:r>
        <w:r w:rsidR="009004A2" w:rsidRPr="00EA79F7">
          <w:rPr>
            <w:rStyle w:val="Hyperlink"/>
          </w:rPr>
          <w:t>Enabling Styles Pane</w:t>
        </w:r>
        <w:r w:rsidR="009004A2">
          <w:rPr>
            <w:webHidden/>
          </w:rPr>
          <w:tab/>
        </w:r>
        <w:r w:rsidR="009004A2">
          <w:rPr>
            <w:webHidden/>
          </w:rPr>
          <w:fldChar w:fldCharType="begin"/>
        </w:r>
        <w:r w:rsidR="009004A2">
          <w:rPr>
            <w:webHidden/>
          </w:rPr>
          <w:instrText xml:space="preserve"> PAGEREF _Toc22058953 \h </w:instrText>
        </w:r>
        <w:r w:rsidR="009004A2">
          <w:rPr>
            <w:webHidden/>
          </w:rPr>
        </w:r>
        <w:r w:rsidR="009004A2">
          <w:rPr>
            <w:webHidden/>
          </w:rPr>
          <w:fldChar w:fldCharType="separate"/>
        </w:r>
        <w:r w:rsidR="00F759A1">
          <w:rPr>
            <w:webHidden/>
          </w:rPr>
          <w:t>2</w:t>
        </w:r>
        <w:r w:rsidR="009004A2">
          <w:rPr>
            <w:webHidden/>
          </w:rPr>
          <w:fldChar w:fldCharType="end"/>
        </w:r>
      </w:hyperlink>
    </w:p>
    <w:p w14:paraId="6E5C468B" w14:textId="77777777" w:rsidR="009004A2" w:rsidRDefault="00954A31">
      <w:pPr>
        <w:pStyle w:val="TableofFigures"/>
        <w:rPr>
          <w:rFonts w:asciiTheme="minorHAnsi" w:hAnsiTheme="minorHAnsi"/>
          <w:sz w:val="22"/>
          <w:lang w:val="en-US"/>
        </w:rPr>
      </w:pPr>
      <w:hyperlink w:anchor="_Toc22058954" w:history="1">
        <w:r w:rsidR="009004A2" w:rsidRPr="00EA79F7">
          <w:rPr>
            <w:rStyle w:val="Hyperlink"/>
          </w:rPr>
          <w:t>Figure 1.8</w:t>
        </w:r>
        <w:r w:rsidR="009004A2">
          <w:rPr>
            <w:rFonts w:asciiTheme="minorHAnsi" w:hAnsiTheme="minorHAnsi"/>
            <w:sz w:val="22"/>
            <w:lang w:val="en-US"/>
          </w:rPr>
          <w:tab/>
        </w:r>
        <w:r w:rsidR="009004A2" w:rsidRPr="00EA79F7">
          <w:rPr>
            <w:rStyle w:val="Hyperlink"/>
          </w:rPr>
          <w:t>Syles Pane on right side of the window</w:t>
        </w:r>
        <w:r w:rsidR="009004A2">
          <w:rPr>
            <w:webHidden/>
          </w:rPr>
          <w:tab/>
        </w:r>
        <w:r w:rsidR="009004A2">
          <w:rPr>
            <w:webHidden/>
          </w:rPr>
          <w:fldChar w:fldCharType="begin"/>
        </w:r>
        <w:r w:rsidR="009004A2">
          <w:rPr>
            <w:webHidden/>
          </w:rPr>
          <w:instrText xml:space="preserve"> PAGEREF _Toc22058954 \h </w:instrText>
        </w:r>
        <w:r w:rsidR="009004A2">
          <w:rPr>
            <w:webHidden/>
          </w:rPr>
        </w:r>
        <w:r w:rsidR="009004A2">
          <w:rPr>
            <w:webHidden/>
          </w:rPr>
          <w:fldChar w:fldCharType="separate"/>
        </w:r>
        <w:r w:rsidR="00F759A1">
          <w:rPr>
            <w:webHidden/>
          </w:rPr>
          <w:t>2</w:t>
        </w:r>
        <w:r w:rsidR="009004A2">
          <w:rPr>
            <w:webHidden/>
          </w:rPr>
          <w:fldChar w:fldCharType="end"/>
        </w:r>
      </w:hyperlink>
    </w:p>
    <w:p w14:paraId="650B3775" w14:textId="77777777" w:rsidR="009004A2" w:rsidRDefault="00954A31">
      <w:pPr>
        <w:pStyle w:val="TableofFigures"/>
        <w:rPr>
          <w:rFonts w:asciiTheme="minorHAnsi" w:hAnsiTheme="minorHAnsi"/>
          <w:sz w:val="22"/>
          <w:lang w:val="en-US"/>
        </w:rPr>
      </w:pPr>
      <w:hyperlink w:anchor="_Toc22058955" w:history="1">
        <w:r w:rsidR="009004A2" w:rsidRPr="00EA79F7">
          <w:rPr>
            <w:rStyle w:val="Hyperlink"/>
            <w:rFonts w:eastAsia="Times New Roman"/>
            <w:lang w:eastAsia="en-GB"/>
          </w:rPr>
          <w:t xml:space="preserve">Figure 2.1 </w:t>
        </w:r>
        <w:r w:rsidR="009004A2">
          <w:rPr>
            <w:rFonts w:asciiTheme="minorHAnsi" w:hAnsiTheme="minorHAnsi"/>
            <w:sz w:val="22"/>
            <w:lang w:val="en-US"/>
          </w:rPr>
          <w:tab/>
        </w:r>
        <w:r w:rsidR="009004A2" w:rsidRPr="00EA79F7">
          <w:rPr>
            <w:rStyle w:val="Hyperlink"/>
            <w:rFonts w:eastAsia="Times New Roman"/>
            <w:lang w:eastAsia="en-GB"/>
          </w:rPr>
          <w:t>The RMSE plot for PLS and PCR models by using all descriptors on the three data split methods.</w:t>
        </w:r>
        <w:r w:rsidR="009004A2">
          <w:rPr>
            <w:webHidden/>
          </w:rPr>
          <w:tab/>
        </w:r>
        <w:r w:rsidR="009004A2">
          <w:rPr>
            <w:webHidden/>
          </w:rPr>
          <w:fldChar w:fldCharType="begin"/>
        </w:r>
        <w:r w:rsidR="009004A2">
          <w:rPr>
            <w:webHidden/>
          </w:rPr>
          <w:instrText xml:space="preserve"> PAGEREF _Toc22058955 \h </w:instrText>
        </w:r>
        <w:r w:rsidR="009004A2">
          <w:rPr>
            <w:webHidden/>
          </w:rPr>
        </w:r>
        <w:r w:rsidR="009004A2">
          <w:rPr>
            <w:webHidden/>
          </w:rPr>
          <w:fldChar w:fldCharType="separate"/>
        </w:r>
        <w:r w:rsidR="00F759A1">
          <w:rPr>
            <w:webHidden/>
          </w:rPr>
          <w:t>2</w:t>
        </w:r>
        <w:r w:rsidR="009004A2">
          <w:rPr>
            <w:webHidden/>
          </w:rPr>
          <w:fldChar w:fldCharType="end"/>
        </w:r>
      </w:hyperlink>
    </w:p>
    <w:p w14:paraId="7A5B722B" w14:textId="77777777" w:rsidR="009004A2" w:rsidRDefault="00954A31">
      <w:pPr>
        <w:pStyle w:val="TableofFigures"/>
        <w:rPr>
          <w:rFonts w:asciiTheme="minorHAnsi" w:hAnsiTheme="minorHAnsi"/>
          <w:sz w:val="22"/>
          <w:lang w:val="en-US"/>
        </w:rPr>
      </w:pPr>
      <w:hyperlink w:anchor="_Toc22058956" w:history="1">
        <w:r w:rsidR="009004A2" w:rsidRPr="00EA79F7">
          <w:rPr>
            <w:rStyle w:val="Hyperlink"/>
          </w:rPr>
          <w:t>Figure 2.2</w:t>
        </w:r>
        <w:r w:rsidR="009004A2">
          <w:rPr>
            <w:rFonts w:asciiTheme="minorHAnsi" w:hAnsiTheme="minorHAnsi"/>
            <w:sz w:val="22"/>
            <w:lang w:val="en-US"/>
          </w:rPr>
          <w:tab/>
        </w:r>
        <w:r w:rsidR="009004A2" w:rsidRPr="00EA79F7">
          <w:rPr>
            <w:rStyle w:val="Hyperlink"/>
          </w:rPr>
          <w:t>The atomic packing of a non-dense (random packing) materials.</w:t>
        </w:r>
        <w:r w:rsidR="009004A2">
          <w:rPr>
            <w:webHidden/>
          </w:rPr>
          <w:tab/>
        </w:r>
        <w:r w:rsidR="009004A2">
          <w:rPr>
            <w:webHidden/>
          </w:rPr>
          <w:fldChar w:fldCharType="begin"/>
        </w:r>
        <w:r w:rsidR="009004A2">
          <w:rPr>
            <w:webHidden/>
          </w:rPr>
          <w:instrText xml:space="preserve"> PAGEREF _Toc22058956 \h </w:instrText>
        </w:r>
        <w:r w:rsidR="009004A2">
          <w:rPr>
            <w:webHidden/>
          </w:rPr>
        </w:r>
        <w:r w:rsidR="009004A2">
          <w:rPr>
            <w:webHidden/>
          </w:rPr>
          <w:fldChar w:fldCharType="separate"/>
        </w:r>
        <w:r w:rsidR="00F759A1">
          <w:rPr>
            <w:webHidden/>
          </w:rPr>
          <w:t>2</w:t>
        </w:r>
        <w:r w:rsidR="009004A2">
          <w:rPr>
            <w:webHidden/>
          </w:rPr>
          <w:fldChar w:fldCharType="end"/>
        </w:r>
      </w:hyperlink>
    </w:p>
    <w:p w14:paraId="2137E6B1" w14:textId="77777777" w:rsidR="009004A2" w:rsidRDefault="00954A31">
      <w:pPr>
        <w:pStyle w:val="TableofFigures"/>
        <w:rPr>
          <w:rFonts w:asciiTheme="minorHAnsi" w:hAnsiTheme="minorHAnsi"/>
          <w:sz w:val="22"/>
          <w:lang w:val="en-US"/>
        </w:rPr>
      </w:pPr>
      <w:hyperlink w:anchor="_Toc22058957" w:history="1">
        <w:r w:rsidR="009004A2" w:rsidRPr="00EA79F7">
          <w:rPr>
            <w:rStyle w:val="Hyperlink"/>
          </w:rPr>
          <w:t xml:space="preserve">Figure 3.1 </w:t>
        </w:r>
        <w:r w:rsidR="009004A2">
          <w:rPr>
            <w:rFonts w:asciiTheme="minorHAnsi" w:hAnsiTheme="minorHAnsi"/>
            <w:sz w:val="22"/>
            <w:lang w:val="en-US"/>
          </w:rPr>
          <w:tab/>
        </w:r>
        <w:r w:rsidR="009004A2" w:rsidRPr="00EA79F7">
          <w:rPr>
            <w:rStyle w:val="Hyperlink"/>
          </w:rPr>
          <w:t>Pore size distribution (PSD) of mesoporous materials.</w:t>
        </w:r>
        <w:r w:rsidR="009004A2">
          <w:rPr>
            <w:webHidden/>
          </w:rPr>
          <w:tab/>
        </w:r>
        <w:r w:rsidR="009004A2">
          <w:rPr>
            <w:webHidden/>
          </w:rPr>
          <w:fldChar w:fldCharType="begin"/>
        </w:r>
        <w:r w:rsidR="009004A2">
          <w:rPr>
            <w:webHidden/>
          </w:rPr>
          <w:instrText xml:space="preserve"> PAGEREF _Toc22058957 \h </w:instrText>
        </w:r>
        <w:r w:rsidR="009004A2">
          <w:rPr>
            <w:webHidden/>
          </w:rPr>
        </w:r>
        <w:r w:rsidR="009004A2">
          <w:rPr>
            <w:webHidden/>
          </w:rPr>
          <w:fldChar w:fldCharType="separate"/>
        </w:r>
        <w:r w:rsidR="00F759A1">
          <w:rPr>
            <w:webHidden/>
          </w:rPr>
          <w:t>2</w:t>
        </w:r>
        <w:r w:rsidR="009004A2">
          <w:rPr>
            <w:webHidden/>
          </w:rPr>
          <w:fldChar w:fldCharType="end"/>
        </w:r>
      </w:hyperlink>
    </w:p>
    <w:p w14:paraId="7899CC92" w14:textId="77777777" w:rsidR="007F24CA" w:rsidRDefault="00995C22" w:rsidP="003D34CC">
      <w:pPr>
        <w:pStyle w:val="TITLEATROMANPAGES"/>
        <w:spacing w:after="480"/>
      </w:pPr>
      <w:r w:rsidRPr="00CD43E8">
        <w:lastRenderedPageBreak/>
        <w:fldChar w:fldCharType="end"/>
      </w:r>
      <w:bookmarkStart w:id="15" w:name="_Toc510682706"/>
      <w:bookmarkStart w:id="16" w:name="_Toc214078969"/>
      <w:r w:rsidR="007F24CA">
        <w:t xml:space="preserve">LIST OF </w:t>
      </w:r>
      <w:r w:rsidR="007F24CA" w:rsidRPr="0028494A">
        <w:t>SYMBOLS</w:t>
      </w:r>
      <w:bookmarkEnd w:id="15"/>
      <w:bookmarkEnd w:id="16"/>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49"/>
        <w:gridCol w:w="6962"/>
      </w:tblGrid>
      <w:tr w:rsidR="007F24CA" w14:paraId="25606735" w14:textId="77777777" w:rsidTr="000F61B9">
        <w:tc>
          <w:tcPr>
            <w:tcW w:w="1368" w:type="dxa"/>
          </w:tcPr>
          <w:p w14:paraId="3F49E6B0" w14:textId="77777777" w:rsidR="007F24CA" w:rsidRPr="009004A2" w:rsidRDefault="007F24CA" w:rsidP="007C0161">
            <w:pPr>
              <w:pStyle w:val="SymbolsAbbreviationGlossaries"/>
              <w:rPr>
                <w:sz w:val="24"/>
              </w:rPr>
            </w:pPr>
            <w:r w:rsidRPr="009004A2">
              <w:rPr>
                <w:sz w:val="24"/>
              </w:rPr>
              <w:t>A</w:t>
            </w:r>
          </w:p>
        </w:tc>
        <w:tc>
          <w:tcPr>
            <w:tcW w:w="7200" w:type="dxa"/>
          </w:tcPr>
          <w:p w14:paraId="1123CC47" w14:textId="77777777" w:rsidR="007F24CA" w:rsidRPr="009004A2" w:rsidRDefault="007F24CA" w:rsidP="007C0161">
            <w:pPr>
              <w:pStyle w:val="SymbolsAbbreviationGlossaries"/>
              <w:rPr>
                <w:sz w:val="24"/>
              </w:rPr>
            </w:pPr>
            <w:r w:rsidRPr="009004A2">
              <w:rPr>
                <w:sz w:val="24"/>
              </w:rPr>
              <w:t>Number of PLS or PCA components in the model</w:t>
            </w:r>
          </w:p>
        </w:tc>
      </w:tr>
      <w:tr w:rsidR="007F24CA" w14:paraId="15FDF34E" w14:textId="77777777" w:rsidTr="000F61B9">
        <w:tc>
          <w:tcPr>
            <w:tcW w:w="1368" w:type="dxa"/>
          </w:tcPr>
          <w:p w14:paraId="7E64248E" w14:textId="77777777" w:rsidR="007F24CA" w:rsidRPr="009004A2" w:rsidRDefault="007F24CA" w:rsidP="007C0161">
            <w:pPr>
              <w:pStyle w:val="SymbolsAbbreviationGlossaries"/>
              <w:rPr>
                <w:sz w:val="24"/>
              </w:rPr>
            </w:pPr>
            <w:r w:rsidRPr="009004A2">
              <w:rPr>
                <w:sz w:val="24"/>
              </w:rPr>
              <w:t>a</w:t>
            </w:r>
          </w:p>
        </w:tc>
        <w:tc>
          <w:tcPr>
            <w:tcW w:w="7200" w:type="dxa"/>
          </w:tcPr>
          <w:p w14:paraId="62DB66A7" w14:textId="77777777" w:rsidR="007F24CA" w:rsidRPr="009004A2" w:rsidRDefault="007F24CA" w:rsidP="007C0161">
            <w:pPr>
              <w:pStyle w:val="SymbolsAbbreviationGlossaries"/>
              <w:rPr>
                <w:sz w:val="24"/>
              </w:rPr>
            </w:pPr>
            <w:r w:rsidRPr="009004A2">
              <w:rPr>
                <w:sz w:val="24"/>
              </w:rPr>
              <w:t>Number of the PLS or PCA component</w:t>
            </w:r>
          </w:p>
        </w:tc>
      </w:tr>
      <w:tr w:rsidR="007F24CA" w14:paraId="26B2811E" w14:textId="77777777" w:rsidTr="000F61B9">
        <w:tc>
          <w:tcPr>
            <w:tcW w:w="1368" w:type="dxa"/>
          </w:tcPr>
          <w:p w14:paraId="4A6BBA9F" w14:textId="77777777" w:rsidR="007F24CA" w:rsidRPr="009004A2" w:rsidRDefault="007F24CA" w:rsidP="007C0161">
            <w:pPr>
              <w:pStyle w:val="SymbolsAbbreviationGlossaries"/>
              <w:rPr>
                <w:sz w:val="24"/>
              </w:rPr>
            </w:pPr>
            <w:r w:rsidRPr="009004A2">
              <w:rPr>
                <w:sz w:val="24"/>
              </w:rPr>
              <w:t>b</w:t>
            </w:r>
          </w:p>
        </w:tc>
        <w:tc>
          <w:tcPr>
            <w:tcW w:w="7200" w:type="dxa"/>
          </w:tcPr>
          <w:p w14:paraId="21E343F3" w14:textId="77777777" w:rsidR="007F24CA" w:rsidRPr="009004A2" w:rsidRDefault="007F24CA" w:rsidP="007C0161">
            <w:pPr>
              <w:pStyle w:val="SymbolsAbbreviationGlossaries"/>
              <w:rPr>
                <w:sz w:val="24"/>
              </w:rPr>
            </w:pPr>
            <w:r w:rsidRPr="009004A2">
              <w:rPr>
                <w:sz w:val="24"/>
              </w:rPr>
              <w:t xml:space="preserve">PLS regression coefficient </w:t>
            </w:r>
          </w:p>
        </w:tc>
      </w:tr>
      <w:tr w:rsidR="007F24CA" w14:paraId="6A22FCD3" w14:textId="77777777" w:rsidTr="000F61B9">
        <w:tc>
          <w:tcPr>
            <w:tcW w:w="1368" w:type="dxa"/>
          </w:tcPr>
          <w:p w14:paraId="29102C73" w14:textId="77777777" w:rsidR="007F24CA" w:rsidRPr="009004A2" w:rsidRDefault="007F24CA" w:rsidP="007C0161">
            <w:pPr>
              <w:pStyle w:val="SymbolsAbbreviationGlossaries"/>
              <w:rPr>
                <w:sz w:val="24"/>
              </w:rPr>
            </w:pPr>
            <w:r w:rsidRPr="009004A2">
              <w:rPr>
                <w:sz w:val="24"/>
              </w:rPr>
              <w:t>b</w:t>
            </w:r>
          </w:p>
        </w:tc>
        <w:tc>
          <w:tcPr>
            <w:tcW w:w="7200" w:type="dxa"/>
          </w:tcPr>
          <w:p w14:paraId="6C85F55E" w14:textId="77777777" w:rsidR="007F24CA" w:rsidRPr="009004A2" w:rsidRDefault="007F24CA" w:rsidP="007C0161">
            <w:pPr>
              <w:pStyle w:val="SymbolsAbbreviationGlossaries"/>
              <w:rPr>
                <w:sz w:val="24"/>
              </w:rPr>
            </w:pPr>
            <w:r w:rsidRPr="009004A2">
              <w:rPr>
                <w:sz w:val="24"/>
              </w:rPr>
              <w:t>Number of blocks (b=1,2,3</w:t>
            </w:r>
            <w:proofErr w:type="gramStart"/>
            <w:r w:rsidRPr="009004A2">
              <w:rPr>
                <w:sz w:val="24"/>
              </w:rPr>
              <w:t>.....</w:t>
            </w:r>
            <w:proofErr w:type="gramEnd"/>
            <w:r w:rsidRPr="009004A2">
              <w:rPr>
                <w:sz w:val="24"/>
              </w:rPr>
              <w:t>,K)</w:t>
            </w:r>
          </w:p>
        </w:tc>
      </w:tr>
      <w:tr w:rsidR="007F24CA" w14:paraId="29088279" w14:textId="77777777" w:rsidTr="000F61B9">
        <w:tc>
          <w:tcPr>
            <w:tcW w:w="1368" w:type="dxa"/>
          </w:tcPr>
          <w:p w14:paraId="5B4A1739" w14:textId="77777777" w:rsidR="007F24CA" w:rsidRPr="009004A2" w:rsidRDefault="007F24CA" w:rsidP="007C0161">
            <w:pPr>
              <w:pStyle w:val="SymbolsAbbreviationGlossaries"/>
              <w:rPr>
                <w:sz w:val="24"/>
              </w:rPr>
            </w:pPr>
            <w:r w:rsidRPr="009004A2">
              <w:rPr>
                <w:sz w:val="24"/>
              </w:rPr>
              <w:t>C</w:t>
            </w:r>
          </w:p>
        </w:tc>
        <w:tc>
          <w:tcPr>
            <w:tcW w:w="7200" w:type="dxa"/>
          </w:tcPr>
          <w:p w14:paraId="4469C71D" w14:textId="77777777" w:rsidR="007F24CA" w:rsidRPr="009004A2" w:rsidRDefault="007F24CA" w:rsidP="007C0161">
            <w:pPr>
              <w:pStyle w:val="SymbolsAbbreviationGlossaries"/>
              <w:rPr>
                <w:sz w:val="24"/>
              </w:rPr>
            </w:pPr>
            <w:r w:rsidRPr="009004A2">
              <w:rPr>
                <w:sz w:val="24"/>
              </w:rPr>
              <w:t>Coarse APM block</w:t>
            </w:r>
          </w:p>
        </w:tc>
      </w:tr>
      <w:tr w:rsidR="007F24CA" w14:paraId="7BAFFC43" w14:textId="77777777" w:rsidTr="000F61B9">
        <w:tc>
          <w:tcPr>
            <w:tcW w:w="1368" w:type="dxa"/>
          </w:tcPr>
          <w:p w14:paraId="468214C1" w14:textId="77777777" w:rsidR="007F24CA" w:rsidRPr="009004A2" w:rsidRDefault="004A24E9" w:rsidP="007C0161">
            <w:pPr>
              <w:pStyle w:val="SymbolsAbbreviationGlossaries"/>
              <w:rPr>
                <w:b/>
                <w:sz w:val="24"/>
              </w:rPr>
            </w:pPr>
            <w:r w:rsidRPr="004A24E9">
              <w:rPr>
                <w:noProof/>
                <w:sz w:val="24"/>
              </w:rPr>
              <w:object w:dxaOrig="360" w:dyaOrig="400" w14:anchorId="0E787A2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18.2pt;height:18.2pt;mso-width-percent:0;mso-height-percent:0;mso-width-percent:0;mso-height-percent:0" o:ole="">
                  <v:imagedata r:id="rId10" o:title=""/>
                </v:shape>
                <o:OLEObject Type="Embed" ProgID="Equation.3" ShapeID="_x0000_i1025" DrawAspect="Content" ObjectID="_1840305253" r:id="rId11"/>
              </w:object>
            </w:r>
          </w:p>
        </w:tc>
        <w:tc>
          <w:tcPr>
            <w:tcW w:w="7200" w:type="dxa"/>
          </w:tcPr>
          <w:p w14:paraId="0762FDD1" w14:textId="77777777" w:rsidR="007F24CA" w:rsidRPr="009004A2" w:rsidRDefault="007F24CA" w:rsidP="007C0161">
            <w:pPr>
              <w:pStyle w:val="SymbolsAbbreviationGlossaries"/>
              <w:rPr>
                <w:sz w:val="24"/>
              </w:rPr>
            </w:pPr>
            <w:r w:rsidRPr="009004A2">
              <w:rPr>
                <w:sz w:val="24"/>
              </w:rPr>
              <w:t>Pooled covariance matrix for the two classes</w:t>
            </w:r>
          </w:p>
        </w:tc>
      </w:tr>
      <w:tr w:rsidR="007F24CA" w14:paraId="67EB30FE" w14:textId="77777777" w:rsidTr="000F61B9">
        <w:tc>
          <w:tcPr>
            <w:tcW w:w="1368" w:type="dxa"/>
          </w:tcPr>
          <w:p w14:paraId="296D7F2B" w14:textId="77777777" w:rsidR="007F24CA" w:rsidRDefault="007F24CA" w:rsidP="007C0161">
            <w:pPr>
              <w:pStyle w:val="SymbolsAbbreviationGlossaries"/>
            </w:pPr>
          </w:p>
        </w:tc>
        <w:tc>
          <w:tcPr>
            <w:tcW w:w="7200" w:type="dxa"/>
          </w:tcPr>
          <w:p w14:paraId="68B44C97" w14:textId="77777777" w:rsidR="007F24CA" w:rsidRDefault="007F24CA" w:rsidP="007C0161">
            <w:pPr>
              <w:pStyle w:val="SymbolsAbbreviationGlossaries"/>
            </w:pPr>
          </w:p>
        </w:tc>
      </w:tr>
      <w:tr w:rsidR="007F24CA" w14:paraId="19D7B440" w14:textId="77777777" w:rsidTr="000F61B9">
        <w:tc>
          <w:tcPr>
            <w:tcW w:w="1368" w:type="dxa"/>
          </w:tcPr>
          <w:p w14:paraId="44C36EF1" w14:textId="77777777" w:rsidR="007F24CA" w:rsidRDefault="007F24CA" w:rsidP="007C0161">
            <w:pPr>
              <w:pStyle w:val="SymbolsAbbreviationGlossaries"/>
            </w:pPr>
          </w:p>
        </w:tc>
        <w:tc>
          <w:tcPr>
            <w:tcW w:w="7200" w:type="dxa"/>
          </w:tcPr>
          <w:p w14:paraId="1883F842" w14:textId="77777777" w:rsidR="007F24CA" w:rsidRDefault="007F24CA" w:rsidP="007C0161">
            <w:pPr>
              <w:pStyle w:val="SymbolsAbbreviationGlossaries"/>
            </w:pPr>
          </w:p>
        </w:tc>
      </w:tr>
      <w:tr w:rsidR="007F24CA" w14:paraId="382655D9" w14:textId="77777777" w:rsidTr="000F61B9">
        <w:tc>
          <w:tcPr>
            <w:tcW w:w="1368" w:type="dxa"/>
          </w:tcPr>
          <w:p w14:paraId="032ABE8A" w14:textId="77777777" w:rsidR="007F24CA" w:rsidRDefault="007F24CA" w:rsidP="007C0161">
            <w:pPr>
              <w:pStyle w:val="SymbolsAbbreviationGlossaries"/>
            </w:pPr>
          </w:p>
        </w:tc>
        <w:tc>
          <w:tcPr>
            <w:tcW w:w="7200" w:type="dxa"/>
          </w:tcPr>
          <w:p w14:paraId="19DC6BF5" w14:textId="77777777" w:rsidR="007F24CA" w:rsidRDefault="007F24CA" w:rsidP="007C0161">
            <w:pPr>
              <w:pStyle w:val="SymbolsAbbreviationGlossaries"/>
            </w:pPr>
          </w:p>
        </w:tc>
      </w:tr>
      <w:tr w:rsidR="007F24CA" w14:paraId="0B5670E5" w14:textId="77777777" w:rsidTr="000F61B9">
        <w:tc>
          <w:tcPr>
            <w:tcW w:w="1368" w:type="dxa"/>
          </w:tcPr>
          <w:p w14:paraId="31B82705" w14:textId="77777777" w:rsidR="007F24CA" w:rsidRDefault="007F24CA" w:rsidP="007C0161">
            <w:pPr>
              <w:pStyle w:val="SymbolsAbbreviationGlossaries"/>
            </w:pPr>
          </w:p>
        </w:tc>
        <w:tc>
          <w:tcPr>
            <w:tcW w:w="7200" w:type="dxa"/>
          </w:tcPr>
          <w:p w14:paraId="00BDC5B5" w14:textId="77777777" w:rsidR="007F24CA" w:rsidRDefault="007F24CA" w:rsidP="007C0161">
            <w:pPr>
              <w:pStyle w:val="SymbolsAbbreviationGlossaries"/>
            </w:pPr>
          </w:p>
        </w:tc>
      </w:tr>
      <w:tr w:rsidR="007F24CA" w14:paraId="1CE6772C" w14:textId="77777777" w:rsidTr="000F61B9">
        <w:tc>
          <w:tcPr>
            <w:tcW w:w="1368" w:type="dxa"/>
          </w:tcPr>
          <w:p w14:paraId="0E35C741" w14:textId="77777777" w:rsidR="007F24CA" w:rsidRDefault="007F24CA" w:rsidP="007C0161">
            <w:pPr>
              <w:pStyle w:val="SymbolsAbbreviationGlossaries"/>
            </w:pPr>
          </w:p>
        </w:tc>
        <w:tc>
          <w:tcPr>
            <w:tcW w:w="7200" w:type="dxa"/>
          </w:tcPr>
          <w:p w14:paraId="4029C139" w14:textId="77777777" w:rsidR="007F24CA" w:rsidRDefault="007F24CA" w:rsidP="007C0161">
            <w:pPr>
              <w:pStyle w:val="SymbolsAbbreviationGlossaries"/>
            </w:pPr>
          </w:p>
        </w:tc>
      </w:tr>
      <w:tr w:rsidR="007F24CA" w14:paraId="00A0F433" w14:textId="77777777" w:rsidTr="000F61B9">
        <w:tc>
          <w:tcPr>
            <w:tcW w:w="1368" w:type="dxa"/>
          </w:tcPr>
          <w:p w14:paraId="50768B7B" w14:textId="77777777" w:rsidR="007F24CA" w:rsidRDefault="007F24CA" w:rsidP="007C0161">
            <w:pPr>
              <w:pStyle w:val="SymbolsAbbreviationGlossaries"/>
            </w:pPr>
          </w:p>
        </w:tc>
        <w:tc>
          <w:tcPr>
            <w:tcW w:w="7200" w:type="dxa"/>
          </w:tcPr>
          <w:p w14:paraId="6ED1C5DF" w14:textId="77777777" w:rsidR="007F24CA" w:rsidRDefault="007F24CA" w:rsidP="007C0161">
            <w:pPr>
              <w:pStyle w:val="SymbolsAbbreviationGlossaries"/>
            </w:pPr>
          </w:p>
        </w:tc>
      </w:tr>
      <w:tr w:rsidR="007F24CA" w14:paraId="32CCA672" w14:textId="77777777" w:rsidTr="000F61B9">
        <w:tc>
          <w:tcPr>
            <w:tcW w:w="1368" w:type="dxa"/>
          </w:tcPr>
          <w:p w14:paraId="39C5097E" w14:textId="77777777" w:rsidR="007F24CA" w:rsidRDefault="007F24CA" w:rsidP="007C0161">
            <w:pPr>
              <w:pStyle w:val="SymbolsAbbreviationGlossaries"/>
            </w:pPr>
          </w:p>
        </w:tc>
        <w:tc>
          <w:tcPr>
            <w:tcW w:w="7200" w:type="dxa"/>
          </w:tcPr>
          <w:p w14:paraId="5709ECC2" w14:textId="77777777" w:rsidR="007F24CA" w:rsidRDefault="007F24CA" w:rsidP="007C0161">
            <w:pPr>
              <w:pStyle w:val="SymbolsAbbreviationGlossaries"/>
            </w:pPr>
          </w:p>
        </w:tc>
      </w:tr>
      <w:tr w:rsidR="007F24CA" w14:paraId="6BFAF81C" w14:textId="77777777" w:rsidTr="000F61B9">
        <w:tc>
          <w:tcPr>
            <w:tcW w:w="1368" w:type="dxa"/>
          </w:tcPr>
          <w:p w14:paraId="701A2054" w14:textId="77777777" w:rsidR="007F24CA" w:rsidRDefault="007F24CA" w:rsidP="007C0161">
            <w:pPr>
              <w:pStyle w:val="SymbolsAbbreviationGlossaries"/>
            </w:pPr>
          </w:p>
        </w:tc>
        <w:tc>
          <w:tcPr>
            <w:tcW w:w="7200" w:type="dxa"/>
          </w:tcPr>
          <w:p w14:paraId="35572A35" w14:textId="77777777" w:rsidR="007F24CA" w:rsidRDefault="007F24CA" w:rsidP="007C0161">
            <w:pPr>
              <w:pStyle w:val="SymbolsAbbreviationGlossaries"/>
            </w:pPr>
          </w:p>
        </w:tc>
      </w:tr>
      <w:tr w:rsidR="007F24CA" w14:paraId="63A54409" w14:textId="77777777" w:rsidTr="000F61B9">
        <w:tc>
          <w:tcPr>
            <w:tcW w:w="1368" w:type="dxa"/>
          </w:tcPr>
          <w:p w14:paraId="160D479B" w14:textId="77777777" w:rsidR="007F24CA" w:rsidRDefault="007F24CA" w:rsidP="007C0161">
            <w:pPr>
              <w:pStyle w:val="SymbolsAbbreviationGlossaries"/>
            </w:pPr>
          </w:p>
        </w:tc>
        <w:tc>
          <w:tcPr>
            <w:tcW w:w="7200" w:type="dxa"/>
          </w:tcPr>
          <w:p w14:paraId="1680BB7C" w14:textId="77777777" w:rsidR="007F24CA" w:rsidRDefault="007F24CA" w:rsidP="007C0161">
            <w:pPr>
              <w:pStyle w:val="SymbolsAbbreviationGlossaries"/>
            </w:pPr>
          </w:p>
        </w:tc>
      </w:tr>
      <w:tr w:rsidR="007F24CA" w14:paraId="0E025315" w14:textId="77777777" w:rsidTr="000F61B9">
        <w:tc>
          <w:tcPr>
            <w:tcW w:w="1368" w:type="dxa"/>
          </w:tcPr>
          <w:p w14:paraId="562FEBC1" w14:textId="77777777" w:rsidR="007F24CA" w:rsidRDefault="007F24CA" w:rsidP="007C0161">
            <w:pPr>
              <w:pStyle w:val="SymbolsAbbreviationGlossaries"/>
            </w:pPr>
          </w:p>
        </w:tc>
        <w:tc>
          <w:tcPr>
            <w:tcW w:w="7200" w:type="dxa"/>
          </w:tcPr>
          <w:p w14:paraId="077426D4" w14:textId="77777777" w:rsidR="007F24CA" w:rsidRDefault="007F24CA" w:rsidP="007C0161">
            <w:pPr>
              <w:pStyle w:val="SymbolsAbbreviationGlossaries"/>
            </w:pPr>
          </w:p>
        </w:tc>
      </w:tr>
      <w:tr w:rsidR="007F24CA" w14:paraId="0F39AE21" w14:textId="77777777" w:rsidTr="000F61B9">
        <w:tc>
          <w:tcPr>
            <w:tcW w:w="1368" w:type="dxa"/>
          </w:tcPr>
          <w:p w14:paraId="0A3A0BB9" w14:textId="77777777" w:rsidR="007F24CA" w:rsidRDefault="007F24CA" w:rsidP="007C0161">
            <w:pPr>
              <w:pStyle w:val="SymbolsAbbreviationGlossaries"/>
            </w:pPr>
          </w:p>
        </w:tc>
        <w:tc>
          <w:tcPr>
            <w:tcW w:w="7200" w:type="dxa"/>
          </w:tcPr>
          <w:p w14:paraId="6FE0696F" w14:textId="77777777" w:rsidR="007F24CA" w:rsidRDefault="007F24CA" w:rsidP="007C0161">
            <w:pPr>
              <w:pStyle w:val="SymbolsAbbreviationGlossaries"/>
            </w:pPr>
          </w:p>
        </w:tc>
      </w:tr>
      <w:tr w:rsidR="007F24CA" w14:paraId="30666480" w14:textId="77777777" w:rsidTr="000F61B9">
        <w:tc>
          <w:tcPr>
            <w:tcW w:w="1368" w:type="dxa"/>
          </w:tcPr>
          <w:p w14:paraId="32D9E38F" w14:textId="77777777" w:rsidR="007F24CA" w:rsidRDefault="007F24CA" w:rsidP="007C0161">
            <w:pPr>
              <w:pStyle w:val="SymbolsAbbreviationGlossaries"/>
            </w:pPr>
          </w:p>
        </w:tc>
        <w:tc>
          <w:tcPr>
            <w:tcW w:w="7200" w:type="dxa"/>
          </w:tcPr>
          <w:p w14:paraId="6BFBA7EF" w14:textId="77777777" w:rsidR="007F24CA" w:rsidRDefault="007F24CA" w:rsidP="007C0161">
            <w:pPr>
              <w:pStyle w:val="SymbolsAbbreviationGlossaries"/>
            </w:pPr>
          </w:p>
        </w:tc>
      </w:tr>
    </w:tbl>
    <w:p w14:paraId="632A52E5" w14:textId="77777777" w:rsidR="007F24CA" w:rsidRDefault="007F24CA" w:rsidP="007F24CA">
      <w:pPr>
        <w:rPr>
          <w:lang w:val="en-US"/>
        </w:rPr>
      </w:pPr>
    </w:p>
    <w:p w14:paraId="69BB1792" w14:textId="77777777" w:rsidR="00995C22" w:rsidRDefault="00995C22" w:rsidP="003D34CC">
      <w:pPr>
        <w:pStyle w:val="TITLEATROMANPAGES"/>
        <w:spacing w:after="480"/>
      </w:pPr>
      <w:bookmarkStart w:id="17" w:name="_Toc510682707"/>
      <w:bookmarkStart w:id="18" w:name="_Toc214078970"/>
      <w:r w:rsidRPr="007823AD">
        <w:lastRenderedPageBreak/>
        <w:t>LIST</w:t>
      </w:r>
      <w:r>
        <w:t xml:space="preserve"> OF </w:t>
      </w:r>
      <w:r w:rsidRPr="0028494A">
        <w:t>ABBREVIATIONS</w:t>
      </w:r>
      <w:bookmarkEnd w:id="17"/>
      <w:bookmarkEnd w:id="18"/>
    </w:p>
    <w:tbl>
      <w:tblPr>
        <w:tblW w:w="8374" w:type="dxa"/>
        <w:tblInd w:w="98" w:type="dxa"/>
        <w:tblLook w:val="04A0" w:firstRow="1" w:lastRow="0" w:firstColumn="1" w:lastColumn="0" w:noHBand="0" w:noVBand="1"/>
      </w:tblPr>
      <w:tblGrid>
        <w:gridCol w:w="1363"/>
        <w:gridCol w:w="7011"/>
      </w:tblGrid>
      <w:tr w:rsidR="00995C22" w:rsidRPr="006B042F" w14:paraId="3C46B23B" w14:textId="77777777" w:rsidTr="00D56840">
        <w:trPr>
          <w:trHeight w:val="402"/>
        </w:trPr>
        <w:tc>
          <w:tcPr>
            <w:tcW w:w="1363" w:type="dxa"/>
            <w:hideMark/>
          </w:tcPr>
          <w:p w14:paraId="498429F5" w14:textId="77777777" w:rsidR="00995C22" w:rsidRPr="009004A2" w:rsidRDefault="00995C22" w:rsidP="007C0161">
            <w:pPr>
              <w:pStyle w:val="SymbolsAbbreviationGlossaries"/>
              <w:rPr>
                <w:rFonts w:eastAsia="Times New Roman"/>
                <w:sz w:val="24"/>
                <w:lang w:eastAsia="en-GB"/>
              </w:rPr>
            </w:pPr>
            <w:r w:rsidRPr="009004A2">
              <w:rPr>
                <w:rFonts w:eastAsia="Times New Roman"/>
                <w:sz w:val="24"/>
                <w:lang w:eastAsia="en-GB"/>
              </w:rPr>
              <w:t>APM</w:t>
            </w:r>
          </w:p>
        </w:tc>
        <w:tc>
          <w:tcPr>
            <w:tcW w:w="7011" w:type="dxa"/>
            <w:hideMark/>
          </w:tcPr>
          <w:p w14:paraId="6E4A87C0" w14:textId="77777777" w:rsidR="00995C22" w:rsidRPr="009004A2" w:rsidRDefault="00995C22" w:rsidP="007C0161">
            <w:pPr>
              <w:pStyle w:val="SymbolsAbbreviationGlossaries"/>
              <w:rPr>
                <w:rFonts w:eastAsia="Times New Roman"/>
                <w:sz w:val="24"/>
                <w:lang w:eastAsia="en-GB"/>
              </w:rPr>
            </w:pPr>
            <w:r w:rsidRPr="009004A2">
              <w:rPr>
                <w:rFonts w:eastAsia="Times New Roman"/>
                <w:sz w:val="24"/>
                <w:lang w:eastAsia="en-GB"/>
              </w:rPr>
              <w:t>Airborne particulate matter</w:t>
            </w:r>
          </w:p>
        </w:tc>
      </w:tr>
      <w:tr w:rsidR="00995C22" w:rsidRPr="006B042F" w14:paraId="25F7E720" w14:textId="77777777" w:rsidTr="00D56840">
        <w:trPr>
          <w:trHeight w:val="402"/>
        </w:trPr>
        <w:tc>
          <w:tcPr>
            <w:tcW w:w="1363" w:type="dxa"/>
            <w:hideMark/>
          </w:tcPr>
          <w:p w14:paraId="7F306768" w14:textId="77777777" w:rsidR="00995C22" w:rsidRPr="009004A2" w:rsidRDefault="00995C22" w:rsidP="007C0161">
            <w:pPr>
              <w:pStyle w:val="SymbolsAbbreviationGlossaries"/>
              <w:rPr>
                <w:rFonts w:eastAsia="Times New Roman"/>
                <w:sz w:val="24"/>
                <w:lang w:eastAsia="en-GB"/>
              </w:rPr>
            </w:pPr>
            <w:r w:rsidRPr="009004A2">
              <w:rPr>
                <w:rFonts w:eastAsia="Times New Roman"/>
                <w:sz w:val="24"/>
                <w:lang w:eastAsia="en-GB"/>
              </w:rPr>
              <w:t>BBB</w:t>
            </w:r>
          </w:p>
        </w:tc>
        <w:tc>
          <w:tcPr>
            <w:tcW w:w="7011" w:type="dxa"/>
            <w:hideMark/>
          </w:tcPr>
          <w:p w14:paraId="7EFC0926" w14:textId="77777777" w:rsidR="00995C22" w:rsidRPr="009004A2" w:rsidRDefault="00995C22" w:rsidP="007C0161">
            <w:pPr>
              <w:pStyle w:val="SymbolsAbbreviationGlossaries"/>
              <w:rPr>
                <w:rFonts w:eastAsia="Times New Roman"/>
                <w:sz w:val="24"/>
                <w:lang w:eastAsia="en-GB"/>
              </w:rPr>
            </w:pPr>
            <w:r w:rsidRPr="009004A2">
              <w:rPr>
                <w:rFonts w:eastAsia="Times New Roman"/>
                <w:sz w:val="24"/>
                <w:lang w:eastAsia="en-GB"/>
              </w:rPr>
              <w:t>blood-brain barrier</w:t>
            </w:r>
          </w:p>
        </w:tc>
      </w:tr>
      <w:tr w:rsidR="00995C22" w:rsidRPr="006B042F" w14:paraId="2EB89D8B" w14:textId="77777777" w:rsidTr="00D56840">
        <w:trPr>
          <w:trHeight w:val="402"/>
        </w:trPr>
        <w:tc>
          <w:tcPr>
            <w:tcW w:w="1363" w:type="dxa"/>
            <w:hideMark/>
          </w:tcPr>
          <w:p w14:paraId="326A74E4" w14:textId="77777777" w:rsidR="00995C22" w:rsidRPr="009004A2" w:rsidRDefault="00995C22" w:rsidP="007C0161">
            <w:pPr>
              <w:pStyle w:val="SymbolsAbbreviationGlossaries"/>
              <w:rPr>
                <w:rFonts w:eastAsia="Times New Roman"/>
                <w:sz w:val="24"/>
                <w:lang w:eastAsia="en-GB"/>
              </w:rPr>
            </w:pPr>
            <w:r w:rsidRPr="009004A2">
              <w:rPr>
                <w:rFonts w:eastAsia="Times New Roman"/>
                <w:sz w:val="24"/>
                <w:lang w:eastAsia="en-GB"/>
              </w:rPr>
              <w:t>BMU</w:t>
            </w:r>
          </w:p>
        </w:tc>
        <w:tc>
          <w:tcPr>
            <w:tcW w:w="7011" w:type="dxa"/>
            <w:hideMark/>
          </w:tcPr>
          <w:p w14:paraId="3913267F" w14:textId="77777777" w:rsidR="00995C22" w:rsidRPr="009004A2" w:rsidRDefault="00995C22" w:rsidP="007C0161">
            <w:pPr>
              <w:pStyle w:val="SymbolsAbbreviationGlossaries"/>
              <w:rPr>
                <w:rFonts w:eastAsia="Times New Roman"/>
                <w:sz w:val="24"/>
                <w:lang w:eastAsia="en-GB"/>
              </w:rPr>
            </w:pPr>
            <w:r w:rsidRPr="009004A2">
              <w:rPr>
                <w:rFonts w:eastAsia="Times New Roman"/>
                <w:sz w:val="24"/>
                <w:lang w:eastAsia="en-GB"/>
              </w:rPr>
              <w:t>Best Matching Unit</w:t>
            </w:r>
          </w:p>
        </w:tc>
      </w:tr>
      <w:tr w:rsidR="00995C22" w:rsidRPr="006B042F" w14:paraId="20FCE9AE" w14:textId="77777777" w:rsidTr="00D56840">
        <w:trPr>
          <w:trHeight w:val="402"/>
        </w:trPr>
        <w:tc>
          <w:tcPr>
            <w:tcW w:w="1363" w:type="dxa"/>
            <w:hideMark/>
          </w:tcPr>
          <w:p w14:paraId="7B80BB4E" w14:textId="77777777" w:rsidR="00995C22" w:rsidRPr="009004A2" w:rsidRDefault="00995C22" w:rsidP="007C0161">
            <w:pPr>
              <w:pStyle w:val="SymbolsAbbreviationGlossaries"/>
              <w:rPr>
                <w:rFonts w:eastAsia="Times New Roman"/>
                <w:sz w:val="24"/>
                <w:lang w:eastAsia="en-GB"/>
              </w:rPr>
            </w:pPr>
            <w:r w:rsidRPr="009004A2">
              <w:rPr>
                <w:rFonts w:eastAsia="Times New Roman"/>
                <w:sz w:val="24"/>
                <w:lang w:eastAsia="en-GB"/>
              </w:rPr>
              <w:t>CMB</w:t>
            </w:r>
          </w:p>
        </w:tc>
        <w:tc>
          <w:tcPr>
            <w:tcW w:w="7011" w:type="dxa"/>
            <w:hideMark/>
          </w:tcPr>
          <w:p w14:paraId="149E8910" w14:textId="77777777" w:rsidR="00995C22" w:rsidRPr="009004A2" w:rsidRDefault="00995C22" w:rsidP="007C0161">
            <w:pPr>
              <w:pStyle w:val="SymbolsAbbreviationGlossaries"/>
              <w:rPr>
                <w:rFonts w:eastAsia="Times New Roman"/>
                <w:sz w:val="24"/>
                <w:lang w:eastAsia="en-GB"/>
              </w:rPr>
            </w:pPr>
            <w:r w:rsidRPr="009004A2">
              <w:rPr>
                <w:rFonts w:eastAsia="Calibri"/>
                <w:sz w:val="24"/>
                <w:lang w:eastAsia="en-GB"/>
              </w:rPr>
              <w:t>Chemical Mass Balance</w:t>
            </w:r>
          </w:p>
        </w:tc>
      </w:tr>
      <w:tr w:rsidR="00995C22" w:rsidRPr="006B042F" w14:paraId="2D1501DE" w14:textId="77777777" w:rsidTr="00D56840">
        <w:trPr>
          <w:trHeight w:val="402"/>
        </w:trPr>
        <w:tc>
          <w:tcPr>
            <w:tcW w:w="1363" w:type="dxa"/>
            <w:hideMark/>
          </w:tcPr>
          <w:p w14:paraId="219D7AE6" w14:textId="77777777" w:rsidR="00995C22" w:rsidRPr="009004A2" w:rsidRDefault="00995C22" w:rsidP="007C0161">
            <w:pPr>
              <w:pStyle w:val="SymbolsAbbreviationGlossaries"/>
              <w:rPr>
                <w:rFonts w:eastAsia="Times New Roman"/>
                <w:sz w:val="24"/>
                <w:lang w:eastAsia="en-GB"/>
              </w:rPr>
            </w:pPr>
            <w:r w:rsidRPr="009004A2">
              <w:rPr>
                <w:rFonts w:eastAsia="Times New Roman"/>
                <w:sz w:val="24"/>
                <w:lang w:eastAsia="en-GB"/>
              </w:rPr>
              <w:t>CPCA</w:t>
            </w:r>
          </w:p>
        </w:tc>
        <w:tc>
          <w:tcPr>
            <w:tcW w:w="7011" w:type="dxa"/>
            <w:hideMark/>
          </w:tcPr>
          <w:p w14:paraId="3180965B" w14:textId="77777777" w:rsidR="00995C22" w:rsidRPr="009004A2" w:rsidRDefault="00995C22" w:rsidP="007C0161">
            <w:pPr>
              <w:pStyle w:val="SymbolsAbbreviationGlossaries"/>
              <w:rPr>
                <w:rFonts w:eastAsia="Times New Roman"/>
                <w:sz w:val="24"/>
                <w:lang w:eastAsia="en-GB"/>
              </w:rPr>
            </w:pPr>
            <w:r w:rsidRPr="009004A2">
              <w:rPr>
                <w:rFonts w:eastAsia="Times New Roman"/>
                <w:sz w:val="24"/>
                <w:lang w:eastAsia="en-GB"/>
              </w:rPr>
              <w:t>Consensus PCA</w:t>
            </w:r>
          </w:p>
        </w:tc>
      </w:tr>
      <w:tr w:rsidR="00995C22" w:rsidRPr="006B042F" w14:paraId="61E4F4F3" w14:textId="77777777" w:rsidTr="00D56840">
        <w:trPr>
          <w:trHeight w:val="402"/>
        </w:trPr>
        <w:tc>
          <w:tcPr>
            <w:tcW w:w="1363" w:type="dxa"/>
            <w:hideMark/>
          </w:tcPr>
          <w:p w14:paraId="19F56F34" w14:textId="77777777" w:rsidR="00995C22" w:rsidRPr="009004A2" w:rsidRDefault="00995C22" w:rsidP="007C0161">
            <w:pPr>
              <w:pStyle w:val="SymbolsAbbreviationGlossaries"/>
              <w:rPr>
                <w:rFonts w:eastAsia="Times New Roman"/>
                <w:sz w:val="24"/>
                <w:lang w:eastAsia="en-GB"/>
              </w:rPr>
            </w:pPr>
            <w:r w:rsidRPr="009004A2">
              <w:rPr>
                <w:rFonts w:eastAsia="Times New Roman"/>
                <w:sz w:val="24"/>
                <w:lang w:eastAsia="en-GB"/>
              </w:rPr>
              <w:t>CSI</w:t>
            </w:r>
          </w:p>
        </w:tc>
        <w:tc>
          <w:tcPr>
            <w:tcW w:w="7011" w:type="dxa"/>
            <w:hideMark/>
          </w:tcPr>
          <w:p w14:paraId="77B7D14A" w14:textId="77777777" w:rsidR="00995C22" w:rsidRPr="009004A2" w:rsidRDefault="00995C22" w:rsidP="007C0161">
            <w:pPr>
              <w:pStyle w:val="SymbolsAbbreviationGlossaries"/>
              <w:rPr>
                <w:rFonts w:eastAsia="Times New Roman"/>
                <w:sz w:val="24"/>
                <w:lang w:eastAsia="en-GB"/>
              </w:rPr>
            </w:pPr>
            <w:r w:rsidRPr="009004A2">
              <w:rPr>
                <w:rFonts w:eastAsia="Times New Roman"/>
                <w:sz w:val="24"/>
                <w:lang w:eastAsia="en-GB"/>
              </w:rPr>
              <w:t>Class Separation Indices</w:t>
            </w:r>
          </w:p>
        </w:tc>
      </w:tr>
      <w:tr w:rsidR="00995C22" w:rsidRPr="006B042F" w14:paraId="6508A0F6" w14:textId="77777777" w:rsidTr="00D56840">
        <w:trPr>
          <w:trHeight w:val="402"/>
        </w:trPr>
        <w:tc>
          <w:tcPr>
            <w:tcW w:w="1363" w:type="dxa"/>
            <w:hideMark/>
          </w:tcPr>
          <w:p w14:paraId="2795EBDD" w14:textId="77777777" w:rsidR="00995C22" w:rsidRPr="009004A2" w:rsidRDefault="00995C22" w:rsidP="007C0161">
            <w:pPr>
              <w:pStyle w:val="SymbolsAbbreviationGlossaries"/>
              <w:rPr>
                <w:rFonts w:eastAsia="Times New Roman"/>
                <w:sz w:val="24"/>
                <w:lang w:eastAsia="en-GB"/>
              </w:rPr>
            </w:pPr>
            <w:r w:rsidRPr="009004A2">
              <w:rPr>
                <w:rFonts w:eastAsia="Times New Roman"/>
                <w:sz w:val="24"/>
                <w:lang w:eastAsia="en-GB"/>
              </w:rPr>
              <w:t>CSM</w:t>
            </w:r>
          </w:p>
        </w:tc>
        <w:tc>
          <w:tcPr>
            <w:tcW w:w="7011" w:type="dxa"/>
            <w:hideMark/>
          </w:tcPr>
          <w:p w14:paraId="3D86521B" w14:textId="77777777" w:rsidR="00995C22" w:rsidRPr="009004A2" w:rsidRDefault="00995C22" w:rsidP="007C0161">
            <w:pPr>
              <w:pStyle w:val="SymbolsAbbreviationGlossaries"/>
              <w:rPr>
                <w:rFonts w:eastAsia="Times New Roman"/>
                <w:sz w:val="24"/>
                <w:lang w:eastAsia="en-GB"/>
              </w:rPr>
            </w:pPr>
            <w:r w:rsidRPr="009004A2">
              <w:rPr>
                <w:rFonts w:eastAsia="Times New Roman"/>
                <w:sz w:val="24"/>
                <w:lang w:eastAsia="en-GB"/>
              </w:rPr>
              <w:t>Class Sample Matrix</w:t>
            </w:r>
          </w:p>
        </w:tc>
      </w:tr>
      <w:tr w:rsidR="00995C22" w:rsidRPr="006B042F" w14:paraId="1FF6F21A" w14:textId="77777777" w:rsidTr="00D56840">
        <w:trPr>
          <w:trHeight w:val="402"/>
        </w:trPr>
        <w:tc>
          <w:tcPr>
            <w:tcW w:w="1363" w:type="dxa"/>
            <w:hideMark/>
          </w:tcPr>
          <w:p w14:paraId="1713DE54" w14:textId="77777777" w:rsidR="00995C22" w:rsidRPr="009004A2" w:rsidRDefault="00995C22" w:rsidP="007C0161">
            <w:pPr>
              <w:pStyle w:val="SymbolsAbbreviationGlossaries"/>
              <w:rPr>
                <w:rFonts w:eastAsia="Times New Roman"/>
                <w:sz w:val="24"/>
                <w:lang w:eastAsia="en-GB"/>
              </w:rPr>
            </w:pPr>
            <w:r w:rsidRPr="009004A2">
              <w:rPr>
                <w:rFonts w:eastAsia="Times New Roman"/>
                <w:sz w:val="24"/>
                <w:lang w:eastAsia="en-GB"/>
              </w:rPr>
              <w:t>CSV</w:t>
            </w:r>
          </w:p>
        </w:tc>
        <w:tc>
          <w:tcPr>
            <w:tcW w:w="7011" w:type="dxa"/>
            <w:hideMark/>
          </w:tcPr>
          <w:p w14:paraId="7044F1A3" w14:textId="77777777" w:rsidR="00995C22" w:rsidRPr="009004A2" w:rsidRDefault="00995C22" w:rsidP="007C0161">
            <w:pPr>
              <w:pStyle w:val="SymbolsAbbreviationGlossaries"/>
              <w:rPr>
                <w:rFonts w:eastAsia="Times New Roman"/>
                <w:sz w:val="24"/>
                <w:lang w:eastAsia="en-GB"/>
              </w:rPr>
            </w:pPr>
            <w:r w:rsidRPr="009004A2">
              <w:rPr>
                <w:rFonts w:eastAsia="Times New Roman"/>
                <w:sz w:val="24"/>
                <w:lang w:eastAsia="en-GB"/>
              </w:rPr>
              <w:t>Class Sample Vector</w:t>
            </w:r>
          </w:p>
        </w:tc>
      </w:tr>
      <w:tr w:rsidR="00995C22" w:rsidRPr="006B042F" w14:paraId="65BDF12E" w14:textId="77777777" w:rsidTr="00D56840">
        <w:trPr>
          <w:trHeight w:val="402"/>
        </w:trPr>
        <w:tc>
          <w:tcPr>
            <w:tcW w:w="1363" w:type="dxa"/>
            <w:hideMark/>
          </w:tcPr>
          <w:p w14:paraId="5FB29AE6" w14:textId="77777777" w:rsidR="00995C22" w:rsidRPr="009004A2" w:rsidRDefault="00995C22" w:rsidP="007C0161">
            <w:pPr>
              <w:pStyle w:val="SymbolsAbbreviationGlossaries"/>
              <w:rPr>
                <w:rFonts w:eastAsia="Times New Roman"/>
                <w:sz w:val="24"/>
                <w:lang w:eastAsia="en-GB"/>
              </w:rPr>
            </w:pPr>
            <w:r w:rsidRPr="009004A2">
              <w:rPr>
                <w:rFonts w:eastAsia="Times New Roman"/>
                <w:sz w:val="24"/>
                <w:lang w:eastAsia="en-GB"/>
              </w:rPr>
              <w:t>CWM</w:t>
            </w:r>
          </w:p>
        </w:tc>
        <w:tc>
          <w:tcPr>
            <w:tcW w:w="7011" w:type="dxa"/>
            <w:hideMark/>
          </w:tcPr>
          <w:p w14:paraId="61ED4005" w14:textId="77777777" w:rsidR="00995C22" w:rsidRPr="009004A2" w:rsidRDefault="00995C22" w:rsidP="007C0161">
            <w:pPr>
              <w:pStyle w:val="SymbolsAbbreviationGlossaries"/>
              <w:rPr>
                <w:rFonts w:eastAsia="Times New Roman"/>
                <w:sz w:val="24"/>
                <w:lang w:eastAsia="en-GB"/>
              </w:rPr>
            </w:pPr>
            <w:r w:rsidRPr="009004A2">
              <w:rPr>
                <w:rFonts w:eastAsia="Times New Roman"/>
                <w:sz w:val="24"/>
                <w:lang w:eastAsia="en-GB"/>
              </w:rPr>
              <w:t>Class Weight Matrix</w:t>
            </w:r>
          </w:p>
        </w:tc>
      </w:tr>
      <w:tr w:rsidR="00995C22" w:rsidRPr="006B042F" w14:paraId="76001B8C" w14:textId="77777777" w:rsidTr="00D56840">
        <w:trPr>
          <w:trHeight w:val="402"/>
        </w:trPr>
        <w:tc>
          <w:tcPr>
            <w:tcW w:w="1363" w:type="dxa"/>
            <w:hideMark/>
          </w:tcPr>
          <w:p w14:paraId="42DA6B18" w14:textId="77777777" w:rsidR="00995C22" w:rsidRPr="009004A2" w:rsidRDefault="00995C22" w:rsidP="007C0161">
            <w:pPr>
              <w:pStyle w:val="SymbolsAbbreviationGlossaries"/>
              <w:rPr>
                <w:rFonts w:eastAsia="Times New Roman"/>
                <w:sz w:val="24"/>
                <w:lang w:eastAsia="en-GB"/>
              </w:rPr>
            </w:pPr>
            <w:r w:rsidRPr="009004A2">
              <w:rPr>
                <w:rFonts w:eastAsia="Times New Roman"/>
                <w:sz w:val="24"/>
                <w:lang w:eastAsia="en-GB"/>
              </w:rPr>
              <w:t>CWV</w:t>
            </w:r>
          </w:p>
        </w:tc>
        <w:tc>
          <w:tcPr>
            <w:tcW w:w="7011" w:type="dxa"/>
            <w:hideMark/>
          </w:tcPr>
          <w:p w14:paraId="504B5B73" w14:textId="77777777" w:rsidR="00995C22" w:rsidRPr="009004A2" w:rsidRDefault="00995C22" w:rsidP="007C0161">
            <w:pPr>
              <w:pStyle w:val="SymbolsAbbreviationGlossaries"/>
              <w:rPr>
                <w:rFonts w:eastAsia="Times New Roman"/>
                <w:sz w:val="24"/>
                <w:lang w:eastAsia="en-GB"/>
              </w:rPr>
            </w:pPr>
            <w:r w:rsidRPr="009004A2">
              <w:rPr>
                <w:rFonts w:eastAsia="Times New Roman"/>
                <w:sz w:val="24"/>
                <w:lang w:eastAsia="en-GB"/>
              </w:rPr>
              <w:t>Class Weight Vector</w:t>
            </w:r>
          </w:p>
        </w:tc>
      </w:tr>
      <w:tr w:rsidR="00995C22" w:rsidRPr="006B042F" w14:paraId="47F45A19" w14:textId="77777777" w:rsidTr="00D56840">
        <w:trPr>
          <w:trHeight w:val="402"/>
        </w:trPr>
        <w:tc>
          <w:tcPr>
            <w:tcW w:w="1363" w:type="dxa"/>
            <w:hideMark/>
          </w:tcPr>
          <w:p w14:paraId="7D2DC2B7" w14:textId="77777777" w:rsidR="00995C22" w:rsidRPr="009004A2" w:rsidRDefault="00995C22" w:rsidP="007C0161">
            <w:pPr>
              <w:pStyle w:val="SymbolsAbbreviationGlossaries"/>
              <w:rPr>
                <w:rFonts w:eastAsia="Times New Roman"/>
                <w:sz w:val="24"/>
                <w:lang w:eastAsia="en-GB"/>
              </w:rPr>
            </w:pPr>
            <w:r w:rsidRPr="009004A2">
              <w:rPr>
                <w:rFonts w:eastAsia="Times New Roman"/>
                <w:sz w:val="24"/>
                <w:lang w:eastAsia="en-GB"/>
              </w:rPr>
              <w:t>EDC</w:t>
            </w:r>
          </w:p>
        </w:tc>
        <w:tc>
          <w:tcPr>
            <w:tcW w:w="7011" w:type="dxa"/>
            <w:hideMark/>
          </w:tcPr>
          <w:p w14:paraId="5F93E63B" w14:textId="77777777" w:rsidR="00995C22" w:rsidRPr="009004A2" w:rsidRDefault="00995C22" w:rsidP="007C0161">
            <w:pPr>
              <w:pStyle w:val="SymbolsAbbreviationGlossaries"/>
              <w:rPr>
                <w:rFonts w:eastAsia="Times New Roman"/>
                <w:sz w:val="24"/>
                <w:lang w:eastAsia="en-GB"/>
              </w:rPr>
            </w:pPr>
            <w:r w:rsidRPr="009004A2">
              <w:rPr>
                <w:rFonts w:eastAsia="TimesNewRoman"/>
                <w:sz w:val="24"/>
                <w:lang w:eastAsia="en-GB"/>
              </w:rPr>
              <w:t xml:space="preserve">Euclidean Distance to </w:t>
            </w:r>
            <w:proofErr w:type="spellStart"/>
            <w:r w:rsidRPr="009004A2">
              <w:rPr>
                <w:rFonts w:eastAsia="TimesNewRoman"/>
                <w:sz w:val="24"/>
                <w:lang w:eastAsia="en-GB"/>
              </w:rPr>
              <w:t>Centriods</w:t>
            </w:r>
            <w:proofErr w:type="spellEnd"/>
          </w:p>
        </w:tc>
      </w:tr>
    </w:tbl>
    <w:p w14:paraId="043143CF" w14:textId="77777777" w:rsidR="00D029A4" w:rsidRDefault="00D029A4" w:rsidP="00D029A4">
      <w:pPr>
        <w:pStyle w:val="TITLEATROMANPAGES"/>
        <w:spacing w:after="480"/>
      </w:pPr>
      <w:bookmarkStart w:id="19" w:name="_Toc214078971"/>
      <w:bookmarkStart w:id="20" w:name="_Toc510682708"/>
      <w:r>
        <w:lastRenderedPageBreak/>
        <w:t>LIST OF GLOSSARIES</w:t>
      </w:r>
      <w:bookmarkEnd w:id="19"/>
    </w:p>
    <w:tbl>
      <w:tblPr>
        <w:tblW w:w="8374" w:type="dxa"/>
        <w:tblInd w:w="98" w:type="dxa"/>
        <w:tblLook w:val="04A0" w:firstRow="1" w:lastRow="0" w:firstColumn="1" w:lastColumn="0" w:noHBand="0" w:noVBand="1"/>
      </w:tblPr>
      <w:tblGrid>
        <w:gridCol w:w="1363"/>
        <w:gridCol w:w="7011"/>
      </w:tblGrid>
      <w:tr w:rsidR="00BF08A2" w:rsidRPr="006B042F" w14:paraId="04DE4F1A" w14:textId="77777777" w:rsidTr="00D52DF3">
        <w:trPr>
          <w:trHeight w:val="402"/>
        </w:trPr>
        <w:tc>
          <w:tcPr>
            <w:tcW w:w="1363" w:type="dxa"/>
            <w:hideMark/>
          </w:tcPr>
          <w:p w14:paraId="7102FDB1" w14:textId="77777777" w:rsidR="00BF08A2" w:rsidRPr="009004A2" w:rsidRDefault="00BF08A2" w:rsidP="00D52DF3">
            <w:pPr>
              <w:pStyle w:val="SymbolsAbbreviationGlossaries"/>
              <w:rPr>
                <w:rFonts w:eastAsia="Times New Roman"/>
                <w:sz w:val="24"/>
                <w:lang w:eastAsia="en-GB"/>
              </w:rPr>
            </w:pPr>
            <w:r w:rsidRPr="009004A2">
              <w:rPr>
                <w:rFonts w:eastAsia="Times New Roman"/>
                <w:sz w:val="24"/>
                <w:lang w:eastAsia="en-GB"/>
              </w:rPr>
              <w:t>APM</w:t>
            </w:r>
          </w:p>
        </w:tc>
        <w:tc>
          <w:tcPr>
            <w:tcW w:w="7011" w:type="dxa"/>
            <w:hideMark/>
          </w:tcPr>
          <w:p w14:paraId="1ACB508F" w14:textId="77777777" w:rsidR="00BF08A2" w:rsidRPr="009004A2" w:rsidRDefault="00BF08A2" w:rsidP="00D52DF3">
            <w:pPr>
              <w:pStyle w:val="SymbolsAbbreviationGlossaries"/>
              <w:rPr>
                <w:rFonts w:eastAsia="Times New Roman"/>
                <w:sz w:val="24"/>
                <w:lang w:eastAsia="en-GB"/>
              </w:rPr>
            </w:pPr>
            <w:r w:rsidRPr="009004A2">
              <w:rPr>
                <w:rFonts w:eastAsia="Times New Roman"/>
                <w:sz w:val="24"/>
                <w:lang w:eastAsia="en-GB"/>
              </w:rPr>
              <w:t>Airborne particulate matter</w:t>
            </w:r>
          </w:p>
        </w:tc>
      </w:tr>
      <w:tr w:rsidR="00BF08A2" w:rsidRPr="006B042F" w14:paraId="78046B05" w14:textId="77777777" w:rsidTr="00D52DF3">
        <w:trPr>
          <w:trHeight w:val="402"/>
        </w:trPr>
        <w:tc>
          <w:tcPr>
            <w:tcW w:w="1363" w:type="dxa"/>
            <w:hideMark/>
          </w:tcPr>
          <w:p w14:paraId="5F8D410E" w14:textId="77777777" w:rsidR="00BF08A2" w:rsidRPr="009004A2" w:rsidRDefault="00BF08A2" w:rsidP="00D52DF3">
            <w:pPr>
              <w:pStyle w:val="SymbolsAbbreviationGlossaries"/>
              <w:rPr>
                <w:rFonts w:eastAsia="Times New Roman"/>
                <w:sz w:val="24"/>
                <w:lang w:eastAsia="en-GB"/>
              </w:rPr>
            </w:pPr>
            <w:r w:rsidRPr="009004A2">
              <w:rPr>
                <w:rFonts w:eastAsia="Times New Roman"/>
                <w:sz w:val="24"/>
                <w:lang w:eastAsia="en-GB"/>
              </w:rPr>
              <w:t>BBB</w:t>
            </w:r>
          </w:p>
        </w:tc>
        <w:tc>
          <w:tcPr>
            <w:tcW w:w="7011" w:type="dxa"/>
            <w:hideMark/>
          </w:tcPr>
          <w:p w14:paraId="4905A129" w14:textId="77777777" w:rsidR="00BF08A2" w:rsidRPr="009004A2" w:rsidRDefault="00BF08A2" w:rsidP="00D52DF3">
            <w:pPr>
              <w:pStyle w:val="SymbolsAbbreviationGlossaries"/>
              <w:rPr>
                <w:rFonts w:eastAsia="Times New Roman"/>
                <w:sz w:val="24"/>
                <w:lang w:eastAsia="en-GB"/>
              </w:rPr>
            </w:pPr>
            <w:r w:rsidRPr="009004A2">
              <w:rPr>
                <w:rFonts w:eastAsia="Times New Roman"/>
                <w:sz w:val="24"/>
                <w:lang w:eastAsia="en-GB"/>
              </w:rPr>
              <w:t>blood-brain barrier</w:t>
            </w:r>
          </w:p>
        </w:tc>
      </w:tr>
      <w:tr w:rsidR="00BF08A2" w:rsidRPr="006B042F" w14:paraId="1B6B88EE" w14:textId="77777777" w:rsidTr="00D52DF3">
        <w:trPr>
          <w:trHeight w:val="402"/>
        </w:trPr>
        <w:tc>
          <w:tcPr>
            <w:tcW w:w="1363" w:type="dxa"/>
            <w:hideMark/>
          </w:tcPr>
          <w:p w14:paraId="5C8AA9CF" w14:textId="77777777" w:rsidR="00BF08A2" w:rsidRPr="009004A2" w:rsidRDefault="00BF08A2" w:rsidP="00D52DF3">
            <w:pPr>
              <w:pStyle w:val="SymbolsAbbreviationGlossaries"/>
              <w:rPr>
                <w:rFonts w:eastAsia="Times New Roman"/>
                <w:sz w:val="24"/>
                <w:lang w:eastAsia="en-GB"/>
              </w:rPr>
            </w:pPr>
            <w:r w:rsidRPr="009004A2">
              <w:rPr>
                <w:rFonts w:eastAsia="Times New Roman"/>
                <w:sz w:val="24"/>
                <w:lang w:eastAsia="en-GB"/>
              </w:rPr>
              <w:t>BMU</w:t>
            </w:r>
          </w:p>
        </w:tc>
        <w:tc>
          <w:tcPr>
            <w:tcW w:w="7011" w:type="dxa"/>
            <w:hideMark/>
          </w:tcPr>
          <w:p w14:paraId="4EA141F1" w14:textId="77777777" w:rsidR="00BF08A2" w:rsidRPr="009004A2" w:rsidRDefault="00BF08A2" w:rsidP="00D52DF3">
            <w:pPr>
              <w:pStyle w:val="SymbolsAbbreviationGlossaries"/>
              <w:rPr>
                <w:rFonts w:eastAsia="Times New Roman"/>
                <w:sz w:val="24"/>
                <w:lang w:eastAsia="en-GB"/>
              </w:rPr>
            </w:pPr>
            <w:r w:rsidRPr="009004A2">
              <w:rPr>
                <w:rFonts w:eastAsia="Times New Roman"/>
                <w:sz w:val="24"/>
                <w:lang w:eastAsia="en-GB"/>
              </w:rPr>
              <w:t>Best Matching Unit</w:t>
            </w:r>
          </w:p>
        </w:tc>
      </w:tr>
      <w:tr w:rsidR="00BF08A2" w:rsidRPr="006B042F" w14:paraId="71055287" w14:textId="77777777" w:rsidTr="00D52DF3">
        <w:trPr>
          <w:trHeight w:val="402"/>
        </w:trPr>
        <w:tc>
          <w:tcPr>
            <w:tcW w:w="1363" w:type="dxa"/>
            <w:hideMark/>
          </w:tcPr>
          <w:p w14:paraId="0770C5CA" w14:textId="77777777" w:rsidR="00BF08A2" w:rsidRPr="009004A2" w:rsidRDefault="00BF08A2" w:rsidP="00D52DF3">
            <w:pPr>
              <w:pStyle w:val="SymbolsAbbreviationGlossaries"/>
              <w:rPr>
                <w:rFonts w:eastAsia="Times New Roman"/>
                <w:sz w:val="24"/>
                <w:lang w:eastAsia="en-GB"/>
              </w:rPr>
            </w:pPr>
            <w:r w:rsidRPr="009004A2">
              <w:rPr>
                <w:rFonts w:eastAsia="Times New Roman"/>
                <w:sz w:val="24"/>
                <w:lang w:eastAsia="en-GB"/>
              </w:rPr>
              <w:t>CMB</w:t>
            </w:r>
          </w:p>
        </w:tc>
        <w:tc>
          <w:tcPr>
            <w:tcW w:w="7011" w:type="dxa"/>
            <w:hideMark/>
          </w:tcPr>
          <w:p w14:paraId="0C609A1F" w14:textId="77777777" w:rsidR="00BF08A2" w:rsidRPr="009004A2" w:rsidRDefault="00BF08A2" w:rsidP="00D52DF3">
            <w:pPr>
              <w:pStyle w:val="SymbolsAbbreviationGlossaries"/>
              <w:rPr>
                <w:rFonts w:eastAsia="Times New Roman"/>
                <w:sz w:val="24"/>
                <w:lang w:eastAsia="en-GB"/>
              </w:rPr>
            </w:pPr>
            <w:r w:rsidRPr="009004A2">
              <w:rPr>
                <w:rFonts w:eastAsia="Calibri"/>
                <w:sz w:val="24"/>
                <w:lang w:eastAsia="en-GB"/>
              </w:rPr>
              <w:t>Chemical Mass Balance</w:t>
            </w:r>
          </w:p>
        </w:tc>
      </w:tr>
      <w:tr w:rsidR="00BF08A2" w:rsidRPr="006B042F" w14:paraId="7A78AE31" w14:textId="77777777" w:rsidTr="00D52DF3">
        <w:trPr>
          <w:trHeight w:val="402"/>
        </w:trPr>
        <w:tc>
          <w:tcPr>
            <w:tcW w:w="1363" w:type="dxa"/>
            <w:hideMark/>
          </w:tcPr>
          <w:p w14:paraId="743BF8E1" w14:textId="77777777" w:rsidR="00BF08A2" w:rsidRPr="009004A2" w:rsidRDefault="00BF08A2" w:rsidP="00D52DF3">
            <w:pPr>
              <w:pStyle w:val="SymbolsAbbreviationGlossaries"/>
              <w:rPr>
                <w:rFonts w:eastAsia="Times New Roman"/>
                <w:sz w:val="24"/>
                <w:lang w:eastAsia="en-GB"/>
              </w:rPr>
            </w:pPr>
            <w:r w:rsidRPr="009004A2">
              <w:rPr>
                <w:rFonts w:eastAsia="Times New Roman"/>
                <w:sz w:val="24"/>
                <w:lang w:eastAsia="en-GB"/>
              </w:rPr>
              <w:t>CPCA</w:t>
            </w:r>
          </w:p>
        </w:tc>
        <w:tc>
          <w:tcPr>
            <w:tcW w:w="7011" w:type="dxa"/>
            <w:hideMark/>
          </w:tcPr>
          <w:p w14:paraId="3BC7C90C" w14:textId="77777777" w:rsidR="00BF08A2" w:rsidRPr="009004A2" w:rsidRDefault="00BF08A2" w:rsidP="00D52DF3">
            <w:pPr>
              <w:pStyle w:val="SymbolsAbbreviationGlossaries"/>
              <w:rPr>
                <w:rFonts w:eastAsia="Times New Roman"/>
                <w:sz w:val="24"/>
                <w:lang w:eastAsia="en-GB"/>
              </w:rPr>
            </w:pPr>
            <w:r w:rsidRPr="009004A2">
              <w:rPr>
                <w:rFonts w:eastAsia="Times New Roman"/>
                <w:sz w:val="24"/>
                <w:lang w:eastAsia="en-GB"/>
              </w:rPr>
              <w:t>Consensus PCA</w:t>
            </w:r>
          </w:p>
        </w:tc>
      </w:tr>
      <w:tr w:rsidR="00BF08A2" w:rsidRPr="006B042F" w14:paraId="0343B374" w14:textId="77777777" w:rsidTr="00D52DF3">
        <w:trPr>
          <w:trHeight w:val="402"/>
        </w:trPr>
        <w:tc>
          <w:tcPr>
            <w:tcW w:w="1363" w:type="dxa"/>
            <w:hideMark/>
          </w:tcPr>
          <w:p w14:paraId="02BF9008" w14:textId="77777777" w:rsidR="00BF08A2" w:rsidRPr="009004A2" w:rsidRDefault="00BF08A2" w:rsidP="00D52DF3">
            <w:pPr>
              <w:pStyle w:val="SymbolsAbbreviationGlossaries"/>
              <w:rPr>
                <w:rFonts w:eastAsia="Times New Roman"/>
                <w:sz w:val="24"/>
                <w:lang w:eastAsia="en-GB"/>
              </w:rPr>
            </w:pPr>
            <w:r w:rsidRPr="009004A2">
              <w:rPr>
                <w:rFonts w:eastAsia="Times New Roman"/>
                <w:sz w:val="24"/>
                <w:lang w:eastAsia="en-GB"/>
              </w:rPr>
              <w:t>CSI</w:t>
            </w:r>
          </w:p>
        </w:tc>
        <w:tc>
          <w:tcPr>
            <w:tcW w:w="7011" w:type="dxa"/>
            <w:hideMark/>
          </w:tcPr>
          <w:p w14:paraId="0A052AB2" w14:textId="77777777" w:rsidR="00BF08A2" w:rsidRPr="009004A2" w:rsidRDefault="00BF08A2" w:rsidP="00D52DF3">
            <w:pPr>
              <w:pStyle w:val="SymbolsAbbreviationGlossaries"/>
              <w:rPr>
                <w:rFonts w:eastAsia="Times New Roman"/>
                <w:sz w:val="24"/>
                <w:lang w:eastAsia="en-GB"/>
              </w:rPr>
            </w:pPr>
            <w:r w:rsidRPr="009004A2">
              <w:rPr>
                <w:rFonts w:eastAsia="Times New Roman"/>
                <w:sz w:val="24"/>
                <w:lang w:eastAsia="en-GB"/>
              </w:rPr>
              <w:t>Class Separation Indices</w:t>
            </w:r>
          </w:p>
        </w:tc>
      </w:tr>
      <w:tr w:rsidR="00BF08A2" w:rsidRPr="006B042F" w14:paraId="3B5C2B5A" w14:textId="77777777" w:rsidTr="00D52DF3">
        <w:trPr>
          <w:trHeight w:val="402"/>
        </w:trPr>
        <w:tc>
          <w:tcPr>
            <w:tcW w:w="1363" w:type="dxa"/>
            <w:hideMark/>
          </w:tcPr>
          <w:p w14:paraId="574829DE" w14:textId="77777777" w:rsidR="00BF08A2" w:rsidRPr="009004A2" w:rsidRDefault="00BF08A2" w:rsidP="00D52DF3">
            <w:pPr>
              <w:pStyle w:val="SymbolsAbbreviationGlossaries"/>
              <w:rPr>
                <w:rFonts w:eastAsia="Times New Roman"/>
                <w:sz w:val="24"/>
                <w:lang w:eastAsia="en-GB"/>
              </w:rPr>
            </w:pPr>
            <w:r w:rsidRPr="009004A2">
              <w:rPr>
                <w:rFonts w:eastAsia="Times New Roman"/>
                <w:sz w:val="24"/>
                <w:lang w:eastAsia="en-GB"/>
              </w:rPr>
              <w:t>CSM</w:t>
            </w:r>
          </w:p>
        </w:tc>
        <w:tc>
          <w:tcPr>
            <w:tcW w:w="7011" w:type="dxa"/>
            <w:hideMark/>
          </w:tcPr>
          <w:p w14:paraId="067B1834" w14:textId="77777777" w:rsidR="00BF08A2" w:rsidRPr="009004A2" w:rsidRDefault="00BF08A2" w:rsidP="00D52DF3">
            <w:pPr>
              <w:pStyle w:val="SymbolsAbbreviationGlossaries"/>
              <w:rPr>
                <w:rFonts w:eastAsia="Times New Roman"/>
                <w:sz w:val="24"/>
                <w:lang w:eastAsia="en-GB"/>
              </w:rPr>
            </w:pPr>
            <w:r w:rsidRPr="009004A2">
              <w:rPr>
                <w:rFonts w:eastAsia="Times New Roman"/>
                <w:sz w:val="24"/>
                <w:lang w:eastAsia="en-GB"/>
              </w:rPr>
              <w:t>Class Sample Matrix</w:t>
            </w:r>
          </w:p>
        </w:tc>
      </w:tr>
      <w:tr w:rsidR="00BF08A2" w:rsidRPr="006B042F" w14:paraId="5C1BADA1" w14:textId="77777777" w:rsidTr="00D52DF3">
        <w:trPr>
          <w:trHeight w:val="402"/>
        </w:trPr>
        <w:tc>
          <w:tcPr>
            <w:tcW w:w="1363" w:type="dxa"/>
            <w:hideMark/>
          </w:tcPr>
          <w:p w14:paraId="59F7F8D4" w14:textId="77777777" w:rsidR="00BF08A2" w:rsidRPr="009004A2" w:rsidRDefault="00BF08A2" w:rsidP="00D52DF3">
            <w:pPr>
              <w:pStyle w:val="SymbolsAbbreviationGlossaries"/>
              <w:rPr>
                <w:rFonts w:eastAsia="Times New Roman"/>
                <w:sz w:val="24"/>
                <w:lang w:eastAsia="en-GB"/>
              </w:rPr>
            </w:pPr>
            <w:r w:rsidRPr="009004A2">
              <w:rPr>
                <w:rFonts w:eastAsia="Times New Roman"/>
                <w:sz w:val="24"/>
                <w:lang w:eastAsia="en-GB"/>
              </w:rPr>
              <w:t>CSV</w:t>
            </w:r>
          </w:p>
        </w:tc>
        <w:tc>
          <w:tcPr>
            <w:tcW w:w="7011" w:type="dxa"/>
            <w:hideMark/>
          </w:tcPr>
          <w:p w14:paraId="1911D4C1" w14:textId="77777777" w:rsidR="00BF08A2" w:rsidRPr="009004A2" w:rsidRDefault="00BF08A2" w:rsidP="00D52DF3">
            <w:pPr>
              <w:pStyle w:val="SymbolsAbbreviationGlossaries"/>
              <w:rPr>
                <w:rFonts w:eastAsia="Times New Roman"/>
                <w:sz w:val="24"/>
                <w:lang w:eastAsia="en-GB"/>
              </w:rPr>
            </w:pPr>
            <w:r w:rsidRPr="009004A2">
              <w:rPr>
                <w:rFonts w:eastAsia="Times New Roman"/>
                <w:sz w:val="24"/>
                <w:lang w:eastAsia="en-GB"/>
              </w:rPr>
              <w:t>Class Sample Vector</w:t>
            </w:r>
          </w:p>
        </w:tc>
      </w:tr>
      <w:tr w:rsidR="00BF08A2" w:rsidRPr="006B042F" w14:paraId="5DEC60B8" w14:textId="77777777" w:rsidTr="00D52DF3">
        <w:trPr>
          <w:trHeight w:val="402"/>
        </w:trPr>
        <w:tc>
          <w:tcPr>
            <w:tcW w:w="1363" w:type="dxa"/>
            <w:hideMark/>
          </w:tcPr>
          <w:p w14:paraId="2CE0D833" w14:textId="77777777" w:rsidR="00BF08A2" w:rsidRPr="009004A2" w:rsidRDefault="00BF08A2" w:rsidP="00D52DF3">
            <w:pPr>
              <w:pStyle w:val="SymbolsAbbreviationGlossaries"/>
              <w:rPr>
                <w:rFonts w:eastAsia="Times New Roman"/>
                <w:sz w:val="24"/>
                <w:lang w:eastAsia="en-GB"/>
              </w:rPr>
            </w:pPr>
            <w:r w:rsidRPr="009004A2">
              <w:rPr>
                <w:rFonts w:eastAsia="Times New Roman"/>
                <w:sz w:val="24"/>
                <w:lang w:eastAsia="en-GB"/>
              </w:rPr>
              <w:t>CWM</w:t>
            </w:r>
          </w:p>
        </w:tc>
        <w:tc>
          <w:tcPr>
            <w:tcW w:w="7011" w:type="dxa"/>
            <w:hideMark/>
          </w:tcPr>
          <w:p w14:paraId="48D2E6C8" w14:textId="77777777" w:rsidR="00BF08A2" w:rsidRPr="009004A2" w:rsidRDefault="00BF08A2" w:rsidP="00D52DF3">
            <w:pPr>
              <w:pStyle w:val="SymbolsAbbreviationGlossaries"/>
              <w:rPr>
                <w:rFonts w:eastAsia="Times New Roman"/>
                <w:sz w:val="24"/>
                <w:lang w:eastAsia="en-GB"/>
              </w:rPr>
            </w:pPr>
            <w:r w:rsidRPr="009004A2">
              <w:rPr>
                <w:rFonts w:eastAsia="Times New Roman"/>
                <w:sz w:val="24"/>
                <w:lang w:eastAsia="en-GB"/>
              </w:rPr>
              <w:t>Class Weight Matrix</w:t>
            </w:r>
          </w:p>
        </w:tc>
      </w:tr>
      <w:tr w:rsidR="00BF08A2" w:rsidRPr="006B042F" w14:paraId="5DC046B0" w14:textId="77777777" w:rsidTr="00D52DF3">
        <w:trPr>
          <w:trHeight w:val="402"/>
        </w:trPr>
        <w:tc>
          <w:tcPr>
            <w:tcW w:w="1363" w:type="dxa"/>
            <w:hideMark/>
          </w:tcPr>
          <w:p w14:paraId="5047596B" w14:textId="77777777" w:rsidR="00BF08A2" w:rsidRPr="009004A2" w:rsidRDefault="00BF08A2" w:rsidP="00D52DF3">
            <w:pPr>
              <w:pStyle w:val="SymbolsAbbreviationGlossaries"/>
              <w:rPr>
                <w:rFonts w:eastAsia="Times New Roman"/>
                <w:sz w:val="24"/>
                <w:lang w:eastAsia="en-GB"/>
              </w:rPr>
            </w:pPr>
            <w:r w:rsidRPr="009004A2">
              <w:rPr>
                <w:rFonts w:eastAsia="Times New Roman"/>
                <w:sz w:val="24"/>
                <w:lang w:eastAsia="en-GB"/>
              </w:rPr>
              <w:t>CWV</w:t>
            </w:r>
          </w:p>
        </w:tc>
        <w:tc>
          <w:tcPr>
            <w:tcW w:w="7011" w:type="dxa"/>
            <w:hideMark/>
          </w:tcPr>
          <w:p w14:paraId="5C3E5142" w14:textId="77777777" w:rsidR="00BF08A2" w:rsidRPr="009004A2" w:rsidRDefault="00BF08A2" w:rsidP="00D52DF3">
            <w:pPr>
              <w:pStyle w:val="SymbolsAbbreviationGlossaries"/>
              <w:rPr>
                <w:rFonts w:eastAsia="Times New Roman"/>
                <w:sz w:val="24"/>
                <w:lang w:eastAsia="en-GB"/>
              </w:rPr>
            </w:pPr>
            <w:r w:rsidRPr="009004A2">
              <w:rPr>
                <w:rFonts w:eastAsia="Times New Roman"/>
                <w:sz w:val="24"/>
                <w:lang w:eastAsia="en-GB"/>
              </w:rPr>
              <w:t>Class Weight Vector</w:t>
            </w:r>
          </w:p>
        </w:tc>
      </w:tr>
      <w:tr w:rsidR="00BF08A2" w:rsidRPr="006B042F" w14:paraId="2D88E51D" w14:textId="77777777" w:rsidTr="00D52DF3">
        <w:trPr>
          <w:trHeight w:val="402"/>
        </w:trPr>
        <w:tc>
          <w:tcPr>
            <w:tcW w:w="1363" w:type="dxa"/>
            <w:hideMark/>
          </w:tcPr>
          <w:p w14:paraId="3464B57D" w14:textId="77777777" w:rsidR="00BF08A2" w:rsidRPr="009004A2" w:rsidRDefault="00BF08A2" w:rsidP="00D52DF3">
            <w:pPr>
              <w:pStyle w:val="SymbolsAbbreviationGlossaries"/>
              <w:rPr>
                <w:rFonts w:eastAsia="Times New Roman"/>
                <w:sz w:val="24"/>
                <w:lang w:eastAsia="en-GB"/>
              </w:rPr>
            </w:pPr>
            <w:r w:rsidRPr="009004A2">
              <w:rPr>
                <w:rFonts w:eastAsia="Times New Roman"/>
                <w:sz w:val="24"/>
                <w:lang w:eastAsia="en-GB"/>
              </w:rPr>
              <w:t>EDC</w:t>
            </w:r>
          </w:p>
        </w:tc>
        <w:tc>
          <w:tcPr>
            <w:tcW w:w="7011" w:type="dxa"/>
            <w:hideMark/>
          </w:tcPr>
          <w:p w14:paraId="1693574D" w14:textId="77777777" w:rsidR="00BF08A2" w:rsidRPr="009004A2" w:rsidRDefault="00BF08A2" w:rsidP="00D52DF3">
            <w:pPr>
              <w:pStyle w:val="SymbolsAbbreviationGlossaries"/>
              <w:rPr>
                <w:rFonts w:eastAsia="Times New Roman"/>
                <w:sz w:val="24"/>
                <w:lang w:eastAsia="en-GB"/>
              </w:rPr>
            </w:pPr>
            <w:r w:rsidRPr="009004A2">
              <w:rPr>
                <w:rFonts w:eastAsia="TimesNewRoman"/>
                <w:sz w:val="24"/>
                <w:lang w:eastAsia="en-GB"/>
              </w:rPr>
              <w:t xml:space="preserve">Euclidean Distance to </w:t>
            </w:r>
            <w:proofErr w:type="spellStart"/>
            <w:r w:rsidRPr="009004A2">
              <w:rPr>
                <w:rFonts w:eastAsia="TimesNewRoman"/>
                <w:sz w:val="24"/>
                <w:lang w:eastAsia="en-GB"/>
              </w:rPr>
              <w:t>Centriods</w:t>
            </w:r>
            <w:proofErr w:type="spellEnd"/>
          </w:p>
        </w:tc>
      </w:tr>
    </w:tbl>
    <w:p w14:paraId="77CA4F97" w14:textId="77777777" w:rsidR="00D029A4" w:rsidRDefault="00D029A4" w:rsidP="00D029A4">
      <w:pPr>
        <w:pStyle w:val="ListofPublications"/>
      </w:pPr>
    </w:p>
    <w:p w14:paraId="275C4DB1" w14:textId="77777777" w:rsidR="00D029A4" w:rsidRDefault="00D029A4" w:rsidP="00D029A4">
      <w:pPr>
        <w:pStyle w:val="ListofPublications"/>
      </w:pPr>
    </w:p>
    <w:p w14:paraId="1B1D4044" w14:textId="77777777" w:rsidR="00D029A4" w:rsidRDefault="00D029A4" w:rsidP="00D029A4">
      <w:pPr>
        <w:pStyle w:val="ListofPublications"/>
      </w:pPr>
    </w:p>
    <w:p w14:paraId="4C3736B0" w14:textId="77777777" w:rsidR="00D029A4" w:rsidRDefault="00D029A4" w:rsidP="00D029A4">
      <w:pPr>
        <w:pStyle w:val="ListofPublications"/>
      </w:pPr>
    </w:p>
    <w:p w14:paraId="7D39CA70" w14:textId="77777777" w:rsidR="00D029A4" w:rsidRDefault="00D029A4" w:rsidP="00D029A4">
      <w:pPr>
        <w:pStyle w:val="ListofPublications"/>
      </w:pPr>
    </w:p>
    <w:p w14:paraId="2D1815FC" w14:textId="77777777" w:rsidR="00995C22" w:rsidRPr="005C77A5" w:rsidRDefault="00A11AF8" w:rsidP="003D34CC">
      <w:pPr>
        <w:pStyle w:val="TITLEATROMANPAGES"/>
        <w:spacing w:after="480"/>
      </w:pPr>
      <w:bookmarkStart w:id="21" w:name="_Toc214078972"/>
      <w:r>
        <w:t>LIST OF PUBLICATION</w:t>
      </w:r>
      <w:r w:rsidR="007F24CA">
        <w:t>S</w:t>
      </w:r>
      <w:bookmarkEnd w:id="20"/>
      <w:bookmarkEnd w:id="21"/>
    </w:p>
    <w:p w14:paraId="10104296" w14:textId="77777777" w:rsidR="00BA1AFE" w:rsidRPr="009004A2" w:rsidRDefault="00BA1AFE" w:rsidP="00BA1AFE">
      <w:pPr>
        <w:pStyle w:val="ListofPublications"/>
        <w:numPr>
          <w:ilvl w:val="0"/>
          <w:numId w:val="7"/>
        </w:numPr>
        <w:ind w:hanging="720"/>
        <w:rPr>
          <w:sz w:val="24"/>
        </w:rPr>
      </w:pPr>
      <w:r w:rsidRPr="009004A2">
        <w:rPr>
          <w:sz w:val="24"/>
        </w:rPr>
        <w:t xml:space="preserve">Sim, S.F., T.Y. Ling, S. Lau, and M.Z. Jaafar, A novel computer-aided multivariate water quality index. Environ </w:t>
      </w:r>
      <w:proofErr w:type="spellStart"/>
      <w:r w:rsidRPr="009004A2">
        <w:rPr>
          <w:sz w:val="24"/>
        </w:rPr>
        <w:t>Monit</w:t>
      </w:r>
      <w:proofErr w:type="spellEnd"/>
      <w:r w:rsidRPr="009004A2">
        <w:rPr>
          <w:sz w:val="24"/>
        </w:rPr>
        <w:t xml:space="preserve"> Assess, 2015. 187(4): p. 181.</w:t>
      </w:r>
    </w:p>
    <w:p w14:paraId="5AD72665" w14:textId="77777777" w:rsidR="00BA1AFE" w:rsidRPr="009004A2" w:rsidRDefault="00BA1AFE" w:rsidP="00BA1AFE">
      <w:pPr>
        <w:pStyle w:val="ListofPublications"/>
        <w:numPr>
          <w:ilvl w:val="0"/>
          <w:numId w:val="7"/>
        </w:numPr>
        <w:ind w:hanging="720"/>
        <w:rPr>
          <w:sz w:val="24"/>
        </w:rPr>
      </w:pPr>
      <w:r w:rsidRPr="009004A2">
        <w:rPr>
          <w:sz w:val="24"/>
        </w:rPr>
        <w:t>Yatim, N.N.M., Z.M. Zain, M.Z. Jaafar, Z. Md Yusof, A.R. Laili, M.H. Laili, and M.H. Hisham. Noninvasive glucose level determination using diffuse reflectance near infrared spectroscopy and chemometrics analysis based on in vitro sample and human skin. in Systems, Process and Control (ICSPC), 2014 IEEE Conference on. 2014.</w:t>
      </w:r>
    </w:p>
    <w:p w14:paraId="0AE8C97C" w14:textId="77777777" w:rsidR="00BA1AFE" w:rsidRPr="009004A2" w:rsidRDefault="00BA1AFE" w:rsidP="00BA1AFE">
      <w:pPr>
        <w:pStyle w:val="ListofPublications"/>
        <w:numPr>
          <w:ilvl w:val="0"/>
          <w:numId w:val="7"/>
        </w:numPr>
        <w:ind w:hanging="720"/>
        <w:rPr>
          <w:sz w:val="24"/>
        </w:rPr>
      </w:pPr>
      <w:proofErr w:type="spellStart"/>
      <w:r w:rsidRPr="009004A2">
        <w:rPr>
          <w:sz w:val="24"/>
        </w:rPr>
        <w:t>Rasaruddin</w:t>
      </w:r>
      <w:proofErr w:type="spellEnd"/>
      <w:r w:rsidRPr="009004A2">
        <w:rPr>
          <w:sz w:val="24"/>
        </w:rPr>
        <w:t xml:space="preserve">, N.F., M.E.N.M. </w:t>
      </w:r>
      <w:proofErr w:type="spellStart"/>
      <w:r w:rsidRPr="009004A2">
        <w:rPr>
          <w:sz w:val="24"/>
        </w:rPr>
        <w:t>Ruah</w:t>
      </w:r>
      <w:proofErr w:type="spellEnd"/>
      <w:r w:rsidRPr="009004A2">
        <w:rPr>
          <w:sz w:val="24"/>
        </w:rPr>
        <w:t xml:space="preserve">, M.N. Hasan, and M.Z. Jaafar, Determination of Iodine Value of Palm Oils Using Partial Least Squares Regression-Fourier Transform Infrared Data. </w:t>
      </w:r>
      <w:proofErr w:type="spellStart"/>
      <w:r w:rsidRPr="009004A2">
        <w:rPr>
          <w:sz w:val="24"/>
        </w:rPr>
        <w:t>Jurnal</w:t>
      </w:r>
      <w:proofErr w:type="spellEnd"/>
      <w:r w:rsidRPr="009004A2">
        <w:rPr>
          <w:sz w:val="24"/>
        </w:rPr>
        <w:t xml:space="preserve"> </w:t>
      </w:r>
      <w:proofErr w:type="spellStart"/>
      <w:r w:rsidRPr="009004A2">
        <w:rPr>
          <w:sz w:val="24"/>
        </w:rPr>
        <w:t>Teknologi</w:t>
      </w:r>
      <w:proofErr w:type="spellEnd"/>
      <w:r w:rsidRPr="009004A2">
        <w:rPr>
          <w:sz w:val="24"/>
        </w:rPr>
        <w:t>, 2014. 70(5).</w:t>
      </w:r>
    </w:p>
    <w:p w14:paraId="1F8656E4" w14:textId="77777777" w:rsidR="00BA1AFE" w:rsidRPr="009004A2" w:rsidRDefault="00BA1AFE" w:rsidP="00BA1AFE">
      <w:pPr>
        <w:pStyle w:val="ListofPublications"/>
        <w:numPr>
          <w:ilvl w:val="0"/>
          <w:numId w:val="7"/>
        </w:numPr>
        <w:ind w:hanging="720"/>
        <w:rPr>
          <w:sz w:val="24"/>
        </w:rPr>
      </w:pPr>
      <w:proofErr w:type="spellStart"/>
      <w:r w:rsidRPr="009004A2">
        <w:rPr>
          <w:sz w:val="24"/>
        </w:rPr>
        <w:t>Rasaruddin</w:t>
      </w:r>
      <w:proofErr w:type="spellEnd"/>
      <w:r w:rsidRPr="009004A2">
        <w:rPr>
          <w:sz w:val="24"/>
        </w:rPr>
        <w:t xml:space="preserve">, N.F., M.N. Hasan, M.E.N.M. </w:t>
      </w:r>
      <w:proofErr w:type="spellStart"/>
      <w:r w:rsidRPr="009004A2">
        <w:rPr>
          <w:sz w:val="24"/>
        </w:rPr>
        <w:t>Ruah</w:t>
      </w:r>
      <w:proofErr w:type="spellEnd"/>
      <w:r w:rsidRPr="009004A2">
        <w:rPr>
          <w:sz w:val="24"/>
        </w:rPr>
        <w:t>, S.S. Fong, and M.Z. Jaafar. Signal processing strategies in FT-NIR and FTIR spectra of palm oils. in Signal Processing &amp; its Applications (CSPA), 2014 IEEE 10th International Colloquium on Signal Processing and its Application 2014. IEEE.</w:t>
      </w:r>
    </w:p>
    <w:p w14:paraId="7FC02F2F" w14:textId="77777777" w:rsidR="00BA1AFE" w:rsidRPr="009004A2" w:rsidRDefault="00BA1AFE" w:rsidP="00BA1AFE">
      <w:pPr>
        <w:pStyle w:val="ListofPublications"/>
        <w:numPr>
          <w:ilvl w:val="0"/>
          <w:numId w:val="7"/>
        </w:numPr>
        <w:ind w:hanging="720"/>
        <w:rPr>
          <w:sz w:val="24"/>
        </w:rPr>
      </w:pPr>
      <w:proofErr w:type="spellStart"/>
      <w:r w:rsidRPr="009004A2">
        <w:rPr>
          <w:sz w:val="24"/>
        </w:rPr>
        <w:t>Waheed</w:t>
      </w:r>
      <w:proofErr w:type="spellEnd"/>
      <w:r w:rsidRPr="009004A2">
        <w:rPr>
          <w:sz w:val="24"/>
        </w:rPr>
        <w:t xml:space="preserve">, S., M.Z. Jaafar, N. Siddique, A. </w:t>
      </w:r>
      <w:proofErr w:type="spellStart"/>
      <w:r w:rsidRPr="009004A2">
        <w:rPr>
          <w:sz w:val="24"/>
        </w:rPr>
        <w:t>Markwitz</w:t>
      </w:r>
      <w:proofErr w:type="spellEnd"/>
      <w:r w:rsidRPr="009004A2">
        <w:rPr>
          <w:sz w:val="24"/>
        </w:rPr>
        <w:t>, and R.G. Brereton, PIXE analysis of PM2. 5 and PM2. 5–10 for air quality assessment of Islamabad, Pakistan: Application of chemometrics for source identification. Journal of Environmental Science and Health, Part A, 2012. 47(13): p. 2016-2027.</w:t>
      </w:r>
    </w:p>
    <w:p w14:paraId="0ADF0D6C" w14:textId="77777777" w:rsidR="00BA1AFE" w:rsidRPr="009004A2" w:rsidRDefault="00BA1AFE" w:rsidP="00BA1AFE">
      <w:pPr>
        <w:pStyle w:val="ListofPublications"/>
        <w:numPr>
          <w:ilvl w:val="0"/>
          <w:numId w:val="7"/>
        </w:numPr>
        <w:ind w:hanging="720"/>
        <w:rPr>
          <w:sz w:val="24"/>
        </w:rPr>
      </w:pPr>
      <w:proofErr w:type="spellStart"/>
      <w:r w:rsidRPr="009004A2">
        <w:rPr>
          <w:sz w:val="24"/>
        </w:rPr>
        <w:t>Ridzuan</w:t>
      </w:r>
      <w:proofErr w:type="spellEnd"/>
      <w:r w:rsidRPr="009004A2">
        <w:rPr>
          <w:sz w:val="24"/>
        </w:rPr>
        <w:t>, M.S.M., M.Z. Jaafar, and M.M. Zain. Quantitative structure-activity relationship (QSAR) modelling of N-aryl derivatives as cholinesterase inhibitors. in Humanities, Science and Engineering Research (SHUSER), 2012 IEEE Symposium on. 2012. IEEE.</w:t>
      </w:r>
    </w:p>
    <w:p w14:paraId="2A1298B7" w14:textId="77777777" w:rsidR="00BA1AFE" w:rsidRPr="009004A2" w:rsidRDefault="00BA1AFE" w:rsidP="00BA1AFE">
      <w:pPr>
        <w:pStyle w:val="ListofPublications"/>
        <w:numPr>
          <w:ilvl w:val="0"/>
          <w:numId w:val="7"/>
        </w:numPr>
        <w:ind w:hanging="720"/>
        <w:rPr>
          <w:sz w:val="24"/>
        </w:rPr>
      </w:pPr>
      <w:r w:rsidRPr="009004A2">
        <w:rPr>
          <w:sz w:val="24"/>
        </w:rPr>
        <w:t xml:space="preserve">Jaafar, M.Z., A.H. Khan, S. Adnan, A. </w:t>
      </w:r>
      <w:proofErr w:type="spellStart"/>
      <w:r w:rsidRPr="009004A2">
        <w:rPr>
          <w:sz w:val="24"/>
        </w:rPr>
        <w:t>Markwitz</w:t>
      </w:r>
      <w:proofErr w:type="spellEnd"/>
      <w:r w:rsidRPr="009004A2">
        <w:rPr>
          <w:sz w:val="24"/>
        </w:rPr>
        <w:t xml:space="preserve">, N. Siddique, S. </w:t>
      </w:r>
      <w:proofErr w:type="spellStart"/>
      <w:r w:rsidRPr="009004A2">
        <w:rPr>
          <w:sz w:val="24"/>
        </w:rPr>
        <w:t>Waheed</w:t>
      </w:r>
      <w:proofErr w:type="spellEnd"/>
      <w:r w:rsidRPr="009004A2">
        <w:rPr>
          <w:sz w:val="24"/>
        </w:rPr>
        <w:t>, and R.G. Brereton, Multiblock analysis of environmental measurements: A case study of using Proton Induced X-ray Emission and meteorology dataset obtained from Islamabad Pakistan. Chemometrics and Intelligent Laboratory Systems, 2011. 107(1): p. 31-43.</w:t>
      </w:r>
    </w:p>
    <w:p w14:paraId="26796BF7" w14:textId="77777777" w:rsidR="007B78BF" w:rsidRDefault="007B78BF" w:rsidP="00DB6394">
      <w:pPr>
        <w:pStyle w:val="ListofPublications"/>
      </w:pPr>
    </w:p>
    <w:p w14:paraId="1B2FA126" w14:textId="77777777" w:rsidR="007B78BF" w:rsidRDefault="007B78BF" w:rsidP="00DB6394">
      <w:pPr>
        <w:pStyle w:val="ListofPublications"/>
      </w:pPr>
    </w:p>
    <w:p w14:paraId="0D45EE0C" w14:textId="77777777" w:rsidR="00654D24" w:rsidRDefault="00654D24" w:rsidP="007C0161">
      <w:pPr>
        <w:pStyle w:val="ListofPublications"/>
        <w:sectPr w:rsidR="00654D24" w:rsidSect="00764BEB">
          <w:footerReference w:type="default" r:id="rId12"/>
          <w:pgSz w:w="11906" w:h="16838"/>
          <w:pgMar w:top="1440" w:right="1440" w:bottom="1440" w:left="2155" w:header="709" w:footer="431" w:gutter="0"/>
          <w:pgNumType w:fmt="lowerRoman" w:start="2"/>
          <w:cols w:space="708"/>
          <w:docGrid w:linePitch="360"/>
        </w:sectPr>
      </w:pPr>
    </w:p>
    <w:p w14:paraId="4ECA0186" w14:textId="77777777" w:rsidR="00093825" w:rsidRDefault="00956226" w:rsidP="001E1EBE">
      <w:pPr>
        <w:pStyle w:val="Heading1"/>
      </w:pPr>
      <w:bookmarkStart w:id="22" w:name="_Toc214078973"/>
      <w:r>
        <w:t xml:space="preserve">CHAPTER 1 </w:t>
      </w:r>
      <w:r w:rsidR="00C02B86">
        <w:br/>
      </w:r>
      <w:r w:rsidR="00C02B86">
        <w:br/>
      </w:r>
      <w:r w:rsidR="00773C42">
        <w:t>IN</w:t>
      </w:r>
      <w:r w:rsidR="00FF197C">
        <w:t>T</w:t>
      </w:r>
      <w:r w:rsidR="00773C42">
        <w:t>RODUCTION</w:t>
      </w:r>
      <w:bookmarkEnd w:id="22"/>
    </w:p>
    <w:p w14:paraId="36A9503D" w14:textId="02447A65" w:rsidR="00CC0594" w:rsidRDefault="003F150D" w:rsidP="00647C72">
      <w:pPr>
        <w:pStyle w:val="Heading2"/>
      </w:pPr>
      <w:bookmarkStart w:id="23" w:name="_Toc510682710"/>
      <w:bookmarkStart w:id="24" w:name="_Toc214078974"/>
      <w:r>
        <w:t>WASIT</w:t>
      </w:r>
      <w:r w:rsidR="00452FD9">
        <w:t xml:space="preserve"> Thesis </w:t>
      </w:r>
      <w:r w:rsidR="00452FD9" w:rsidRPr="00773C42">
        <w:t>Template</w:t>
      </w:r>
      <w:bookmarkEnd w:id="23"/>
      <w:r w:rsidR="001D3A90" w:rsidRPr="00773C42">
        <w:t>2</w:t>
      </w:r>
      <w:bookmarkEnd w:id="24"/>
    </w:p>
    <w:p w14:paraId="187816D8" w14:textId="77777777" w:rsidR="00B470DD" w:rsidRDefault="0083280C" w:rsidP="001F6D65">
      <w:pPr>
        <w:pStyle w:val="UOWASITParagraph"/>
      </w:pPr>
      <w:r>
        <w:t xml:space="preserve">Video provides a powerful way to help you prove your point. When you click Online Video, you can paste in the embed code for the video you want to add. You can also type a keyword to search online for the video that best fits your document. </w:t>
      </w:r>
    </w:p>
    <w:p w14:paraId="52111869" w14:textId="77777777" w:rsidR="0083280C" w:rsidRDefault="0083280C" w:rsidP="001F6D65">
      <w:pPr>
        <w:pStyle w:val="UOWASITParagraph"/>
      </w:pPr>
      <w:r>
        <w:t>To make your document look professionally produced, Word provides header, footer, cover page, and text box designs that complement each other. For example, you can add a matching cover page, header, and sidebar.</w:t>
      </w:r>
    </w:p>
    <w:p w14:paraId="74E259F8" w14:textId="368C4B3E" w:rsidR="009E16E8" w:rsidRPr="009E16E8" w:rsidRDefault="009E16E8" w:rsidP="00647C72">
      <w:pPr>
        <w:pStyle w:val="Heading2"/>
      </w:pPr>
      <w:bookmarkStart w:id="25" w:name="_Toc214078975"/>
      <w:r>
        <w:t>Formatting Method</w:t>
      </w:r>
      <w:bookmarkEnd w:id="25"/>
      <w:r>
        <w:t xml:space="preserve"> </w:t>
      </w:r>
    </w:p>
    <w:p w14:paraId="2AA27987" w14:textId="77777777" w:rsidR="009E16E8" w:rsidRDefault="009E16E8" w:rsidP="009E16E8">
      <w:pPr>
        <w:pStyle w:val="FigureCenterUOWASIT"/>
      </w:pPr>
      <w:r>
        <w:rPr>
          <w:lang w:val="en-US"/>
        </w:rPr>
        <w:drawing>
          <wp:inline distT="0" distB="0" distL="0" distR="0" wp14:anchorId="7C0126B6" wp14:editId="53370F4C">
            <wp:extent cx="3213100" cy="1391287"/>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PNG"/>
                    <pic:cNvPicPr/>
                  </pic:nvPicPr>
                  <pic:blipFill rotWithShape="1">
                    <a:blip r:embed="rId13" cstate="print">
                      <a:extLst>
                        <a:ext uri="{28A0092B-C50C-407E-A947-70E740481C1C}">
                          <a14:useLocalDpi xmlns:a14="http://schemas.microsoft.com/office/drawing/2010/main" val="0"/>
                        </a:ext>
                      </a:extLst>
                    </a:blip>
                    <a:srcRect b="23025"/>
                    <a:stretch/>
                  </pic:blipFill>
                  <pic:spPr bwMode="auto">
                    <a:xfrm>
                      <a:off x="0" y="0"/>
                      <a:ext cx="3211940" cy="1390785"/>
                    </a:xfrm>
                    <a:prstGeom prst="rect">
                      <a:avLst/>
                    </a:prstGeom>
                    <a:ln>
                      <a:noFill/>
                    </a:ln>
                    <a:extLst>
                      <a:ext uri="{53640926-AAD7-44D8-BBD7-CCE9431645EC}">
                        <a14:shadowObscured xmlns:a14="http://schemas.microsoft.com/office/drawing/2010/main"/>
                      </a:ext>
                    </a:extLst>
                  </pic:spPr>
                </pic:pic>
              </a:graphicData>
            </a:graphic>
          </wp:inline>
        </w:drawing>
      </w:r>
    </w:p>
    <w:p w14:paraId="361D0264" w14:textId="673C2B15" w:rsidR="009E16E8" w:rsidRDefault="009E16E8" w:rsidP="009E16E8">
      <w:pPr>
        <w:pStyle w:val="CaptionforFigureUOWASIT"/>
      </w:pPr>
      <w:bookmarkStart w:id="26" w:name="_Toc22058947"/>
      <w:r>
        <w:t xml:space="preserve">Figure </w:t>
      </w:r>
      <w:r w:rsidR="00073441">
        <w:fldChar w:fldCharType="begin"/>
      </w:r>
      <w:r w:rsidR="00073441">
        <w:instrText xml:space="preserve"> STYLEREF 1 \s </w:instrText>
      </w:r>
      <w:r w:rsidR="00073441">
        <w:fldChar w:fldCharType="separate"/>
      </w:r>
      <w:r w:rsidR="00073441">
        <w:rPr>
          <w:cs/>
        </w:rPr>
        <w:t>‎</w:t>
      </w:r>
      <w:r w:rsidR="00954A31">
        <w:t>1</w:t>
      </w:r>
      <w:r w:rsidR="00073441">
        <w:fldChar w:fldCharType="end"/>
      </w:r>
      <w:r w:rsidR="00073441">
        <w:noBreakHyphen/>
      </w:r>
      <w:r w:rsidR="00073441">
        <w:fldChar w:fldCharType="begin"/>
      </w:r>
      <w:r w:rsidR="00073441">
        <w:instrText xml:space="preserve"> SEQ Figure \* ARABIC \s 1 </w:instrText>
      </w:r>
      <w:r w:rsidR="00073441">
        <w:fldChar w:fldCharType="separate"/>
      </w:r>
      <w:r w:rsidR="00073441">
        <w:t>1</w:t>
      </w:r>
      <w:r w:rsidR="00073441">
        <w:fldChar w:fldCharType="end"/>
      </w:r>
      <w:r w:rsidR="00B51CE1">
        <w:tab/>
      </w:r>
      <w:r>
        <w:t xml:space="preserve"> Ideas on formatting</w:t>
      </w:r>
      <w:bookmarkEnd w:id="26"/>
      <w:r>
        <w:t xml:space="preserve"> </w:t>
      </w:r>
    </w:p>
    <w:p w14:paraId="11F181B6" w14:textId="77777777" w:rsidR="009E16E8" w:rsidRPr="009E16E8" w:rsidRDefault="009E16E8" w:rsidP="009E16E8"/>
    <w:p w14:paraId="7909CC40" w14:textId="77777777" w:rsidR="00C20143" w:rsidRDefault="00C20143" w:rsidP="001F6D65">
      <w:pPr>
        <w:pStyle w:val="Heading3"/>
        <w:spacing w:after="240"/>
      </w:pPr>
      <w:bookmarkStart w:id="27" w:name="_Toc510682711"/>
      <w:bookmarkStart w:id="28" w:name="_Toc214078976"/>
      <w:r>
        <w:t>Developer Tab</w:t>
      </w:r>
      <w:bookmarkEnd w:id="27"/>
      <w:bookmarkEnd w:id="28"/>
    </w:p>
    <w:p w14:paraId="07EDA8BE" w14:textId="77777777" w:rsidR="006E635D" w:rsidRDefault="00C20143" w:rsidP="001F6D65">
      <w:pPr>
        <w:pStyle w:val="UOWASITParagraph"/>
      </w:pPr>
      <w:r>
        <w:t>To create a new thesis based on this template, just double click the file. A new document will open in Microsoft Word, normally named Untitled.docx.</w:t>
      </w:r>
      <w:r w:rsidR="006E635D">
        <w:t xml:space="preserve"> You can start put your content in that file without having to worry about the thesis formatting. However, if you want to </w:t>
      </w:r>
      <w:r>
        <w:t xml:space="preserve">apply this </w:t>
      </w:r>
      <w:proofErr w:type="spellStart"/>
      <w:r>
        <w:t>dotx</w:t>
      </w:r>
      <w:proofErr w:type="spellEnd"/>
      <w:r>
        <w:t xml:space="preserve"> template</w:t>
      </w:r>
      <w:r w:rsidR="006E635D">
        <w:t xml:space="preserve"> to your current thesis, you need to enable the Developer Tab option. To do so, please refer to </w:t>
      </w:r>
      <w:r w:rsidR="006E635D">
        <w:fldChar w:fldCharType="begin"/>
      </w:r>
      <w:r w:rsidR="006E635D">
        <w:instrText xml:space="preserve"> REF _Ref461057537 \h </w:instrText>
      </w:r>
      <w:r w:rsidR="00341964">
        <w:instrText xml:space="preserve"> \* MERGEFORMAT </w:instrText>
      </w:r>
      <w:r w:rsidR="006E635D">
        <w:fldChar w:fldCharType="separate"/>
      </w:r>
      <w:r w:rsidR="00547BC7">
        <w:t xml:space="preserve">Figure </w:t>
      </w:r>
      <w:r w:rsidR="00547BC7">
        <w:rPr>
          <w:noProof/>
        </w:rPr>
        <w:t>0.2</w:t>
      </w:r>
      <w:r w:rsidR="006E635D">
        <w:fldChar w:fldCharType="end"/>
      </w:r>
      <w:r w:rsidR="006E635D">
        <w:t>.</w:t>
      </w:r>
    </w:p>
    <w:p w14:paraId="436F2D4E" w14:textId="77777777" w:rsidR="006E635D" w:rsidRPr="00596F28" w:rsidRDefault="006E635D" w:rsidP="00DC4F09">
      <w:pPr>
        <w:pStyle w:val="PictureLocationUOWASIT"/>
        <w:spacing w:after="240"/>
      </w:pPr>
      <w:r>
        <w:rPr>
          <w:lang w:val="en-US" w:eastAsia="en-US"/>
        </w:rPr>
        <w:drawing>
          <wp:inline distT="114300" distB="114300" distL="114300" distR="114300" wp14:anchorId="0252C821" wp14:editId="3CD45495">
            <wp:extent cx="2438382" cy="1800000"/>
            <wp:effectExtent l="0" t="0" r="635" b="0"/>
            <wp:docPr id="17"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1.png"/>
                    <pic:cNvPicPr preferRelativeResize="0"/>
                  </pic:nvPicPr>
                  <pic:blipFill>
                    <a:blip r:embed="rId14"/>
                    <a:srcRect l="13621" t="14982" r="35714" b="17977"/>
                    <a:stretch>
                      <a:fillRect/>
                    </a:stretch>
                  </pic:blipFill>
                  <pic:spPr>
                    <a:xfrm>
                      <a:off x="0" y="0"/>
                      <a:ext cx="2438382" cy="1800000"/>
                    </a:xfrm>
                    <a:prstGeom prst="rect">
                      <a:avLst/>
                    </a:prstGeom>
                    <a:ln/>
                  </pic:spPr>
                </pic:pic>
              </a:graphicData>
            </a:graphic>
          </wp:inline>
        </w:drawing>
      </w:r>
    </w:p>
    <w:p w14:paraId="1B29F097" w14:textId="617FB3D6" w:rsidR="006E635D" w:rsidRDefault="006E635D" w:rsidP="00E84170">
      <w:pPr>
        <w:pStyle w:val="CaptionforFigureUOWASIT"/>
      </w:pPr>
      <w:bookmarkStart w:id="29" w:name="_Ref461057537"/>
      <w:bookmarkStart w:id="30" w:name="_Toc22058948"/>
      <w:r>
        <w:t xml:space="preserve">Figure </w:t>
      </w:r>
      <w:r w:rsidR="00073441">
        <w:fldChar w:fldCharType="begin"/>
      </w:r>
      <w:r w:rsidR="00073441">
        <w:instrText xml:space="preserve"> STYLEREF 1 \s </w:instrText>
      </w:r>
      <w:r w:rsidR="00073441">
        <w:fldChar w:fldCharType="separate"/>
      </w:r>
      <w:r w:rsidR="00073441">
        <w:rPr>
          <w:cs/>
        </w:rPr>
        <w:t>‎</w:t>
      </w:r>
      <w:r w:rsidR="00954A31">
        <w:rPr>
          <w:lang w:val="en-US"/>
        </w:rPr>
        <w:t>1</w:t>
      </w:r>
      <w:r w:rsidR="00073441">
        <w:fldChar w:fldCharType="end"/>
      </w:r>
      <w:r w:rsidR="00073441">
        <w:noBreakHyphen/>
      </w:r>
      <w:r w:rsidR="00073441">
        <w:fldChar w:fldCharType="begin"/>
      </w:r>
      <w:r w:rsidR="00073441">
        <w:instrText xml:space="preserve"> SEQ Figure \* ARABIC \s 1 </w:instrText>
      </w:r>
      <w:r w:rsidR="00073441">
        <w:fldChar w:fldCharType="separate"/>
      </w:r>
      <w:r w:rsidR="00073441">
        <w:t>2</w:t>
      </w:r>
      <w:r w:rsidR="00073441">
        <w:fldChar w:fldCharType="end"/>
      </w:r>
      <w:bookmarkEnd w:id="29"/>
      <w:r w:rsidR="0083280C">
        <w:tab/>
      </w:r>
      <w:r>
        <w:t>Enabling the Developer Tab</w:t>
      </w:r>
      <w:bookmarkEnd w:id="30"/>
    </w:p>
    <w:p w14:paraId="32FF8FDF" w14:textId="714E30DB" w:rsidR="00C20143" w:rsidRPr="00930A0B" w:rsidRDefault="00596F28" w:rsidP="00341964">
      <w:pPr>
        <w:pStyle w:val="Source"/>
      </w:pPr>
      <w:r>
        <w:t xml:space="preserve">Source: </w:t>
      </w:r>
      <w:proofErr w:type="spellStart"/>
      <w:r>
        <w:t>Zuli</w:t>
      </w:r>
      <w:proofErr w:type="spellEnd"/>
      <w:r>
        <w:t xml:space="preserve"> </w:t>
      </w:r>
      <w:r w:rsidR="007955B7">
        <w:t>(</w:t>
      </w:r>
      <w:r>
        <w:t>2016)</w:t>
      </w:r>
      <w:r w:rsidR="00855FF7">
        <w:t xml:space="preserve">. Use style named </w:t>
      </w:r>
      <w:r w:rsidR="00855FF7" w:rsidRPr="00855FF7">
        <w:rPr>
          <w:i/>
        </w:rPr>
        <w:t xml:space="preserve">Caption for text in Figure </w:t>
      </w:r>
      <w:r w:rsidR="003F150D">
        <w:rPr>
          <w:i/>
        </w:rPr>
        <w:t>WASIT</w:t>
      </w:r>
      <w:r w:rsidR="00855FF7">
        <w:t xml:space="preserve"> for any text here.</w:t>
      </w:r>
    </w:p>
    <w:p w14:paraId="113F2EA3" w14:textId="77777777" w:rsidR="00C20143" w:rsidRDefault="00C20143" w:rsidP="001F6D65">
      <w:pPr>
        <w:pStyle w:val="Heading3"/>
        <w:spacing w:after="240"/>
      </w:pPr>
      <w:bookmarkStart w:id="31" w:name="_Toc510682712"/>
      <w:bookmarkStart w:id="32" w:name="_Toc214078977"/>
      <w:r>
        <w:t>Navigation Pane</w:t>
      </w:r>
      <w:bookmarkEnd w:id="31"/>
      <w:bookmarkEnd w:id="32"/>
    </w:p>
    <w:p w14:paraId="3FECE7C6" w14:textId="77777777" w:rsidR="00C20143" w:rsidRDefault="00C20143" w:rsidP="001F6D65">
      <w:pPr>
        <w:pStyle w:val="UOWASITParagraph"/>
      </w:pPr>
      <w:r>
        <w:t xml:space="preserve">Navigation pane is where you can browse through your thesis based on its heading name. To enable it, please refer to </w:t>
      </w:r>
    </w:p>
    <w:p w14:paraId="7E84787C" w14:textId="77777777" w:rsidR="00331918" w:rsidRDefault="009E16E8" w:rsidP="00DC4F09">
      <w:pPr>
        <w:pStyle w:val="PictureLocationUOWASIT"/>
        <w:spacing w:after="240"/>
      </w:pPr>
      <w:bookmarkStart w:id="33" w:name="_Ref461057127"/>
      <w:r>
        <w:rPr>
          <w:lang w:val="en-US" w:eastAsia="en-US"/>
        </w:rPr>
        <w:drawing>
          <wp:inline distT="0" distB="0" distL="0" distR="0" wp14:anchorId="38BDB39F" wp14:editId="60A09CEC">
            <wp:extent cx="1393821" cy="2377440"/>
            <wp:effectExtent l="0" t="0" r="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1393821" cy="2377440"/>
                    </a:xfrm>
                    <a:prstGeom prst="rect">
                      <a:avLst/>
                    </a:prstGeom>
                  </pic:spPr>
                </pic:pic>
              </a:graphicData>
            </a:graphic>
          </wp:inline>
        </w:drawing>
      </w:r>
    </w:p>
    <w:p w14:paraId="3B0F19EB" w14:textId="0BD73538" w:rsidR="00C20143" w:rsidRDefault="00C20143" w:rsidP="00E84170">
      <w:pPr>
        <w:pStyle w:val="CaptionforFigureUOWASIT"/>
      </w:pPr>
      <w:bookmarkStart w:id="34" w:name="_Toc22058949"/>
      <w:r>
        <w:t xml:space="preserve">Figure </w:t>
      </w:r>
      <w:r w:rsidR="00073441">
        <w:fldChar w:fldCharType="begin"/>
      </w:r>
      <w:r w:rsidR="00073441">
        <w:instrText xml:space="preserve"> STYLEREF 1 \s </w:instrText>
      </w:r>
      <w:r w:rsidR="00073441">
        <w:fldChar w:fldCharType="separate"/>
      </w:r>
      <w:r w:rsidR="00073441">
        <w:rPr>
          <w:cs/>
        </w:rPr>
        <w:t>‎</w:t>
      </w:r>
      <w:r w:rsidR="00954A31">
        <w:t>1</w:t>
      </w:r>
      <w:r w:rsidR="00073441">
        <w:fldChar w:fldCharType="end"/>
      </w:r>
      <w:r w:rsidR="00073441">
        <w:noBreakHyphen/>
      </w:r>
      <w:r w:rsidR="00073441">
        <w:fldChar w:fldCharType="begin"/>
      </w:r>
      <w:r w:rsidR="00073441">
        <w:instrText xml:space="preserve"> SEQ Figure \* ARABIC \s 1 </w:instrText>
      </w:r>
      <w:r w:rsidR="00073441">
        <w:fldChar w:fldCharType="separate"/>
      </w:r>
      <w:r w:rsidR="00073441">
        <w:t>3</w:t>
      </w:r>
      <w:r w:rsidR="00073441">
        <w:fldChar w:fldCharType="end"/>
      </w:r>
      <w:bookmarkEnd w:id="33"/>
      <w:r w:rsidR="0083280C">
        <w:tab/>
      </w:r>
      <w:r>
        <w:t>Navigation Pane</w:t>
      </w:r>
      <w:bookmarkEnd w:id="34"/>
    </w:p>
    <w:p w14:paraId="4D62235D" w14:textId="77777777" w:rsidR="00986F92" w:rsidRDefault="006E635D" w:rsidP="001F6D65">
      <w:pPr>
        <w:pStyle w:val="Heading3"/>
        <w:spacing w:after="240"/>
      </w:pPr>
      <w:bookmarkStart w:id="35" w:name="_Toc510682713"/>
      <w:bookmarkStart w:id="36" w:name="_Toc214078978"/>
      <w:r>
        <w:t>Styles</w:t>
      </w:r>
      <w:r w:rsidR="00D40045">
        <w:t xml:space="preserve"> Pane</w:t>
      </w:r>
      <w:bookmarkEnd w:id="35"/>
      <w:bookmarkEnd w:id="36"/>
    </w:p>
    <w:p w14:paraId="48F37C34" w14:textId="77777777" w:rsidR="006E635D" w:rsidRDefault="006E635D" w:rsidP="001F6D65">
      <w:pPr>
        <w:pStyle w:val="UOWASITParagraph"/>
      </w:pPr>
      <w:r>
        <w:t xml:space="preserve">The basic of applying template is </w:t>
      </w:r>
      <w:r w:rsidR="009B42CD">
        <w:t>using the s</w:t>
      </w:r>
      <w:r>
        <w:t>tyles</w:t>
      </w:r>
      <w:r w:rsidR="009B42CD">
        <w:t xml:space="preserve"> on Style Pane (</w:t>
      </w:r>
      <w:r w:rsidR="009B42CD">
        <w:fldChar w:fldCharType="begin"/>
      </w:r>
      <w:r w:rsidR="009B42CD">
        <w:instrText xml:space="preserve"> REF _Ref526348398 \h </w:instrText>
      </w:r>
      <w:r w:rsidR="009B42CD">
        <w:fldChar w:fldCharType="separate"/>
      </w:r>
      <w:r w:rsidR="00547BC7">
        <w:t xml:space="preserve">Figure </w:t>
      </w:r>
      <w:r w:rsidR="00547BC7">
        <w:rPr>
          <w:noProof/>
        </w:rPr>
        <w:t>0</w:t>
      </w:r>
      <w:r w:rsidR="00547BC7">
        <w:t>.</w:t>
      </w:r>
      <w:r w:rsidR="00547BC7">
        <w:rPr>
          <w:noProof/>
        </w:rPr>
        <w:t>4</w:t>
      </w:r>
      <w:r w:rsidR="009B42CD">
        <w:fldChar w:fldCharType="end"/>
      </w:r>
      <w:r w:rsidR="00B51CE1">
        <w:t>)</w:t>
      </w:r>
      <w:r>
        <w:t xml:space="preserve">. Styles is predefined formatting of text and paragraph. </w:t>
      </w:r>
      <w:r w:rsidR="00C3012B">
        <w:t xml:space="preserve">It is most efficient that you put the Styles pane on the right side of the Microsoft Word working environment by click a small arrow as shown in </w:t>
      </w:r>
      <w:r w:rsidR="00C3012B">
        <w:fldChar w:fldCharType="begin"/>
      </w:r>
      <w:r w:rsidR="00C3012B">
        <w:instrText xml:space="preserve"> REF _Ref461058057 \h </w:instrText>
      </w:r>
      <w:r w:rsidR="00341964">
        <w:instrText xml:space="preserve"> \* MERGEFORMAT </w:instrText>
      </w:r>
      <w:r w:rsidR="00C3012B">
        <w:fldChar w:fldCharType="separate"/>
      </w:r>
      <w:r w:rsidR="00547BC7">
        <w:t xml:space="preserve">Figure </w:t>
      </w:r>
      <w:r w:rsidR="00547BC7">
        <w:rPr>
          <w:noProof/>
        </w:rPr>
        <w:t>0.7</w:t>
      </w:r>
      <w:r w:rsidR="00C3012B">
        <w:fldChar w:fldCharType="end"/>
      </w:r>
      <w:r w:rsidR="00C3012B">
        <w:t>. If your pane is floating, click and hold the windows and put it at the right side of the windows.</w:t>
      </w:r>
    </w:p>
    <w:p w14:paraId="3FF0B36D" w14:textId="77777777" w:rsidR="009E16E8" w:rsidRDefault="009E16E8" w:rsidP="009E16E8">
      <w:pPr>
        <w:pStyle w:val="FigureCenterUOWASIT"/>
      </w:pPr>
      <w:r>
        <w:rPr>
          <w:lang w:val="en-US"/>
        </w:rPr>
        <w:drawing>
          <wp:inline distT="0" distB="0" distL="0" distR="0" wp14:anchorId="0CB0F27D" wp14:editId="7B535656">
            <wp:extent cx="2084009" cy="3291840"/>
            <wp:effectExtent l="0" t="0" r="0" b="381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2084009" cy="3291840"/>
                    </a:xfrm>
                    <a:prstGeom prst="rect">
                      <a:avLst/>
                    </a:prstGeom>
                  </pic:spPr>
                </pic:pic>
              </a:graphicData>
            </a:graphic>
          </wp:inline>
        </w:drawing>
      </w:r>
    </w:p>
    <w:p w14:paraId="102042F4" w14:textId="4E3C2C3C" w:rsidR="009E16E8" w:rsidRDefault="009E16E8" w:rsidP="009E16E8">
      <w:pPr>
        <w:pStyle w:val="CaptionforFigureUOWASIT"/>
      </w:pPr>
      <w:bookmarkStart w:id="37" w:name="_Ref526348398"/>
      <w:bookmarkStart w:id="38" w:name="_Ref526348394"/>
      <w:bookmarkStart w:id="39" w:name="_Toc22058950"/>
      <w:r>
        <w:t xml:space="preserve">Figure </w:t>
      </w:r>
      <w:r w:rsidR="00073441">
        <w:fldChar w:fldCharType="begin"/>
      </w:r>
      <w:r w:rsidR="00073441">
        <w:instrText xml:space="preserve"> STYLEREF 1 \s </w:instrText>
      </w:r>
      <w:r w:rsidR="00073441">
        <w:fldChar w:fldCharType="separate"/>
      </w:r>
      <w:r w:rsidR="00073441">
        <w:rPr>
          <w:cs/>
        </w:rPr>
        <w:t>‎</w:t>
      </w:r>
      <w:r w:rsidR="00954A31">
        <w:t>1</w:t>
      </w:r>
      <w:r w:rsidR="00073441">
        <w:fldChar w:fldCharType="end"/>
      </w:r>
      <w:r w:rsidR="00073441">
        <w:noBreakHyphen/>
      </w:r>
      <w:r w:rsidR="00073441">
        <w:fldChar w:fldCharType="begin"/>
      </w:r>
      <w:r w:rsidR="00073441">
        <w:instrText xml:space="preserve"> SEQ Figure \* ARABIC \s 1 </w:instrText>
      </w:r>
      <w:r w:rsidR="00073441">
        <w:fldChar w:fldCharType="separate"/>
      </w:r>
      <w:r w:rsidR="00073441">
        <w:t>4</w:t>
      </w:r>
      <w:r w:rsidR="00073441">
        <w:fldChar w:fldCharType="end"/>
      </w:r>
      <w:bookmarkEnd w:id="37"/>
      <w:r>
        <w:tab/>
      </w:r>
      <w:r w:rsidR="009B42CD">
        <w:t>Style</w:t>
      </w:r>
      <w:r>
        <w:t xml:space="preserve"> Pane</w:t>
      </w:r>
      <w:bookmarkEnd w:id="38"/>
      <w:bookmarkEnd w:id="39"/>
    </w:p>
    <w:p w14:paraId="40B542C3" w14:textId="77777777" w:rsidR="00C55531" w:rsidRDefault="004E5D5F" w:rsidP="009B42CD">
      <w:pPr>
        <w:pStyle w:val="Heading4"/>
      </w:pPr>
      <w:r>
        <w:t>Quotation</w:t>
      </w:r>
    </w:p>
    <w:p w14:paraId="04CF0E8E" w14:textId="77777777" w:rsidR="004E5D5F" w:rsidRDefault="004E5D5F" w:rsidP="009004A2">
      <w:pPr>
        <w:pStyle w:val="UOWASITParagraph"/>
      </w:pPr>
      <w:r>
        <w:t>A quotation which is inserted in a sentence must not be more than 40-words long and must always be written within inverted commas.</w:t>
      </w:r>
    </w:p>
    <w:p w14:paraId="166E1DA7" w14:textId="77777777" w:rsidR="004E5D5F" w:rsidRPr="00710809" w:rsidRDefault="004E5D5F" w:rsidP="004E5D5F">
      <w:pPr>
        <w:pStyle w:val="BodyTextIndent2"/>
        <w:spacing w:line="360" w:lineRule="auto"/>
        <w:ind w:left="0"/>
        <w:jc w:val="both"/>
        <w:rPr>
          <w:szCs w:val="28"/>
        </w:rPr>
      </w:pPr>
      <w:r w:rsidRPr="00710809">
        <w:rPr>
          <w:szCs w:val="28"/>
        </w:rPr>
        <w:t xml:space="preserve">For example, </w:t>
      </w:r>
    </w:p>
    <w:p w14:paraId="19744EC3" w14:textId="77777777" w:rsidR="004E5D5F" w:rsidRDefault="004E5D5F" w:rsidP="004E5D5F">
      <w:pPr>
        <w:pStyle w:val="BodyTextIndent2"/>
        <w:spacing w:line="360" w:lineRule="auto"/>
        <w:ind w:left="0"/>
        <w:jc w:val="both"/>
        <w:rPr>
          <w:i/>
        </w:rPr>
      </w:pPr>
      <w:r w:rsidRPr="00710809">
        <w:rPr>
          <w:szCs w:val="28"/>
        </w:rPr>
        <w:t>According to [4],</w:t>
      </w:r>
      <w:r>
        <w:rPr>
          <w:i/>
          <w:szCs w:val="28"/>
        </w:rPr>
        <w:t xml:space="preserve"> “</w:t>
      </w:r>
      <w:r w:rsidRPr="00710809">
        <w:rPr>
          <w:i/>
          <w:szCs w:val="28"/>
        </w:rPr>
        <w:t>Ethical axioms are found and tested not very differently from the axioms of science. Truth is what stands the test of experience.</w:t>
      </w:r>
      <w:r>
        <w:rPr>
          <w:i/>
        </w:rPr>
        <w:t>”</w:t>
      </w:r>
    </w:p>
    <w:p w14:paraId="1DFE4012" w14:textId="77777777" w:rsidR="004E5D5F" w:rsidRPr="004E5D5F" w:rsidRDefault="004E5D5F" w:rsidP="004E5D5F">
      <w:pPr>
        <w:pStyle w:val="UOWASITParagraph"/>
      </w:pPr>
      <w:r>
        <w:t>For a quotation with more than 40 words, use the following style,</w:t>
      </w:r>
    </w:p>
    <w:p w14:paraId="3DECB2FA" w14:textId="77777777" w:rsidR="005D1755" w:rsidRDefault="004E5D5F" w:rsidP="00A26796">
      <w:pPr>
        <w:pStyle w:val="QuotationUOWASIT"/>
      </w:pPr>
      <w:r>
        <w:t>“</w:t>
      </w:r>
      <w:r w:rsidR="005D1755">
        <w:t xml:space="preserve">On the Insert tab, the galleries include items that are designed to coordinate with the overall look of your document. You can use these galleries to insert tables, headers, footers, lists, </w:t>
      </w:r>
      <w:r w:rsidR="005D1755" w:rsidRPr="00A26796">
        <w:t>cover</w:t>
      </w:r>
      <w:r w:rsidR="005D1755">
        <w:t xml:space="preserve"> pages, and other document building blocks. When you create pictures, charts, or diagrams, they also coordinate </w:t>
      </w:r>
      <w:r>
        <w:t>with your current document look”</w:t>
      </w:r>
    </w:p>
    <w:p w14:paraId="3C9B02C1" w14:textId="77777777" w:rsidR="006E4DD0" w:rsidRPr="006E4DD0" w:rsidRDefault="006E4DD0" w:rsidP="006E4DD0"/>
    <w:p w14:paraId="21C5691A" w14:textId="77777777" w:rsidR="005D1755" w:rsidRDefault="005D1755" w:rsidP="005D1755">
      <w:pPr>
        <w:pStyle w:val="UOWASITParagraph"/>
      </w:pPr>
      <w:r>
        <w:t>You can easily change the formatting of selected text in the document text by choosing a look for the selected text from the Quick Styles gallery on the Home tab. You can also format text directly by using the other controls on the Home tab. Most controls offer a choice of using the look from the current theme or using a format that you specify directly.</w:t>
      </w:r>
    </w:p>
    <w:p w14:paraId="2D5DCCC2" w14:textId="77777777" w:rsidR="004C119C" w:rsidRDefault="004C119C" w:rsidP="00A26796">
      <w:pPr>
        <w:pStyle w:val="QuotationUOWASIT"/>
      </w:pPr>
      <w:r>
        <w:t>“</w:t>
      </w:r>
      <w:r w:rsidR="005D1755">
        <w:t>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w:t>
      </w:r>
      <w:r>
        <w:t>ntained in your current template”</w:t>
      </w:r>
    </w:p>
    <w:p w14:paraId="0284FECE" w14:textId="77777777" w:rsidR="0009561A" w:rsidRDefault="0009561A" w:rsidP="00A26796">
      <w:pPr>
        <w:pStyle w:val="QuotationUOWASIT"/>
      </w:pPr>
    </w:p>
    <w:p w14:paraId="432FCD86" w14:textId="77777777" w:rsidR="0009561A" w:rsidRDefault="0009561A" w:rsidP="0009561A">
      <w:pPr>
        <w:pStyle w:val="UNITENParagraph2"/>
      </w:pPr>
    </w:p>
    <w:p w14:paraId="1BEC595D" w14:textId="77777777" w:rsidR="0009561A" w:rsidRDefault="0009561A" w:rsidP="0009561A">
      <w:pPr>
        <w:pStyle w:val="UOWASITParagraph"/>
      </w:pPr>
    </w:p>
    <w:p w14:paraId="552CFA6F" w14:textId="77777777" w:rsidR="0009561A" w:rsidRPr="0009561A" w:rsidRDefault="0009561A" w:rsidP="0009561A">
      <w:pPr>
        <w:sectPr w:rsidR="0009561A" w:rsidRPr="0009561A" w:rsidSect="008C3627">
          <w:pgSz w:w="11906" w:h="16838"/>
          <w:pgMar w:top="1440" w:right="1440" w:bottom="1440" w:left="2155" w:header="709" w:footer="431" w:gutter="0"/>
          <w:pgNumType w:start="1"/>
          <w:cols w:space="708"/>
          <w:docGrid w:linePitch="360"/>
        </w:sectPr>
      </w:pPr>
    </w:p>
    <w:p w14:paraId="39905043" w14:textId="77777777" w:rsidR="00C55531" w:rsidRDefault="00C55531" w:rsidP="009E16E8">
      <w:pPr>
        <w:pStyle w:val="FigureCenterUOWASIT"/>
      </w:pPr>
      <w:r>
        <w:rPr>
          <w:lang w:val="en-US"/>
        </w:rPr>
        <w:drawing>
          <wp:inline distT="0" distB="0" distL="0" distR="0" wp14:anchorId="47241289" wp14:editId="4DE7DDD2">
            <wp:extent cx="7797800" cy="43863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2.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7792485" cy="4383335"/>
                    </a:xfrm>
                    <a:prstGeom prst="rect">
                      <a:avLst/>
                    </a:prstGeom>
                  </pic:spPr>
                </pic:pic>
              </a:graphicData>
            </a:graphic>
          </wp:inline>
        </w:drawing>
      </w:r>
    </w:p>
    <w:p w14:paraId="7063EF4E" w14:textId="5D62A9C4" w:rsidR="00C55531" w:rsidRDefault="00C55531" w:rsidP="00C55531">
      <w:pPr>
        <w:pStyle w:val="CaptionforFigureUOWASIT"/>
      </w:pPr>
      <w:bookmarkStart w:id="40" w:name="_Toc22058951"/>
      <w:r>
        <w:t xml:space="preserve">Figure </w:t>
      </w:r>
      <w:r w:rsidR="00073441">
        <w:fldChar w:fldCharType="begin"/>
      </w:r>
      <w:r w:rsidR="00073441">
        <w:instrText xml:space="preserve"> STYLEREF 1 \s </w:instrText>
      </w:r>
      <w:r w:rsidR="00073441">
        <w:fldChar w:fldCharType="separate"/>
      </w:r>
      <w:r w:rsidR="00073441">
        <w:rPr>
          <w:cs/>
        </w:rPr>
        <w:t>‎</w:t>
      </w:r>
      <w:r w:rsidR="00954A31">
        <w:t>1</w:t>
      </w:r>
      <w:r w:rsidR="00073441">
        <w:fldChar w:fldCharType="end"/>
      </w:r>
      <w:r w:rsidR="00073441">
        <w:noBreakHyphen/>
      </w:r>
      <w:r w:rsidR="00073441">
        <w:fldChar w:fldCharType="begin"/>
      </w:r>
      <w:r w:rsidR="00073441">
        <w:instrText xml:space="preserve"> SEQ Figure \* ARABIC \s 1 </w:instrText>
      </w:r>
      <w:r w:rsidR="00073441">
        <w:fldChar w:fldCharType="separate"/>
      </w:r>
      <w:r w:rsidR="00073441">
        <w:t>5</w:t>
      </w:r>
      <w:r w:rsidR="00073441">
        <w:fldChar w:fldCharType="end"/>
      </w:r>
      <w:r>
        <w:tab/>
        <w:t>Z Layout</w:t>
      </w:r>
      <w:bookmarkEnd w:id="40"/>
    </w:p>
    <w:p w14:paraId="44E082CA" w14:textId="77777777" w:rsidR="0009561A" w:rsidRDefault="0009561A" w:rsidP="00C55531"/>
    <w:p w14:paraId="7406582C" w14:textId="77777777" w:rsidR="0009561A" w:rsidRDefault="0009561A" w:rsidP="00C55531">
      <w:pPr>
        <w:sectPr w:rsidR="0009561A" w:rsidSect="008D3ACC">
          <w:pgSz w:w="16838" w:h="11906" w:orient="landscape"/>
          <w:pgMar w:top="2155" w:right="1440" w:bottom="1440" w:left="1440" w:header="709" w:footer="431" w:gutter="0"/>
          <w:cols w:space="708"/>
          <w:docGrid w:linePitch="360"/>
        </w:sectPr>
      </w:pPr>
    </w:p>
    <w:p w14:paraId="32717331" w14:textId="77777777" w:rsidR="00C55531" w:rsidRDefault="00C55531" w:rsidP="00C55531">
      <w:r>
        <w:rPr>
          <w:noProof/>
          <w:lang w:val="en-US"/>
        </w:rPr>
        <w:drawing>
          <wp:inline distT="0" distB="0" distL="0" distR="0" wp14:anchorId="5335A924" wp14:editId="751D2315">
            <wp:extent cx="5277485" cy="2968625"/>
            <wp:effectExtent l="19050" t="19050" r="18415" b="222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3.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277485" cy="2968625"/>
                    </a:xfrm>
                    <a:prstGeom prst="rect">
                      <a:avLst/>
                    </a:prstGeom>
                    <a:ln w="19050">
                      <a:solidFill>
                        <a:schemeClr val="tx1"/>
                      </a:solidFill>
                    </a:ln>
                  </pic:spPr>
                </pic:pic>
              </a:graphicData>
            </a:graphic>
          </wp:inline>
        </w:drawing>
      </w:r>
    </w:p>
    <w:p w14:paraId="455CE529" w14:textId="7F4D4FB2" w:rsidR="00C55531" w:rsidRDefault="00C55531" w:rsidP="00C55531">
      <w:pPr>
        <w:pStyle w:val="CaptionforFigureUOWASIT"/>
      </w:pPr>
      <w:bookmarkStart w:id="41" w:name="_Toc22058952"/>
      <w:r>
        <w:t xml:space="preserve">Figure </w:t>
      </w:r>
      <w:r w:rsidR="00073441">
        <w:fldChar w:fldCharType="begin"/>
      </w:r>
      <w:r w:rsidR="00073441">
        <w:instrText xml:space="preserve"> STYLEREF 1 \s </w:instrText>
      </w:r>
      <w:r w:rsidR="00073441">
        <w:fldChar w:fldCharType="separate"/>
      </w:r>
      <w:r w:rsidR="00073441">
        <w:rPr>
          <w:cs/>
        </w:rPr>
        <w:t>‎</w:t>
      </w:r>
      <w:r w:rsidR="00954A31">
        <w:t>1</w:t>
      </w:r>
      <w:r w:rsidR="00073441">
        <w:fldChar w:fldCharType="end"/>
      </w:r>
      <w:r w:rsidR="00073441">
        <w:noBreakHyphen/>
      </w:r>
      <w:r w:rsidR="00073441">
        <w:fldChar w:fldCharType="begin"/>
      </w:r>
      <w:r w:rsidR="00073441">
        <w:instrText xml:space="preserve"> SEQ Figure \* ARABIC \s 1 </w:instrText>
      </w:r>
      <w:r w:rsidR="00073441">
        <w:fldChar w:fldCharType="separate"/>
      </w:r>
      <w:r w:rsidR="00073441">
        <w:t>6</w:t>
      </w:r>
      <w:r w:rsidR="00073441">
        <w:fldChar w:fldCharType="end"/>
      </w:r>
      <w:r>
        <w:tab/>
        <w:t>One dotx for many docx</w:t>
      </w:r>
      <w:bookmarkEnd w:id="41"/>
    </w:p>
    <w:p w14:paraId="17D01EE1" w14:textId="77777777" w:rsidR="001F2C4D" w:rsidRDefault="001F2C4D" w:rsidP="00647C72">
      <w:pPr>
        <w:pStyle w:val="Heading2"/>
      </w:pPr>
      <w:bookmarkStart w:id="42" w:name="_Toc510682714"/>
      <w:bookmarkStart w:id="43" w:name="_Toc214078979"/>
      <w:r>
        <w:t>Video provides a powerful way to help you prove your point.</w:t>
      </w:r>
      <w:bookmarkEnd w:id="42"/>
      <w:bookmarkEnd w:id="43"/>
    </w:p>
    <w:p w14:paraId="263D4E12" w14:textId="77777777" w:rsidR="002552C3" w:rsidRDefault="002552C3" w:rsidP="001F6D65">
      <w:pPr>
        <w:pStyle w:val="UOWASITParagraph"/>
      </w:pPr>
      <w: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 You can easily change the formatting of selected text in the document text by choosing a look for the selected text from the Quick Styles gallery on the Home tab.</w:t>
      </w:r>
    </w:p>
    <w:p w14:paraId="18E8C216" w14:textId="77777777" w:rsidR="002552C3" w:rsidRDefault="002552C3" w:rsidP="001F6D65">
      <w:pPr>
        <w:pStyle w:val="UOWASITParagraph"/>
      </w:pPr>
      <w:r>
        <w:t>You can also format text directly by using the other controls on the Home tab. Most controls offer a choice of using the look from the current theme or using a format that you specify directly. To change the overall look of your document, choose new Theme elements on the Page Layout tab. To change the looks available in the Quick Style gallery, use the Change Current Quick Style Set command.</w:t>
      </w:r>
    </w:p>
    <w:p w14:paraId="346A8CA7" w14:textId="77777777" w:rsidR="001F2C4D" w:rsidRDefault="001F2C4D" w:rsidP="001F6D65">
      <w:pPr>
        <w:pStyle w:val="Heading3"/>
        <w:spacing w:after="240"/>
      </w:pPr>
      <w:bookmarkStart w:id="44" w:name="_Toc510682715"/>
      <w:bookmarkStart w:id="45" w:name="_Toc214078980"/>
      <w:r>
        <w:t>When you click Online Video, you can paste in the embed code for the video you want to add.</w:t>
      </w:r>
      <w:bookmarkEnd w:id="44"/>
      <w:bookmarkEnd w:id="45"/>
    </w:p>
    <w:p w14:paraId="76A2A128" w14:textId="77777777" w:rsidR="00C55531" w:rsidRPr="009004A2" w:rsidRDefault="00C55531" w:rsidP="00C55531">
      <w:pPr>
        <w:pStyle w:val="Heading6"/>
        <w:rPr>
          <w:sz w:val="24"/>
        </w:rPr>
      </w:pPr>
      <w:r w:rsidRPr="009004A2">
        <w:rPr>
          <w:sz w:val="24"/>
        </w:rPr>
        <w:t>Data Pre-processing and Exploratory Analysis by using PCA, SOMs and Class Separation Indices.</w:t>
      </w:r>
    </w:p>
    <w:p w14:paraId="580D681A" w14:textId="77777777" w:rsidR="00C55531" w:rsidRPr="009004A2" w:rsidRDefault="00C55531" w:rsidP="00C55531">
      <w:pPr>
        <w:pStyle w:val="Heading6"/>
        <w:rPr>
          <w:sz w:val="24"/>
        </w:rPr>
      </w:pPr>
      <w:r w:rsidRPr="009004A2">
        <w:rPr>
          <w:sz w:val="24"/>
        </w:rPr>
        <w:t>Multiblock methods and regression analysis of environmental dataset.</w:t>
      </w:r>
    </w:p>
    <w:p w14:paraId="155F8EEE" w14:textId="77777777" w:rsidR="00C55531" w:rsidRPr="009004A2" w:rsidRDefault="00C55531" w:rsidP="00C55531">
      <w:pPr>
        <w:pStyle w:val="Heading6"/>
        <w:rPr>
          <w:sz w:val="24"/>
        </w:rPr>
      </w:pPr>
      <w:r w:rsidRPr="009004A2">
        <w:rPr>
          <w:sz w:val="24"/>
        </w:rPr>
        <w:t>Pattern recognition in QSAR with the application of SOMs and PLSDA.</w:t>
      </w:r>
    </w:p>
    <w:p w14:paraId="0DFB0001" w14:textId="77777777" w:rsidR="00C55531" w:rsidRPr="009004A2" w:rsidRDefault="00C55531" w:rsidP="00C55531">
      <w:pPr>
        <w:pStyle w:val="Heading6"/>
        <w:rPr>
          <w:sz w:val="24"/>
        </w:rPr>
      </w:pPr>
      <w:r w:rsidRPr="009004A2">
        <w:rPr>
          <w:sz w:val="24"/>
        </w:rPr>
        <w:t>Data Splitting Methods for Regressions and Classifications.</w:t>
      </w:r>
    </w:p>
    <w:p w14:paraId="713BDB09" w14:textId="77777777" w:rsidR="00C55531" w:rsidRPr="00DC0C2F" w:rsidRDefault="00C55531" w:rsidP="00DC0C2F"/>
    <w:p w14:paraId="204EDCB6" w14:textId="77777777" w:rsidR="00C55531" w:rsidRPr="00DC0C2F" w:rsidRDefault="00C55531" w:rsidP="00DC0C2F"/>
    <w:p w14:paraId="0C75F016" w14:textId="77777777" w:rsidR="001F2C4D" w:rsidRDefault="001F2C4D" w:rsidP="009B42CD">
      <w:pPr>
        <w:pStyle w:val="Heading4"/>
      </w:pPr>
      <w:bookmarkStart w:id="46" w:name="_Toc510682716"/>
      <w:r>
        <w:t>You can also type a keyword to search online for the video that best fits your document.</w:t>
      </w:r>
      <w:bookmarkEnd w:id="46"/>
    </w:p>
    <w:p w14:paraId="238837C9" w14:textId="77777777" w:rsidR="001F2C4D" w:rsidRDefault="001F2C4D" w:rsidP="001F6D65">
      <w:pPr>
        <w:pStyle w:val="Heading3"/>
        <w:spacing w:after="240"/>
      </w:pPr>
      <w:bookmarkStart w:id="47" w:name="_Toc214078981"/>
      <w:r>
        <w:t>To make your document look professionally produced, Word provides header, footer, cover page, and text box designs that complement each other.</w:t>
      </w:r>
      <w:bookmarkEnd w:id="47"/>
    </w:p>
    <w:p w14:paraId="3BD0F1E9" w14:textId="77777777" w:rsidR="001F2C4D" w:rsidRDefault="001F2C4D" w:rsidP="001F6D65">
      <w:pPr>
        <w:pStyle w:val="UOWASITParagraph"/>
      </w:pPr>
      <w:r>
        <w:t>For example, you can add a matching cover page, header, and sidebar.</w:t>
      </w:r>
    </w:p>
    <w:p w14:paraId="59DD53F4" w14:textId="77777777" w:rsidR="00C3012B" w:rsidRDefault="00017D3C" w:rsidP="00DC4F09">
      <w:pPr>
        <w:pStyle w:val="PictureLocationUOWASIT"/>
        <w:spacing w:after="240"/>
      </w:pPr>
      <w:r>
        <w:rPr>
          <w:lang w:val="en-US" w:eastAsia="en-US"/>
        </w:rPr>
        <mc:AlternateContent>
          <mc:Choice Requires="wps">
            <w:drawing>
              <wp:anchor distT="0" distB="0" distL="114300" distR="114300" simplePos="0" relativeHeight="251664384" behindDoc="0" locked="0" layoutInCell="1" allowOverlap="1" wp14:anchorId="2E811057" wp14:editId="285CA12A">
                <wp:simplePos x="0" y="0"/>
                <wp:positionH relativeFrom="column">
                  <wp:posOffset>1980956</wp:posOffset>
                </wp:positionH>
                <wp:positionV relativeFrom="paragraph">
                  <wp:posOffset>2444213</wp:posOffset>
                </wp:positionV>
                <wp:extent cx="1123950" cy="91586"/>
                <wp:effectExtent l="0" t="0" r="19050" b="22860"/>
                <wp:wrapNone/>
                <wp:docPr id="6" name="Rectangle 6"/>
                <wp:cNvGraphicFramePr/>
                <a:graphic xmlns:a="http://schemas.openxmlformats.org/drawingml/2006/main">
                  <a:graphicData uri="http://schemas.microsoft.com/office/word/2010/wordprocessingShape">
                    <wps:wsp>
                      <wps:cNvSpPr/>
                      <wps:spPr>
                        <a:xfrm>
                          <a:off x="0" y="0"/>
                          <a:ext cx="1123950" cy="91586"/>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rect w14:anchorId="5FF0DBD8" id="Rectangle 6" o:spid="_x0000_s1026" style="position:absolute;margin-left:156pt;margin-top:192.45pt;width:88.5pt;height:7.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" filled="f" strokecolor="red" strokeweight="2pt"/>
            </w:pict>
          </mc:Fallback>
        </mc:AlternateContent>
      </w:r>
      <w:r>
        <w:rPr>
          <w:lang w:val="en-US" w:eastAsia="en-US"/>
        </w:rPr>
        <mc:AlternateContent>
          <mc:Choice Requires="wps">
            <w:drawing>
              <wp:anchor distT="0" distB="0" distL="114300" distR="114300" simplePos="0" relativeHeight="251662336" behindDoc="0" locked="0" layoutInCell="1" allowOverlap="1" wp14:anchorId="049F8DA5" wp14:editId="7809AE0F">
                <wp:simplePos x="0" y="0"/>
                <wp:positionH relativeFrom="column">
                  <wp:posOffset>2841626</wp:posOffset>
                </wp:positionH>
                <wp:positionV relativeFrom="paragraph">
                  <wp:posOffset>255905</wp:posOffset>
                </wp:positionV>
                <wp:extent cx="171450" cy="146050"/>
                <wp:effectExtent l="0" t="0" r="19050" b="25400"/>
                <wp:wrapNone/>
                <wp:docPr id="7" name="Rectangle 7"/>
                <wp:cNvGraphicFramePr/>
                <a:graphic xmlns:a="http://schemas.openxmlformats.org/drawingml/2006/main">
                  <a:graphicData uri="http://schemas.microsoft.com/office/word/2010/wordprocessingShape">
                    <wps:wsp>
                      <wps:cNvSpPr/>
                      <wps:spPr>
                        <a:xfrm>
                          <a:off x="0" y="0"/>
                          <a:ext cx="171450" cy="146050"/>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rect w14:anchorId="75293916" id="Rectangle 7" o:spid="_x0000_s1026" style="position:absolute;margin-left:223.75pt;margin-top:20.15pt;width:13.5pt;height:1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" filled="f" strokecolor="red" strokeweight="2pt"/>
            </w:pict>
          </mc:Fallback>
        </mc:AlternateContent>
      </w:r>
      <w:r w:rsidR="00C47CBA" w:rsidRPr="003976D9">
        <w:rPr>
          <w:lang w:val="en-US" w:eastAsia="en-US"/>
        </w:rPr>
        <w:drawing>
          <wp:inline distT="0" distB="0" distL="0" distR="0" wp14:anchorId="26675B5B" wp14:editId="662866BB">
            <wp:extent cx="1231290" cy="2743200"/>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1231290" cy="2743200"/>
                    </a:xfrm>
                    <a:prstGeom prst="rect">
                      <a:avLst/>
                    </a:prstGeom>
                  </pic:spPr>
                </pic:pic>
              </a:graphicData>
            </a:graphic>
          </wp:inline>
        </w:drawing>
      </w:r>
    </w:p>
    <w:p w14:paraId="1AEAAF74" w14:textId="565EBFCA" w:rsidR="00C3012B" w:rsidRDefault="00C3012B" w:rsidP="00E84170">
      <w:pPr>
        <w:pStyle w:val="CaptionforFigureUOWASIT"/>
      </w:pPr>
      <w:bookmarkStart w:id="48" w:name="_Ref461058057"/>
      <w:bookmarkStart w:id="49" w:name="_Toc22058953"/>
      <w:r>
        <w:t xml:space="preserve">Figure </w:t>
      </w:r>
      <w:r w:rsidR="00073441">
        <w:fldChar w:fldCharType="begin"/>
      </w:r>
      <w:r w:rsidR="00073441">
        <w:instrText xml:space="preserve"> STYLEREF 1 \s </w:instrText>
      </w:r>
      <w:r w:rsidR="00073441">
        <w:fldChar w:fldCharType="separate"/>
      </w:r>
      <w:r w:rsidR="00073441">
        <w:rPr>
          <w:cs/>
        </w:rPr>
        <w:t>‎</w:t>
      </w:r>
      <w:r w:rsidR="00954A31">
        <w:t>1</w:t>
      </w:r>
      <w:r w:rsidR="00073441">
        <w:fldChar w:fldCharType="end"/>
      </w:r>
      <w:r w:rsidR="00073441">
        <w:noBreakHyphen/>
      </w:r>
      <w:r w:rsidR="00073441">
        <w:fldChar w:fldCharType="begin"/>
      </w:r>
      <w:r w:rsidR="00073441">
        <w:instrText xml:space="preserve"> SEQ Figure \* ARABIC \s 1 </w:instrText>
      </w:r>
      <w:r w:rsidR="00073441">
        <w:fldChar w:fldCharType="separate"/>
      </w:r>
      <w:r w:rsidR="00073441">
        <w:t>7</w:t>
      </w:r>
      <w:r w:rsidR="00073441">
        <w:fldChar w:fldCharType="end"/>
      </w:r>
      <w:bookmarkEnd w:id="48"/>
      <w:r w:rsidR="0083280C">
        <w:tab/>
      </w:r>
      <w:r>
        <w:t>Enabling Styles Pane</w:t>
      </w:r>
      <w:bookmarkEnd w:id="49"/>
    </w:p>
    <w:p w14:paraId="3859B9A0" w14:textId="77777777" w:rsidR="00C3012B" w:rsidRDefault="00C3012B" w:rsidP="001F6D65">
      <w:pPr>
        <w:pStyle w:val="UOWASITParagraph"/>
      </w:pPr>
      <w:r>
        <w:t xml:space="preserve">Once secured on the right side of the working environment, the Styles Pane should look like </w:t>
      </w:r>
      <w:r>
        <w:fldChar w:fldCharType="begin"/>
      </w:r>
      <w:r>
        <w:instrText xml:space="preserve"> REF _Ref461058297 \h </w:instrText>
      </w:r>
      <w:r w:rsidR="00341964">
        <w:instrText xml:space="preserve"> \* MERGEFORMAT </w:instrText>
      </w:r>
      <w:r>
        <w:fldChar w:fldCharType="separate"/>
      </w:r>
      <w:r w:rsidR="00547BC7">
        <w:t xml:space="preserve">Figure </w:t>
      </w:r>
      <w:r w:rsidR="00547BC7">
        <w:rPr>
          <w:noProof/>
        </w:rPr>
        <w:t>0.8</w:t>
      </w:r>
      <w:r>
        <w:fldChar w:fldCharType="end"/>
      </w:r>
      <w:r>
        <w:t>.</w:t>
      </w:r>
    </w:p>
    <w:p w14:paraId="653309B6" w14:textId="77777777" w:rsidR="00C3012B" w:rsidRDefault="003976D9" w:rsidP="00DC4F09">
      <w:pPr>
        <w:pStyle w:val="PictureLocationUOWASIT"/>
        <w:spacing w:after="240"/>
      </w:pPr>
      <w:r>
        <w:rPr>
          <w:lang w:val="en-US" w:eastAsia="en-US"/>
        </w:rPr>
        <mc:AlternateContent>
          <mc:Choice Requires="wps">
            <w:drawing>
              <wp:anchor distT="0" distB="0" distL="114300" distR="114300" simplePos="0" relativeHeight="251670528" behindDoc="0" locked="0" layoutInCell="1" allowOverlap="1" wp14:anchorId="36FA085F" wp14:editId="312008B1">
                <wp:simplePos x="0" y="0"/>
                <wp:positionH relativeFrom="column">
                  <wp:posOffset>2079625</wp:posOffset>
                </wp:positionH>
                <wp:positionV relativeFrom="paragraph">
                  <wp:posOffset>2352675</wp:posOffset>
                </wp:positionV>
                <wp:extent cx="1123950" cy="91586"/>
                <wp:effectExtent l="0" t="0" r="19050" b="22860"/>
                <wp:wrapNone/>
                <wp:docPr id="10" name="Rectangle 10"/>
                <wp:cNvGraphicFramePr/>
                <a:graphic xmlns:a="http://schemas.openxmlformats.org/drawingml/2006/main">
                  <a:graphicData uri="http://schemas.microsoft.com/office/word/2010/wordprocessingShape">
                    <wps:wsp>
                      <wps:cNvSpPr/>
                      <wps:spPr>
                        <a:xfrm>
                          <a:off x="0" y="0"/>
                          <a:ext cx="1123950" cy="91586"/>
                        </a:xfrm>
                        <a:prstGeom prst="rect">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rect w14:anchorId="23748B48" id="Rectangle 10" o:spid="_x0000_s1026" style="position:absolute;margin-left:163.75pt;margin-top:185.25pt;width:88.5pt;height:7.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" filled="f" strokecolor="red" strokeweight="2pt"/>
            </w:pict>
          </mc:Fallback>
        </mc:AlternateContent>
      </w:r>
      <w:r w:rsidR="00C3012B">
        <w:rPr>
          <w:lang w:val="en-US" w:eastAsia="en-US"/>
        </w:rPr>
        <w:drawing>
          <wp:inline distT="0" distB="0" distL="0" distR="0" wp14:anchorId="34FA4285" wp14:editId="7FD6C872">
            <wp:extent cx="1540421" cy="2743200"/>
            <wp:effectExtent l="0" t="0" r="317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540421" cy="2743200"/>
                    </a:xfrm>
                    <a:prstGeom prst="rect">
                      <a:avLst/>
                    </a:prstGeom>
                  </pic:spPr>
                </pic:pic>
              </a:graphicData>
            </a:graphic>
          </wp:inline>
        </w:drawing>
      </w:r>
    </w:p>
    <w:p w14:paraId="72087C1B" w14:textId="242DFCFA" w:rsidR="00C3012B" w:rsidRDefault="00C3012B" w:rsidP="00E84170">
      <w:pPr>
        <w:pStyle w:val="CaptionforFigureUOWASIT"/>
      </w:pPr>
      <w:bookmarkStart w:id="50" w:name="_Ref461058297"/>
      <w:bookmarkStart w:id="51" w:name="_Toc22058954"/>
      <w:r>
        <w:t xml:space="preserve">Figure </w:t>
      </w:r>
      <w:r w:rsidR="00073441">
        <w:fldChar w:fldCharType="begin"/>
      </w:r>
      <w:r w:rsidR="00073441">
        <w:instrText xml:space="preserve"> STYLEREF 1 \s </w:instrText>
      </w:r>
      <w:r w:rsidR="00073441">
        <w:fldChar w:fldCharType="separate"/>
      </w:r>
      <w:r w:rsidR="00073441">
        <w:rPr>
          <w:cs/>
        </w:rPr>
        <w:t>‎</w:t>
      </w:r>
      <w:r w:rsidR="00954A31">
        <w:t>1</w:t>
      </w:r>
      <w:r w:rsidR="00073441">
        <w:fldChar w:fldCharType="end"/>
      </w:r>
      <w:r w:rsidR="00073441">
        <w:noBreakHyphen/>
      </w:r>
      <w:r w:rsidR="00073441">
        <w:fldChar w:fldCharType="begin"/>
      </w:r>
      <w:r w:rsidR="00073441">
        <w:instrText xml:space="preserve"> SEQ Figure \* ARABIC \s 1 </w:instrText>
      </w:r>
      <w:r w:rsidR="00073441">
        <w:fldChar w:fldCharType="separate"/>
      </w:r>
      <w:r w:rsidR="00073441">
        <w:t>8</w:t>
      </w:r>
      <w:r w:rsidR="00073441">
        <w:fldChar w:fldCharType="end"/>
      </w:r>
      <w:bookmarkEnd w:id="50"/>
      <w:r w:rsidR="0083280C">
        <w:tab/>
      </w:r>
      <w:r>
        <w:t>Syles Pane on right side of the window</w:t>
      </w:r>
      <w:bookmarkEnd w:id="51"/>
    </w:p>
    <w:p w14:paraId="4A8E14B7" w14:textId="77777777" w:rsidR="00414FB6" w:rsidRDefault="00A77F3C" w:rsidP="007A3D96">
      <w:pPr>
        <w:pStyle w:val="UNITENParagraph2"/>
      </w:pPr>
      <w:r>
        <w:t xml:space="preserve">This is just a simulation. </w:t>
      </w:r>
      <w:proofErr w:type="spellStart"/>
      <w:r w:rsidR="00414FB6">
        <w:t>Syles</w:t>
      </w:r>
      <w:proofErr w:type="spellEnd"/>
      <w:r w:rsidR="00414FB6">
        <w:t xml:space="preserve"> Pane on right side of the window Once the PC is ready, you can familiarize yourself with the styles in this template. Some of the styles will be explained in Chapter 2</w:t>
      </w:r>
    </w:p>
    <w:p w14:paraId="47BD8287" w14:textId="77777777" w:rsidR="00C3012B" w:rsidRDefault="00661E28" w:rsidP="00647C72">
      <w:pPr>
        <w:pStyle w:val="Heading2"/>
      </w:pPr>
      <w:bookmarkStart w:id="52" w:name="_Toc214078982"/>
      <w:r>
        <w:t>Caption for Tables</w:t>
      </w:r>
      <w:bookmarkEnd w:id="52"/>
    </w:p>
    <w:p w14:paraId="4C454AE9" w14:textId="77777777" w:rsidR="00FA79EC" w:rsidRDefault="00C3012B" w:rsidP="001F6D65">
      <w:pPr>
        <w:pStyle w:val="UOWASITParagraph"/>
      </w:pPr>
      <w:r>
        <w:t>Once the PC is ready, you can familiarize yourself with the styles in this template. Some of the styles will be explained in Chapter 2</w:t>
      </w:r>
      <w:r w:rsidR="0083280C">
        <w:t>.</w:t>
      </w:r>
    </w:p>
    <w:p w14:paraId="1957ACA1" w14:textId="5063545F" w:rsidR="000E4C74" w:rsidRPr="000E4C74" w:rsidRDefault="00A67193" w:rsidP="009222F8">
      <w:pPr>
        <w:pStyle w:val="CaptionforTableUOWASITcenter"/>
        <w:rPr>
          <w:lang w:val="en-US"/>
        </w:rPr>
      </w:pPr>
      <w:bookmarkStart w:id="53" w:name="_Toc22058881"/>
      <w:r>
        <w:t xml:space="preserve">Table </w:t>
      </w:r>
      <w:r w:rsidR="00954A31">
        <w:t>1</w:t>
      </w:r>
      <w:r w:rsidR="00254F52">
        <w:t>.</w:t>
      </w:r>
      <w:r w:rsidR="00254F52">
        <w:fldChar w:fldCharType="begin"/>
      </w:r>
      <w:r w:rsidR="00254F52">
        <w:instrText xml:space="preserve"> SEQ Table \* ARABIC \s 1 </w:instrText>
      </w:r>
      <w:r w:rsidR="00254F52">
        <w:fldChar w:fldCharType="separate"/>
      </w:r>
      <w:r w:rsidR="00547BC7">
        <w:t>1</w:t>
      </w:r>
      <w:r w:rsidR="00254F52">
        <w:fldChar w:fldCharType="end"/>
      </w:r>
      <w:r w:rsidR="009222F8">
        <w:tab/>
      </w:r>
      <w:r w:rsidR="000E4C74" w:rsidRPr="000E4C74">
        <w:rPr>
          <w:lang w:val="en-US"/>
        </w:rPr>
        <w:t>Base and supplementary units in SI system.</w:t>
      </w:r>
      <w:bookmarkEnd w:id="53"/>
    </w:p>
    <w:tbl>
      <w:tblPr>
        <w:tblW w:w="0" w:type="auto"/>
        <w:jc w:val="center"/>
        <w:tblBorders>
          <w:top w:val="single" w:sz="4" w:space="0" w:color="auto"/>
          <w:bottom w:val="single" w:sz="4" w:space="0" w:color="auto"/>
        </w:tblBorders>
        <w:tblLook w:val="01E0" w:firstRow="1" w:lastRow="1" w:firstColumn="1" w:lastColumn="1" w:noHBand="0" w:noVBand="0"/>
      </w:tblPr>
      <w:tblGrid>
        <w:gridCol w:w="1670"/>
        <w:gridCol w:w="2739"/>
        <w:gridCol w:w="1454"/>
        <w:gridCol w:w="1620"/>
      </w:tblGrid>
      <w:tr w:rsidR="000E4C74" w:rsidRPr="000E4C74" w14:paraId="06CD9422" w14:textId="77777777" w:rsidTr="00D52DF3">
        <w:trPr>
          <w:jc w:val="center"/>
        </w:trPr>
        <w:tc>
          <w:tcPr>
            <w:tcW w:w="1670" w:type="dxa"/>
            <w:tcBorders>
              <w:top w:val="single" w:sz="4" w:space="0" w:color="auto"/>
              <w:bottom w:val="single" w:sz="4" w:space="0" w:color="auto"/>
            </w:tcBorders>
            <w:noWrap/>
          </w:tcPr>
          <w:p w14:paraId="53866A1D" w14:textId="77777777" w:rsidR="000E4C74" w:rsidRPr="000E4C74" w:rsidRDefault="000E4C74" w:rsidP="000E4C74">
            <w:pPr>
              <w:rPr>
                <w:rFonts w:eastAsia="Times New Roman" w:cs="Times New Roman"/>
                <w:b/>
                <w:sz w:val="24"/>
                <w:szCs w:val="24"/>
                <w:lang w:val="en-US"/>
              </w:rPr>
            </w:pPr>
            <w:r w:rsidRPr="000E4C74">
              <w:rPr>
                <w:rFonts w:eastAsia="Times New Roman" w:cs="Times New Roman"/>
                <w:b/>
                <w:sz w:val="24"/>
                <w:szCs w:val="24"/>
                <w:lang w:val="en-US"/>
              </w:rPr>
              <w:t>Unit type</w:t>
            </w:r>
          </w:p>
        </w:tc>
        <w:tc>
          <w:tcPr>
            <w:tcW w:w="2739" w:type="dxa"/>
            <w:tcBorders>
              <w:top w:val="single" w:sz="4" w:space="0" w:color="auto"/>
              <w:bottom w:val="single" w:sz="4" w:space="0" w:color="auto"/>
            </w:tcBorders>
            <w:noWrap/>
          </w:tcPr>
          <w:p w14:paraId="66A1BB44" w14:textId="77777777" w:rsidR="000E4C74" w:rsidRPr="000E4C74" w:rsidRDefault="000E4C74" w:rsidP="000E4C74">
            <w:pPr>
              <w:spacing w:before="60" w:after="60"/>
              <w:rPr>
                <w:rFonts w:eastAsia="Times New Roman" w:cs="Times New Roman"/>
                <w:b/>
                <w:sz w:val="24"/>
                <w:szCs w:val="24"/>
                <w:lang w:val="en-US"/>
              </w:rPr>
            </w:pPr>
            <w:r w:rsidRPr="000E4C74">
              <w:rPr>
                <w:rFonts w:eastAsia="Times New Roman" w:cs="Times New Roman"/>
                <w:b/>
                <w:sz w:val="24"/>
                <w:szCs w:val="24"/>
                <w:lang w:val="en-US"/>
              </w:rPr>
              <w:t>Quantity</w:t>
            </w:r>
          </w:p>
        </w:tc>
        <w:tc>
          <w:tcPr>
            <w:tcW w:w="1454" w:type="dxa"/>
            <w:tcBorders>
              <w:top w:val="single" w:sz="4" w:space="0" w:color="auto"/>
              <w:bottom w:val="single" w:sz="4" w:space="0" w:color="auto"/>
            </w:tcBorders>
            <w:noWrap/>
          </w:tcPr>
          <w:p w14:paraId="659A0CA6" w14:textId="77777777" w:rsidR="000E4C74" w:rsidRPr="000E4C74" w:rsidRDefault="000E4C74" w:rsidP="000E4C74">
            <w:pPr>
              <w:spacing w:before="60" w:after="60"/>
              <w:rPr>
                <w:rFonts w:eastAsia="Times New Roman" w:cs="Times New Roman"/>
                <w:b/>
                <w:sz w:val="24"/>
                <w:szCs w:val="24"/>
                <w:lang w:val="en-US"/>
              </w:rPr>
            </w:pPr>
            <w:r w:rsidRPr="000E4C74">
              <w:rPr>
                <w:rFonts w:eastAsia="Times New Roman" w:cs="Times New Roman"/>
                <w:b/>
                <w:sz w:val="24"/>
                <w:szCs w:val="24"/>
                <w:lang w:val="en-US"/>
              </w:rPr>
              <w:t>Unit name</w:t>
            </w:r>
          </w:p>
        </w:tc>
        <w:tc>
          <w:tcPr>
            <w:tcW w:w="1620" w:type="dxa"/>
            <w:tcBorders>
              <w:top w:val="single" w:sz="4" w:space="0" w:color="auto"/>
              <w:bottom w:val="single" w:sz="4" w:space="0" w:color="auto"/>
            </w:tcBorders>
            <w:noWrap/>
          </w:tcPr>
          <w:p w14:paraId="61E41A30" w14:textId="77777777" w:rsidR="000E4C74" w:rsidRPr="000E4C74" w:rsidRDefault="000E4C74" w:rsidP="000E4C74">
            <w:pPr>
              <w:spacing w:before="60" w:after="60"/>
              <w:rPr>
                <w:rFonts w:eastAsia="Times New Roman" w:cs="Times New Roman"/>
                <w:b/>
                <w:sz w:val="24"/>
                <w:szCs w:val="24"/>
                <w:lang w:val="en-US"/>
              </w:rPr>
            </w:pPr>
            <w:r w:rsidRPr="000E4C74">
              <w:rPr>
                <w:rFonts w:eastAsia="Times New Roman" w:cs="Times New Roman"/>
                <w:b/>
                <w:sz w:val="24"/>
                <w:szCs w:val="24"/>
                <w:lang w:val="en-US"/>
              </w:rPr>
              <w:t>Unit symbol</w:t>
            </w:r>
          </w:p>
        </w:tc>
      </w:tr>
      <w:tr w:rsidR="000E4C74" w:rsidRPr="000E4C74" w14:paraId="00B0CA34" w14:textId="77777777" w:rsidTr="00D52DF3">
        <w:trPr>
          <w:jc w:val="center"/>
        </w:trPr>
        <w:tc>
          <w:tcPr>
            <w:tcW w:w="1670" w:type="dxa"/>
            <w:vMerge w:val="restart"/>
            <w:tcBorders>
              <w:top w:val="single" w:sz="4" w:space="0" w:color="auto"/>
            </w:tcBorders>
          </w:tcPr>
          <w:p w14:paraId="17B89706" w14:textId="77777777" w:rsidR="000E4C74" w:rsidRPr="000E4C74" w:rsidRDefault="000E4C74" w:rsidP="000E4C74">
            <w:pPr>
              <w:spacing w:line="240" w:lineRule="auto"/>
              <w:jc w:val="both"/>
              <w:rPr>
                <w:rFonts w:eastAsia="Times New Roman" w:cs="Times New Roman"/>
                <w:sz w:val="24"/>
                <w:szCs w:val="24"/>
                <w:lang w:val="en-US"/>
              </w:rPr>
            </w:pPr>
            <w:r w:rsidRPr="000E4C74">
              <w:rPr>
                <w:rFonts w:eastAsia="Times New Roman" w:cs="Times New Roman"/>
                <w:sz w:val="24"/>
                <w:szCs w:val="24"/>
                <w:lang w:val="en-US"/>
              </w:rPr>
              <w:t>Base units</w:t>
            </w:r>
          </w:p>
        </w:tc>
        <w:tc>
          <w:tcPr>
            <w:tcW w:w="2739" w:type="dxa"/>
            <w:tcBorders>
              <w:top w:val="single" w:sz="4" w:space="0" w:color="auto"/>
            </w:tcBorders>
          </w:tcPr>
          <w:p w14:paraId="1F867D46" w14:textId="77777777" w:rsidR="000E4C74" w:rsidRPr="000E4C74" w:rsidRDefault="000E4C74" w:rsidP="000E4C74">
            <w:pPr>
              <w:spacing w:line="240" w:lineRule="auto"/>
              <w:jc w:val="both"/>
              <w:rPr>
                <w:rFonts w:eastAsia="Times New Roman" w:cs="Times New Roman"/>
                <w:sz w:val="24"/>
                <w:szCs w:val="24"/>
                <w:lang w:val="en-US"/>
              </w:rPr>
            </w:pPr>
            <w:r w:rsidRPr="000E4C74">
              <w:rPr>
                <w:rFonts w:eastAsia="Times New Roman" w:cs="Times New Roman"/>
                <w:sz w:val="24"/>
                <w:szCs w:val="24"/>
                <w:lang w:val="en-US"/>
              </w:rPr>
              <w:t>Amount of substance</w:t>
            </w:r>
          </w:p>
        </w:tc>
        <w:tc>
          <w:tcPr>
            <w:tcW w:w="1454" w:type="dxa"/>
            <w:tcBorders>
              <w:top w:val="single" w:sz="4" w:space="0" w:color="auto"/>
            </w:tcBorders>
          </w:tcPr>
          <w:p w14:paraId="0580B3D6" w14:textId="77777777" w:rsidR="000E4C74" w:rsidRPr="000E4C74" w:rsidRDefault="000E4C74" w:rsidP="000E4C74">
            <w:pPr>
              <w:spacing w:line="240" w:lineRule="auto"/>
              <w:jc w:val="both"/>
              <w:rPr>
                <w:rFonts w:eastAsia="Times New Roman" w:cs="Times New Roman"/>
                <w:sz w:val="24"/>
                <w:szCs w:val="24"/>
                <w:lang w:val="en-US"/>
              </w:rPr>
            </w:pPr>
            <w:r w:rsidRPr="000E4C74">
              <w:rPr>
                <w:rFonts w:eastAsia="Times New Roman" w:cs="Times New Roman"/>
                <w:sz w:val="24"/>
                <w:szCs w:val="24"/>
                <w:lang w:val="en-US"/>
              </w:rPr>
              <w:t>mole</w:t>
            </w:r>
          </w:p>
        </w:tc>
        <w:tc>
          <w:tcPr>
            <w:tcW w:w="1620" w:type="dxa"/>
            <w:tcBorders>
              <w:top w:val="single" w:sz="4" w:space="0" w:color="auto"/>
            </w:tcBorders>
          </w:tcPr>
          <w:p w14:paraId="357FBE35" w14:textId="77777777" w:rsidR="000E4C74" w:rsidRPr="000E4C74" w:rsidRDefault="000E4C74" w:rsidP="000E4C74">
            <w:pPr>
              <w:spacing w:line="240" w:lineRule="auto"/>
              <w:jc w:val="both"/>
              <w:rPr>
                <w:rFonts w:eastAsia="Times New Roman" w:cs="Times New Roman"/>
                <w:sz w:val="24"/>
                <w:szCs w:val="24"/>
                <w:lang w:val="en-US"/>
              </w:rPr>
            </w:pPr>
            <w:r w:rsidRPr="000E4C74">
              <w:rPr>
                <w:rFonts w:eastAsia="Times New Roman" w:cs="Times New Roman"/>
                <w:sz w:val="24"/>
                <w:szCs w:val="24"/>
                <w:lang w:val="en-US"/>
              </w:rPr>
              <w:t>mol</w:t>
            </w:r>
          </w:p>
        </w:tc>
      </w:tr>
      <w:tr w:rsidR="000E4C74" w:rsidRPr="000E4C74" w14:paraId="2B622B1D" w14:textId="77777777" w:rsidTr="00D52DF3">
        <w:trPr>
          <w:trHeight w:val="333"/>
          <w:jc w:val="center"/>
        </w:trPr>
        <w:tc>
          <w:tcPr>
            <w:tcW w:w="1670" w:type="dxa"/>
            <w:vMerge/>
          </w:tcPr>
          <w:p w14:paraId="1949E34B" w14:textId="77777777" w:rsidR="000E4C74" w:rsidRPr="000E4C74" w:rsidRDefault="000E4C74" w:rsidP="000E4C74">
            <w:pPr>
              <w:spacing w:line="240" w:lineRule="auto"/>
              <w:jc w:val="both"/>
              <w:rPr>
                <w:rFonts w:eastAsia="Times New Roman" w:cs="Times New Roman"/>
                <w:sz w:val="24"/>
                <w:szCs w:val="24"/>
                <w:lang w:val="en-US"/>
              </w:rPr>
            </w:pPr>
          </w:p>
        </w:tc>
        <w:tc>
          <w:tcPr>
            <w:tcW w:w="2739" w:type="dxa"/>
          </w:tcPr>
          <w:p w14:paraId="42A162C7" w14:textId="77777777" w:rsidR="000E4C74" w:rsidRPr="000E4C74" w:rsidRDefault="000E4C74" w:rsidP="000E4C74">
            <w:pPr>
              <w:spacing w:line="240" w:lineRule="auto"/>
              <w:jc w:val="both"/>
              <w:rPr>
                <w:rFonts w:eastAsia="Times New Roman" w:cs="Times New Roman"/>
                <w:sz w:val="24"/>
                <w:szCs w:val="24"/>
                <w:lang w:val="en-US"/>
              </w:rPr>
            </w:pPr>
            <w:r w:rsidRPr="000E4C74">
              <w:rPr>
                <w:rFonts w:eastAsia="Times New Roman" w:cs="Times New Roman"/>
                <w:sz w:val="24"/>
                <w:szCs w:val="24"/>
                <w:lang w:val="en-US"/>
              </w:rPr>
              <w:t>Electric current</w:t>
            </w:r>
          </w:p>
        </w:tc>
        <w:tc>
          <w:tcPr>
            <w:tcW w:w="1454" w:type="dxa"/>
          </w:tcPr>
          <w:p w14:paraId="445749EA" w14:textId="77777777" w:rsidR="000E4C74" w:rsidRPr="000E4C74" w:rsidRDefault="000E4C74" w:rsidP="000E4C74">
            <w:pPr>
              <w:spacing w:line="240" w:lineRule="auto"/>
              <w:jc w:val="both"/>
              <w:rPr>
                <w:rFonts w:eastAsia="Times New Roman" w:cs="Times New Roman"/>
                <w:sz w:val="24"/>
                <w:szCs w:val="24"/>
                <w:lang w:val="en-US"/>
              </w:rPr>
            </w:pPr>
            <w:r w:rsidRPr="000E4C74">
              <w:rPr>
                <w:rFonts w:eastAsia="Times New Roman" w:cs="Times New Roman"/>
                <w:sz w:val="24"/>
                <w:szCs w:val="24"/>
                <w:lang w:val="en-US"/>
              </w:rPr>
              <w:t>Ampere</w:t>
            </w:r>
          </w:p>
        </w:tc>
        <w:tc>
          <w:tcPr>
            <w:tcW w:w="1620" w:type="dxa"/>
          </w:tcPr>
          <w:p w14:paraId="63BB8174" w14:textId="77777777" w:rsidR="000E4C74" w:rsidRPr="000E4C74" w:rsidRDefault="000E4C74" w:rsidP="000E4C74">
            <w:pPr>
              <w:spacing w:line="240" w:lineRule="auto"/>
              <w:jc w:val="both"/>
              <w:rPr>
                <w:rFonts w:eastAsia="Times New Roman" w:cs="Times New Roman"/>
                <w:sz w:val="24"/>
                <w:szCs w:val="24"/>
                <w:lang w:val="en-US"/>
              </w:rPr>
            </w:pPr>
            <w:r w:rsidRPr="000E4C74">
              <w:rPr>
                <w:rFonts w:eastAsia="Times New Roman" w:cs="Times New Roman"/>
                <w:sz w:val="24"/>
                <w:szCs w:val="24"/>
                <w:lang w:val="en-US"/>
              </w:rPr>
              <w:t>A</w:t>
            </w:r>
          </w:p>
        </w:tc>
      </w:tr>
      <w:tr w:rsidR="000E4C74" w:rsidRPr="000E4C74" w14:paraId="261112A1" w14:textId="77777777" w:rsidTr="00D52DF3">
        <w:trPr>
          <w:jc w:val="center"/>
        </w:trPr>
        <w:tc>
          <w:tcPr>
            <w:tcW w:w="1670" w:type="dxa"/>
            <w:vMerge/>
          </w:tcPr>
          <w:p w14:paraId="701CC78E" w14:textId="77777777" w:rsidR="000E4C74" w:rsidRPr="000E4C74" w:rsidRDefault="000E4C74" w:rsidP="000E4C74">
            <w:pPr>
              <w:spacing w:line="240" w:lineRule="auto"/>
              <w:jc w:val="both"/>
              <w:rPr>
                <w:rFonts w:eastAsia="Times New Roman" w:cs="Times New Roman"/>
                <w:sz w:val="24"/>
                <w:szCs w:val="24"/>
                <w:lang w:val="en-US"/>
              </w:rPr>
            </w:pPr>
          </w:p>
        </w:tc>
        <w:tc>
          <w:tcPr>
            <w:tcW w:w="2739" w:type="dxa"/>
          </w:tcPr>
          <w:p w14:paraId="1B20927E" w14:textId="77777777" w:rsidR="000E4C74" w:rsidRPr="000E4C74" w:rsidRDefault="000E4C74" w:rsidP="000E4C74">
            <w:pPr>
              <w:spacing w:line="240" w:lineRule="auto"/>
              <w:jc w:val="both"/>
              <w:rPr>
                <w:rFonts w:eastAsia="Times New Roman" w:cs="Times New Roman"/>
                <w:sz w:val="24"/>
                <w:szCs w:val="24"/>
                <w:lang w:val="en-US"/>
              </w:rPr>
            </w:pPr>
            <w:r w:rsidRPr="000E4C74">
              <w:rPr>
                <w:rFonts w:eastAsia="Times New Roman" w:cs="Times New Roman"/>
                <w:sz w:val="24"/>
                <w:szCs w:val="24"/>
                <w:lang w:val="en-US"/>
              </w:rPr>
              <w:t>Length</w:t>
            </w:r>
          </w:p>
        </w:tc>
        <w:tc>
          <w:tcPr>
            <w:tcW w:w="1454" w:type="dxa"/>
          </w:tcPr>
          <w:p w14:paraId="4BA0A1A6" w14:textId="77777777" w:rsidR="000E4C74" w:rsidRPr="000E4C74" w:rsidRDefault="000E4C74" w:rsidP="000E4C74">
            <w:pPr>
              <w:spacing w:line="240" w:lineRule="auto"/>
              <w:jc w:val="both"/>
              <w:rPr>
                <w:rFonts w:eastAsia="Times New Roman" w:cs="Times New Roman"/>
                <w:sz w:val="24"/>
                <w:szCs w:val="24"/>
                <w:lang w:val="en-US"/>
              </w:rPr>
            </w:pPr>
            <w:r w:rsidRPr="000E4C74">
              <w:rPr>
                <w:rFonts w:eastAsia="Times New Roman" w:cs="Times New Roman"/>
                <w:sz w:val="24"/>
                <w:szCs w:val="24"/>
                <w:lang w:val="en-US"/>
              </w:rPr>
              <w:t>Meter</w:t>
            </w:r>
          </w:p>
        </w:tc>
        <w:tc>
          <w:tcPr>
            <w:tcW w:w="1620" w:type="dxa"/>
          </w:tcPr>
          <w:p w14:paraId="6C6627C8" w14:textId="77777777" w:rsidR="000E4C74" w:rsidRPr="000E4C74" w:rsidRDefault="000E4C74" w:rsidP="000E4C74">
            <w:pPr>
              <w:spacing w:line="240" w:lineRule="auto"/>
              <w:jc w:val="both"/>
              <w:rPr>
                <w:rFonts w:eastAsia="Times New Roman" w:cs="Times New Roman"/>
                <w:sz w:val="24"/>
                <w:szCs w:val="24"/>
                <w:lang w:val="en-US"/>
              </w:rPr>
            </w:pPr>
            <w:r w:rsidRPr="000E4C74">
              <w:rPr>
                <w:rFonts w:eastAsia="Times New Roman" w:cs="Times New Roman"/>
                <w:sz w:val="24"/>
                <w:szCs w:val="24"/>
                <w:lang w:val="en-US"/>
              </w:rPr>
              <w:t>M</w:t>
            </w:r>
          </w:p>
        </w:tc>
      </w:tr>
      <w:tr w:rsidR="000E4C74" w:rsidRPr="000E4C74" w14:paraId="67D87290" w14:textId="77777777" w:rsidTr="00D52DF3">
        <w:trPr>
          <w:jc w:val="center"/>
        </w:trPr>
        <w:tc>
          <w:tcPr>
            <w:tcW w:w="1670" w:type="dxa"/>
            <w:vMerge/>
          </w:tcPr>
          <w:p w14:paraId="78045E69" w14:textId="77777777" w:rsidR="000E4C74" w:rsidRPr="000E4C74" w:rsidRDefault="000E4C74" w:rsidP="000E4C74">
            <w:pPr>
              <w:spacing w:line="240" w:lineRule="auto"/>
              <w:jc w:val="both"/>
              <w:rPr>
                <w:rFonts w:eastAsia="Times New Roman" w:cs="Times New Roman"/>
                <w:sz w:val="24"/>
                <w:szCs w:val="24"/>
                <w:lang w:val="en-US"/>
              </w:rPr>
            </w:pPr>
          </w:p>
        </w:tc>
        <w:tc>
          <w:tcPr>
            <w:tcW w:w="2739" w:type="dxa"/>
          </w:tcPr>
          <w:p w14:paraId="5AA6DDA0" w14:textId="77777777" w:rsidR="000E4C74" w:rsidRPr="000E4C74" w:rsidRDefault="000E4C74" w:rsidP="000E4C74">
            <w:pPr>
              <w:spacing w:line="240" w:lineRule="auto"/>
              <w:jc w:val="both"/>
              <w:rPr>
                <w:rFonts w:eastAsia="Times New Roman" w:cs="Times New Roman"/>
                <w:sz w:val="24"/>
                <w:szCs w:val="24"/>
                <w:lang w:val="en-US"/>
              </w:rPr>
            </w:pPr>
            <w:r w:rsidRPr="000E4C74">
              <w:rPr>
                <w:rFonts w:eastAsia="Times New Roman" w:cs="Times New Roman"/>
                <w:sz w:val="24"/>
                <w:szCs w:val="24"/>
                <w:lang w:val="en-US"/>
              </w:rPr>
              <w:t>Luminous intensity</w:t>
            </w:r>
          </w:p>
        </w:tc>
        <w:tc>
          <w:tcPr>
            <w:tcW w:w="1454" w:type="dxa"/>
          </w:tcPr>
          <w:p w14:paraId="4E912A27" w14:textId="77777777" w:rsidR="000E4C74" w:rsidRPr="000E4C74" w:rsidRDefault="000E4C74" w:rsidP="000E4C74">
            <w:pPr>
              <w:spacing w:line="240" w:lineRule="auto"/>
              <w:jc w:val="both"/>
              <w:rPr>
                <w:rFonts w:eastAsia="Times New Roman" w:cs="Times New Roman"/>
                <w:sz w:val="24"/>
                <w:szCs w:val="24"/>
                <w:lang w:val="en-US"/>
              </w:rPr>
            </w:pPr>
            <w:r w:rsidRPr="000E4C74">
              <w:rPr>
                <w:rFonts w:eastAsia="Times New Roman" w:cs="Times New Roman"/>
                <w:sz w:val="24"/>
                <w:szCs w:val="24"/>
                <w:lang w:val="en-US"/>
              </w:rPr>
              <w:t>Candela</w:t>
            </w:r>
          </w:p>
        </w:tc>
        <w:tc>
          <w:tcPr>
            <w:tcW w:w="1620" w:type="dxa"/>
          </w:tcPr>
          <w:p w14:paraId="320AEAA4" w14:textId="77777777" w:rsidR="000E4C74" w:rsidRPr="000E4C74" w:rsidRDefault="000E4C74" w:rsidP="000E4C74">
            <w:pPr>
              <w:spacing w:line="240" w:lineRule="auto"/>
              <w:jc w:val="both"/>
              <w:rPr>
                <w:rFonts w:eastAsia="Times New Roman" w:cs="Times New Roman"/>
                <w:sz w:val="24"/>
                <w:szCs w:val="24"/>
                <w:lang w:val="en-US"/>
              </w:rPr>
            </w:pPr>
            <w:r w:rsidRPr="000E4C74">
              <w:rPr>
                <w:rFonts w:eastAsia="Times New Roman" w:cs="Times New Roman"/>
                <w:sz w:val="24"/>
                <w:szCs w:val="24"/>
                <w:lang w:val="en-US"/>
              </w:rPr>
              <w:t>Cd</w:t>
            </w:r>
          </w:p>
        </w:tc>
      </w:tr>
      <w:tr w:rsidR="000E4C74" w:rsidRPr="000E4C74" w14:paraId="2757F2E6" w14:textId="77777777" w:rsidTr="00D52DF3">
        <w:trPr>
          <w:jc w:val="center"/>
        </w:trPr>
        <w:tc>
          <w:tcPr>
            <w:tcW w:w="1670" w:type="dxa"/>
            <w:vMerge/>
          </w:tcPr>
          <w:p w14:paraId="75AFE81C" w14:textId="77777777" w:rsidR="000E4C74" w:rsidRPr="000E4C74" w:rsidRDefault="000E4C74" w:rsidP="000E4C74">
            <w:pPr>
              <w:spacing w:line="240" w:lineRule="auto"/>
              <w:jc w:val="both"/>
              <w:rPr>
                <w:rFonts w:eastAsia="Times New Roman" w:cs="Times New Roman"/>
                <w:sz w:val="24"/>
                <w:szCs w:val="24"/>
                <w:lang w:val="en-US"/>
              </w:rPr>
            </w:pPr>
          </w:p>
        </w:tc>
        <w:tc>
          <w:tcPr>
            <w:tcW w:w="2739" w:type="dxa"/>
          </w:tcPr>
          <w:p w14:paraId="7868664A" w14:textId="77777777" w:rsidR="000E4C74" w:rsidRPr="000E4C74" w:rsidRDefault="000E4C74" w:rsidP="000E4C74">
            <w:pPr>
              <w:spacing w:line="240" w:lineRule="auto"/>
              <w:jc w:val="both"/>
              <w:rPr>
                <w:rFonts w:eastAsia="Times New Roman" w:cs="Times New Roman"/>
                <w:sz w:val="24"/>
                <w:szCs w:val="24"/>
                <w:lang w:val="en-US"/>
              </w:rPr>
            </w:pPr>
            <w:r w:rsidRPr="000E4C74">
              <w:rPr>
                <w:rFonts w:eastAsia="Times New Roman" w:cs="Times New Roman"/>
                <w:sz w:val="24"/>
                <w:szCs w:val="24"/>
                <w:lang w:val="en-US"/>
              </w:rPr>
              <w:t>Thermodynamic temperature</w:t>
            </w:r>
          </w:p>
        </w:tc>
        <w:tc>
          <w:tcPr>
            <w:tcW w:w="1454" w:type="dxa"/>
          </w:tcPr>
          <w:p w14:paraId="58292948" w14:textId="77777777" w:rsidR="000E4C74" w:rsidRPr="000E4C74" w:rsidRDefault="000E4C74" w:rsidP="000E4C74">
            <w:pPr>
              <w:spacing w:line="240" w:lineRule="auto"/>
              <w:jc w:val="both"/>
              <w:rPr>
                <w:rFonts w:eastAsia="Times New Roman" w:cs="Times New Roman"/>
                <w:sz w:val="24"/>
                <w:szCs w:val="24"/>
                <w:lang w:val="en-US"/>
              </w:rPr>
            </w:pPr>
            <w:r w:rsidRPr="000E4C74">
              <w:rPr>
                <w:rFonts w:eastAsia="Times New Roman" w:cs="Times New Roman"/>
                <w:sz w:val="24"/>
                <w:szCs w:val="24"/>
                <w:lang w:val="en-US"/>
              </w:rPr>
              <w:t>Kelvin</w:t>
            </w:r>
          </w:p>
        </w:tc>
        <w:tc>
          <w:tcPr>
            <w:tcW w:w="1620" w:type="dxa"/>
          </w:tcPr>
          <w:p w14:paraId="3E21877F" w14:textId="77777777" w:rsidR="000E4C74" w:rsidRPr="000E4C74" w:rsidRDefault="000E4C74" w:rsidP="000E4C74">
            <w:pPr>
              <w:spacing w:line="240" w:lineRule="auto"/>
              <w:jc w:val="both"/>
              <w:rPr>
                <w:rFonts w:eastAsia="Times New Roman" w:cs="Times New Roman"/>
                <w:sz w:val="24"/>
                <w:szCs w:val="24"/>
                <w:lang w:val="en-US"/>
              </w:rPr>
            </w:pPr>
            <w:r w:rsidRPr="000E4C74">
              <w:rPr>
                <w:rFonts w:eastAsia="Times New Roman" w:cs="Times New Roman"/>
                <w:sz w:val="24"/>
                <w:szCs w:val="24"/>
                <w:lang w:val="en-US"/>
              </w:rPr>
              <w:t>K</w:t>
            </w:r>
          </w:p>
        </w:tc>
      </w:tr>
    </w:tbl>
    <w:p w14:paraId="740E1A46" w14:textId="77777777" w:rsidR="000E4C74" w:rsidRPr="000E4C74" w:rsidRDefault="000E4C74" w:rsidP="000E4C74">
      <w:pPr>
        <w:overflowPunct w:val="0"/>
        <w:autoSpaceDE w:val="0"/>
        <w:autoSpaceDN w:val="0"/>
        <w:adjustRightInd w:val="0"/>
        <w:spacing w:after="240"/>
        <w:jc w:val="both"/>
        <w:textAlignment w:val="baseline"/>
        <w:rPr>
          <w:rFonts w:eastAsia="Times New Roman" w:cs="Times New Roman"/>
          <w:sz w:val="24"/>
          <w:szCs w:val="20"/>
          <w:lang w:val="en-US"/>
        </w:rPr>
      </w:pPr>
    </w:p>
    <w:p w14:paraId="5C12DC86" w14:textId="77777777" w:rsidR="007C0161" w:rsidRDefault="007C0161" w:rsidP="0083280C"/>
    <w:p w14:paraId="5AA2EC80" w14:textId="77777777" w:rsidR="00A939D6" w:rsidRDefault="00A939D6" w:rsidP="0083280C"/>
    <w:p w14:paraId="3757D2F3" w14:textId="1A050B8C" w:rsidR="00A939D6" w:rsidRPr="00A939D6" w:rsidRDefault="00A939D6" w:rsidP="00A939D6">
      <w:pPr>
        <w:pStyle w:val="CaptionforUOWASITleft"/>
      </w:pPr>
      <w:bookmarkStart w:id="54" w:name="_Toc120912498"/>
      <w:bookmarkStart w:id="55" w:name="_Toc22058882"/>
      <w:r>
        <w:lastRenderedPageBreak/>
        <w:t xml:space="preserve">Table </w:t>
      </w:r>
      <w:r w:rsidR="00954A31">
        <w:t>1</w:t>
      </w:r>
      <w:r w:rsidR="00254F52">
        <w:t>.</w:t>
      </w:r>
      <w:r w:rsidR="00254F52">
        <w:fldChar w:fldCharType="begin"/>
      </w:r>
      <w:r w:rsidR="00254F52">
        <w:instrText xml:space="preserve"> SEQ Table \* ARABIC \s 1 </w:instrText>
      </w:r>
      <w:r w:rsidR="00254F52">
        <w:fldChar w:fldCharType="separate"/>
      </w:r>
      <w:r w:rsidR="00547BC7">
        <w:t>2</w:t>
      </w:r>
      <w:r w:rsidR="00254F52">
        <w:fldChar w:fldCharType="end"/>
      </w:r>
      <w:r w:rsidRPr="000E4C74">
        <w:rPr>
          <w:b/>
        </w:rPr>
        <w:tab/>
      </w:r>
      <w:r w:rsidRPr="00A939D6">
        <w:t>Derived SI units approved by the International General</w:t>
      </w:r>
      <w:bookmarkStart w:id="56" w:name="_Toc120912499"/>
      <w:bookmarkEnd w:id="54"/>
      <w:r w:rsidRPr="00A939D6">
        <w:t xml:space="preserve"> Conference on Weights and Measures (CGPM)</w:t>
      </w:r>
      <w:bookmarkEnd w:id="56"/>
      <w:r w:rsidRPr="00A939D6">
        <w:t>.</w:t>
      </w:r>
      <w:bookmarkEnd w:id="55"/>
    </w:p>
    <w:p w14:paraId="3F44960F" w14:textId="77777777" w:rsidR="00A939D6" w:rsidRPr="00A939D6" w:rsidRDefault="00A939D6" w:rsidP="00A939D6">
      <w:pPr>
        <w:spacing w:line="240" w:lineRule="auto"/>
        <w:ind w:left="4320"/>
        <w:rPr>
          <w:rFonts w:eastAsia="Times New Roman" w:cs="Times New Roman"/>
          <w:sz w:val="24"/>
          <w:szCs w:val="24"/>
          <w:lang w:val="en-US"/>
        </w:rPr>
      </w:pPr>
    </w:p>
    <w:tbl>
      <w:tblPr>
        <w:tblW w:w="0" w:type="auto"/>
        <w:jc w:val="center"/>
        <w:tblLook w:val="01E0" w:firstRow="1" w:lastRow="1" w:firstColumn="1" w:lastColumn="1" w:noHBand="0" w:noVBand="0"/>
      </w:tblPr>
      <w:tblGrid>
        <w:gridCol w:w="2548"/>
        <w:gridCol w:w="1466"/>
        <w:gridCol w:w="1505"/>
        <w:gridCol w:w="1502"/>
      </w:tblGrid>
      <w:tr w:rsidR="00A939D6" w:rsidRPr="00A939D6" w14:paraId="78ED42DC" w14:textId="77777777" w:rsidTr="00D52DF3">
        <w:trPr>
          <w:jc w:val="center"/>
        </w:trPr>
        <w:tc>
          <w:tcPr>
            <w:tcW w:w="2548" w:type="dxa"/>
            <w:tcBorders>
              <w:top w:val="single" w:sz="4" w:space="0" w:color="auto"/>
              <w:bottom w:val="single" w:sz="4" w:space="0" w:color="auto"/>
            </w:tcBorders>
            <w:noWrap/>
          </w:tcPr>
          <w:p w14:paraId="453D98DD" w14:textId="77777777" w:rsidR="00A939D6" w:rsidRPr="00A939D6" w:rsidRDefault="00A939D6" w:rsidP="00A939D6">
            <w:pPr>
              <w:spacing w:before="60" w:after="60" w:line="240" w:lineRule="auto"/>
              <w:rPr>
                <w:rFonts w:eastAsia="Times New Roman" w:cs="Times New Roman"/>
                <w:b/>
                <w:sz w:val="24"/>
                <w:szCs w:val="24"/>
                <w:lang w:val="en-US"/>
              </w:rPr>
            </w:pPr>
            <w:r w:rsidRPr="00A939D6">
              <w:rPr>
                <w:rFonts w:eastAsia="Times New Roman" w:cs="Times New Roman"/>
                <w:b/>
                <w:sz w:val="24"/>
                <w:szCs w:val="24"/>
                <w:lang w:val="en-US"/>
              </w:rPr>
              <w:t>Quantity</w:t>
            </w:r>
          </w:p>
        </w:tc>
        <w:tc>
          <w:tcPr>
            <w:tcW w:w="1466" w:type="dxa"/>
            <w:tcBorders>
              <w:top w:val="single" w:sz="4" w:space="0" w:color="auto"/>
              <w:bottom w:val="single" w:sz="4" w:space="0" w:color="auto"/>
            </w:tcBorders>
            <w:noWrap/>
          </w:tcPr>
          <w:p w14:paraId="671E20D6" w14:textId="77777777" w:rsidR="00A939D6" w:rsidRPr="00A939D6" w:rsidRDefault="00A939D6" w:rsidP="00A939D6">
            <w:pPr>
              <w:spacing w:before="60" w:after="60" w:line="240" w:lineRule="auto"/>
              <w:rPr>
                <w:rFonts w:eastAsia="Times New Roman" w:cs="Times New Roman"/>
                <w:b/>
                <w:sz w:val="24"/>
                <w:szCs w:val="24"/>
                <w:lang w:val="en-US"/>
              </w:rPr>
            </w:pPr>
            <w:r w:rsidRPr="00A939D6">
              <w:rPr>
                <w:rFonts w:eastAsia="Times New Roman" w:cs="Times New Roman"/>
                <w:b/>
                <w:sz w:val="24"/>
                <w:szCs w:val="24"/>
                <w:lang w:val="en-US"/>
              </w:rPr>
              <w:t>Unit name</w:t>
            </w:r>
          </w:p>
        </w:tc>
        <w:tc>
          <w:tcPr>
            <w:tcW w:w="1505" w:type="dxa"/>
            <w:tcBorders>
              <w:top w:val="single" w:sz="4" w:space="0" w:color="auto"/>
              <w:bottom w:val="single" w:sz="4" w:space="0" w:color="auto"/>
            </w:tcBorders>
            <w:noWrap/>
          </w:tcPr>
          <w:p w14:paraId="09DEA7AF" w14:textId="77777777" w:rsidR="00A939D6" w:rsidRPr="00A939D6" w:rsidRDefault="00A939D6" w:rsidP="00A939D6">
            <w:pPr>
              <w:spacing w:before="60" w:after="60" w:line="240" w:lineRule="auto"/>
              <w:rPr>
                <w:rFonts w:eastAsia="Times New Roman" w:cs="Times New Roman"/>
                <w:b/>
                <w:sz w:val="24"/>
                <w:szCs w:val="24"/>
                <w:lang w:val="en-US"/>
              </w:rPr>
            </w:pPr>
            <w:r w:rsidRPr="00A939D6">
              <w:rPr>
                <w:rFonts w:eastAsia="Times New Roman" w:cs="Times New Roman"/>
                <w:b/>
                <w:sz w:val="24"/>
                <w:szCs w:val="24"/>
                <w:lang w:val="en-US"/>
              </w:rPr>
              <w:t>Unit symbol</w:t>
            </w:r>
          </w:p>
        </w:tc>
        <w:tc>
          <w:tcPr>
            <w:tcW w:w="1502" w:type="dxa"/>
            <w:tcBorders>
              <w:top w:val="single" w:sz="4" w:space="0" w:color="auto"/>
              <w:bottom w:val="single" w:sz="4" w:space="0" w:color="auto"/>
            </w:tcBorders>
          </w:tcPr>
          <w:p w14:paraId="3DD3944E" w14:textId="77777777" w:rsidR="00A939D6" w:rsidRPr="00A939D6" w:rsidRDefault="00A939D6" w:rsidP="00A939D6">
            <w:pPr>
              <w:spacing w:before="60" w:after="60" w:line="240" w:lineRule="auto"/>
              <w:rPr>
                <w:rFonts w:eastAsia="Times New Roman" w:cs="Times New Roman"/>
                <w:b/>
                <w:sz w:val="24"/>
                <w:szCs w:val="24"/>
                <w:lang w:val="en-US"/>
              </w:rPr>
            </w:pPr>
            <w:r w:rsidRPr="00A939D6">
              <w:rPr>
                <w:rFonts w:eastAsia="Times New Roman" w:cs="Times New Roman"/>
                <w:b/>
                <w:sz w:val="24"/>
                <w:szCs w:val="24"/>
                <w:lang w:val="en-US"/>
              </w:rPr>
              <w:t>Formula</w:t>
            </w:r>
          </w:p>
        </w:tc>
      </w:tr>
      <w:tr w:rsidR="00A939D6" w:rsidRPr="00A939D6" w14:paraId="750739FE" w14:textId="77777777" w:rsidTr="00D52DF3">
        <w:trPr>
          <w:jc w:val="center"/>
        </w:trPr>
        <w:tc>
          <w:tcPr>
            <w:tcW w:w="2548" w:type="dxa"/>
            <w:tcBorders>
              <w:top w:val="single" w:sz="4" w:space="0" w:color="auto"/>
            </w:tcBorders>
          </w:tcPr>
          <w:p w14:paraId="412AD98C" w14:textId="77777777" w:rsidR="00A939D6" w:rsidRPr="00A939D6" w:rsidRDefault="00A939D6" w:rsidP="00A939D6">
            <w:pPr>
              <w:spacing w:before="60" w:after="60" w:line="240" w:lineRule="auto"/>
              <w:rPr>
                <w:rFonts w:eastAsia="Times New Roman" w:cs="Times New Roman"/>
                <w:sz w:val="24"/>
                <w:szCs w:val="24"/>
                <w:lang w:val="en-US"/>
              </w:rPr>
            </w:pPr>
            <w:r w:rsidRPr="00A939D6">
              <w:rPr>
                <w:rFonts w:eastAsia="Times New Roman" w:cs="Times New Roman"/>
                <w:sz w:val="24"/>
                <w:szCs w:val="24"/>
                <w:lang w:val="en-US"/>
              </w:rPr>
              <w:t>Absorbed dose</w:t>
            </w:r>
          </w:p>
        </w:tc>
        <w:tc>
          <w:tcPr>
            <w:tcW w:w="1466" w:type="dxa"/>
            <w:tcBorders>
              <w:top w:val="single" w:sz="4" w:space="0" w:color="auto"/>
            </w:tcBorders>
          </w:tcPr>
          <w:p w14:paraId="23E8B1CB" w14:textId="77777777" w:rsidR="00A939D6" w:rsidRPr="00A939D6" w:rsidRDefault="00A939D6" w:rsidP="00A939D6">
            <w:pPr>
              <w:spacing w:before="60" w:after="60" w:line="240" w:lineRule="auto"/>
              <w:rPr>
                <w:rFonts w:eastAsia="Times New Roman" w:cs="Times New Roman"/>
                <w:sz w:val="24"/>
                <w:szCs w:val="24"/>
                <w:lang w:val="en-US"/>
              </w:rPr>
            </w:pPr>
            <w:r w:rsidRPr="00A939D6">
              <w:rPr>
                <w:rFonts w:eastAsia="Times New Roman" w:cs="Times New Roman"/>
                <w:sz w:val="24"/>
                <w:szCs w:val="24"/>
                <w:lang w:val="en-US"/>
              </w:rPr>
              <w:t>Gray</w:t>
            </w:r>
          </w:p>
        </w:tc>
        <w:tc>
          <w:tcPr>
            <w:tcW w:w="1505" w:type="dxa"/>
            <w:tcBorders>
              <w:top w:val="single" w:sz="4" w:space="0" w:color="auto"/>
            </w:tcBorders>
          </w:tcPr>
          <w:p w14:paraId="30F97BBC" w14:textId="77777777" w:rsidR="00A939D6" w:rsidRPr="00A939D6" w:rsidRDefault="00A939D6" w:rsidP="00A939D6">
            <w:pPr>
              <w:spacing w:before="60" w:after="60" w:line="240" w:lineRule="auto"/>
              <w:rPr>
                <w:rFonts w:eastAsia="Times New Roman" w:cs="Times New Roman"/>
                <w:sz w:val="24"/>
                <w:szCs w:val="24"/>
                <w:lang w:val="en-US"/>
              </w:rPr>
            </w:pPr>
            <w:proofErr w:type="spellStart"/>
            <w:r w:rsidRPr="00A939D6">
              <w:rPr>
                <w:rFonts w:eastAsia="Times New Roman" w:cs="Times New Roman"/>
                <w:sz w:val="24"/>
                <w:szCs w:val="24"/>
                <w:lang w:val="en-US"/>
              </w:rPr>
              <w:t>Gy</w:t>
            </w:r>
            <w:proofErr w:type="spellEnd"/>
          </w:p>
        </w:tc>
        <w:tc>
          <w:tcPr>
            <w:tcW w:w="1502" w:type="dxa"/>
            <w:tcBorders>
              <w:top w:val="single" w:sz="4" w:space="0" w:color="auto"/>
            </w:tcBorders>
          </w:tcPr>
          <w:p w14:paraId="6E0C9D9B" w14:textId="77777777" w:rsidR="00A939D6" w:rsidRPr="00A939D6" w:rsidRDefault="00A939D6" w:rsidP="00A939D6">
            <w:pPr>
              <w:spacing w:before="60" w:after="60" w:line="240" w:lineRule="auto"/>
              <w:rPr>
                <w:rFonts w:eastAsia="Times New Roman" w:cs="Times New Roman"/>
                <w:sz w:val="24"/>
                <w:szCs w:val="24"/>
                <w:lang w:val="en-US"/>
              </w:rPr>
            </w:pPr>
            <w:r w:rsidRPr="00A939D6">
              <w:rPr>
                <w:rFonts w:eastAsia="Times New Roman" w:cs="Times New Roman"/>
                <w:sz w:val="24"/>
                <w:szCs w:val="24"/>
                <w:lang w:val="en-US"/>
              </w:rPr>
              <w:t>J/kg</w:t>
            </w:r>
          </w:p>
        </w:tc>
      </w:tr>
      <w:tr w:rsidR="00A939D6" w:rsidRPr="00A939D6" w14:paraId="4944C871" w14:textId="77777777" w:rsidTr="00D52DF3">
        <w:trPr>
          <w:jc w:val="center"/>
        </w:trPr>
        <w:tc>
          <w:tcPr>
            <w:tcW w:w="2548" w:type="dxa"/>
          </w:tcPr>
          <w:p w14:paraId="3148BAB0" w14:textId="77777777" w:rsidR="00A939D6" w:rsidRPr="00A939D6" w:rsidRDefault="00A939D6" w:rsidP="00A939D6">
            <w:pPr>
              <w:spacing w:before="60" w:after="60" w:line="240" w:lineRule="auto"/>
              <w:rPr>
                <w:rFonts w:eastAsia="Times New Roman" w:cs="Times New Roman"/>
                <w:sz w:val="24"/>
                <w:szCs w:val="24"/>
                <w:lang w:val="en-US"/>
              </w:rPr>
            </w:pPr>
            <w:r w:rsidRPr="00A939D6">
              <w:rPr>
                <w:rFonts w:eastAsia="Times New Roman" w:cs="Times New Roman"/>
                <w:sz w:val="24"/>
                <w:szCs w:val="24"/>
                <w:lang w:val="en-US"/>
              </w:rPr>
              <w:t>Activity (of a radionuclide)</w:t>
            </w:r>
          </w:p>
        </w:tc>
        <w:tc>
          <w:tcPr>
            <w:tcW w:w="1466" w:type="dxa"/>
          </w:tcPr>
          <w:p w14:paraId="4E2EBDB1" w14:textId="77777777" w:rsidR="00A939D6" w:rsidRPr="00A939D6" w:rsidRDefault="00A939D6" w:rsidP="00A939D6">
            <w:pPr>
              <w:spacing w:before="60" w:after="60" w:line="240" w:lineRule="auto"/>
              <w:rPr>
                <w:rFonts w:eastAsia="Times New Roman" w:cs="Times New Roman"/>
                <w:sz w:val="24"/>
                <w:szCs w:val="24"/>
                <w:lang w:val="en-US"/>
              </w:rPr>
            </w:pPr>
            <w:r w:rsidRPr="00A939D6">
              <w:rPr>
                <w:rFonts w:eastAsia="Times New Roman" w:cs="Times New Roman"/>
                <w:sz w:val="24"/>
                <w:szCs w:val="24"/>
                <w:lang w:val="en-US"/>
              </w:rPr>
              <w:t>Becquerel</w:t>
            </w:r>
          </w:p>
        </w:tc>
        <w:tc>
          <w:tcPr>
            <w:tcW w:w="1505" w:type="dxa"/>
          </w:tcPr>
          <w:p w14:paraId="722FFB46" w14:textId="77777777" w:rsidR="00A939D6" w:rsidRPr="00A939D6" w:rsidRDefault="00A939D6" w:rsidP="00A939D6">
            <w:pPr>
              <w:spacing w:before="60" w:after="60" w:line="240" w:lineRule="auto"/>
              <w:rPr>
                <w:rFonts w:eastAsia="Times New Roman" w:cs="Times New Roman"/>
                <w:sz w:val="24"/>
                <w:szCs w:val="24"/>
                <w:lang w:val="en-US"/>
              </w:rPr>
            </w:pPr>
            <w:proofErr w:type="spellStart"/>
            <w:r w:rsidRPr="00A939D6">
              <w:rPr>
                <w:rFonts w:eastAsia="Times New Roman" w:cs="Times New Roman"/>
                <w:sz w:val="24"/>
                <w:szCs w:val="24"/>
                <w:lang w:val="en-US"/>
              </w:rPr>
              <w:t>Bq</w:t>
            </w:r>
            <w:proofErr w:type="spellEnd"/>
          </w:p>
        </w:tc>
        <w:tc>
          <w:tcPr>
            <w:tcW w:w="1502" w:type="dxa"/>
          </w:tcPr>
          <w:p w14:paraId="35C7B3AD" w14:textId="77777777" w:rsidR="00A939D6" w:rsidRPr="00A939D6" w:rsidRDefault="00A939D6" w:rsidP="00A939D6">
            <w:pPr>
              <w:spacing w:before="60" w:after="60" w:line="240" w:lineRule="auto"/>
              <w:rPr>
                <w:rFonts w:eastAsia="Times New Roman" w:cs="Times New Roman"/>
                <w:sz w:val="24"/>
                <w:szCs w:val="24"/>
                <w:lang w:val="en-US"/>
              </w:rPr>
            </w:pPr>
            <w:r w:rsidRPr="00A939D6">
              <w:rPr>
                <w:rFonts w:eastAsia="Times New Roman" w:cs="Times New Roman"/>
                <w:sz w:val="24"/>
                <w:szCs w:val="24"/>
                <w:lang w:val="en-US"/>
              </w:rPr>
              <w:t>1/s</w:t>
            </w:r>
          </w:p>
        </w:tc>
      </w:tr>
      <w:tr w:rsidR="00A939D6" w:rsidRPr="00A939D6" w14:paraId="590BBF61" w14:textId="77777777" w:rsidTr="00D52DF3">
        <w:trPr>
          <w:jc w:val="center"/>
        </w:trPr>
        <w:tc>
          <w:tcPr>
            <w:tcW w:w="2548" w:type="dxa"/>
          </w:tcPr>
          <w:p w14:paraId="6ECA73A9" w14:textId="77777777" w:rsidR="00A939D6" w:rsidRPr="00A939D6" w:rsidRDefault="00A939D6" w:rsidP="00A939D6">
            <w:pPr>
              <w:spacing w:before="60" w:after="60" w:line="240" w:lineRule="auto"/>
              <w:rPr>
                <w:rFonts w:eastAsia="Times New Roman" w:cs="Times New Roman"/>
                <w:sz w:val="24"/>
                <w:szCs w:val="24"/>
                <w:lang w:val="en-US"/>
              </w:rPr>
            </w:pPr>
            <w:r w:rsidRPr="00A939D6">
              <w:rPr>
                <w:rFonts w:eastAsia="Times New Roman" w:cs="Times New Roman"/>
                <w:sz w:val="24"/>
                <w:szCs w:val="24"/>
                <w:lang w:val="en-US"/>
              </w:rPr>
              <w:t>Celsius temperature</w:t>
            </w:r>
          </w:p>
        </w:tc>
        <w:tc>
          <w:tcPr>
            <w:tcW w:w="1466" w:type="dxa"/>
          </w:tcPr>
          <w:p w14:paraId="67C407B6" w14:textId="77777777" w:rsidR="00A939D6" w:rsidRPr="00A939D6" w:rsidRDefault="00A939D6" w:rsidP="00A939D6">
            <w:pPr>
              <w:spacing w:before="60" w:after="60" w:line="240" w:lineRule="auto"/>
              <w:rPr>
                <w:rFonts w:eastAsia="Times New Roman" w:cs="Times New Roman"/>
                <w:sz w:val="24"/>
                <w:szCs w:val="24"/>
                <w:lang w:val="en-US"/>
              </w:rPr>
            </w:pPr>
            <w:r w:rsidRPr="00A939D6">
              <w:rPr>
                <w:rFonts w:eastAsia="Times New Roman" w:cs="Times New Roman"/>
                <w:sz w:val="24"/>
                <w:szCs w:val="24"/>
                <w:lang w:val="en-US"/>
              </w:rPr>
              <w:t>Degree Celsius</w:t>
            </w:r>
          </w:p>
        </w:tc>
        <w:tc>
          <w:tcPr>
            <w:tcW w:w="1505" w:type="dxa"/>
          </w:tcPr>
          <w:p w14:paraId="6668D1EB" w14:textId="77777777" w:rsidR="00A939D6" w:rsidRPr="00A939D6" w:rsidRDefault="00A939D6" w:rsidP="00A939D6">
            <w:pPr>
              <w:spacing w:before="60" w:after="60" w:line="240" w:lineRule="auto"/>
              <w:rPr>
                <w:rFonts w:eastAsia="Times New Roman" w:cs="Times New Roman"/>
                <w:sz w:val="24"/>
                <w:szCs w:val="24"/>
                <w:lang w:val="en-US"/>
              </w:rPr>
            </w:pPr>
            <w:r w:rsidRPr="00A939D6">
              <w:rPr>
                <w:rFonts w:eastAsia="Times New Roman" w:cs="Times New Roman"/>
                <w:sz w:val="24"/>
                <w:szCs w:val="24"/>
                <w:lang w:val="en-US"/>
              </w:rPr>
              <w:t>°C</w:t>
            </w:r>
          </w:p>
        </w:tc>
        <w:tc>
          <w:tcPr>
            <w:tcW w:w="1502" w:type="dxa"/>
          </w:tcPr>
          <w:p w14:paraId="5E4A076D" w14:textId="77777777" w:rsidR="00A939D6" w:rsidRPr="00A939D6" w:rsidRDefault="00A939D6" w:rsidP="00A939D6">
            <w:pPr>
              <w:spacing w:before="60" w:after="60" w:line="240" w:lineRule="auto"/>
              <w:rPr>
                <w:rFonts w:eastAsia="Times New Roman" w:cs="Times New Roman"/>
                <w:sz w:val="24"/>
                <w:szCs w:val="24"/>
                <w:lang w:val="en-US"/>
              </w:rPr>
            </w:pPr>
            <w:r w:rsidRPr="00A939D6">
              <w:rPr>
                <w:rFonts w:eastAsia="Times New Roman" w:cs="Times New Roman"/>
                <w:sz w:val="24"/>
                <w:szCs w:val="24"/>
                <w:lang w:val="en-US"/>
              </w:rPr>
              <w:t>K</w:t>
            </w:r>
          </w:p>
        </w:tc>
      </w:tr>
      <w:tr w:rsidR="00A939D6" w:rsidRPr="00A939D6" w14:paraId="3C9F0E85" w14:textId="77777777" w:rsidTr="00D52DF3">
        <w:trPr>
          <w:jc w:val="center"/>
        </w:trPr>
        <w:tc>
          <w:tcPr>
            <w:tcW w:w="2548" w:type="dxa"/>
          </w:tcPr>
          <w:p w14:paraId="32B9E3D3" w14:textId="77777777" w:rsidR="00A939D6" w:rsidRPr="00A939D6" w:rsidRDefault="00A939D6" w:rsidP="00A939D6">
            <w:pPr>
              <w:spacing w:before="60" w:after="60" w:line="240" w:lineRule="auto"/>
              <w:rPr>
                <w:rFonts w:eastAsia="Times New Roman" w:cs="Times New Roman"/>
                <w:sz w:val="24"/>
                <w:szCs w:val="24"/>
                <w:lang w:val="en-US"/>
              </w:rPr>
            </w:pPr>
            <w:r w:rsidRPr="00A939D6">
              <w:rPr>
                <w:rFonts w:eastAsia="Times New Roman" w:cs="Times New Roman"/>
                <w:sz w:val="24"/>
                <w:szCs w:val="24"/>
                <w:lang w:val="en-US"/>
              </w:rPr>
              <w:t>Dose equivalent</w:t>
            </w:r>
          </w:p>
        </w:tc>
        <w:tc>
          <w:tcPr>
            <w:tcW w:w="1466" w:type="dxa"/>
          </w:tcPr>
          <w:p w14:paraId="2065EB99" w14:textId="77777777" w:rsidR="00A939D6" w:rsidRPr="00A939D6" w:rsidRDefault="00A939D6" w:rsidP="00A939D6">
            <w:pPr>
              <w:spacing w:before="60" w:after="60" w:line="240" w:lineRule="auto"/>
              <w:rPr>
                <w:rFonts w:eastAsia="Times New Roman" w:cs="Times New Roman"/>
                <w:sz w:val="24"/>
                <w:szCs w:val="24"/>
                <w:lang w:val="en-US"/>
              </w:rPr>
            </w:pPr>
            <w:r w:rsidRPr="00A939D6">
              <w:rPr>
                <w:rFonts w:eastAsia="Times New Roman" w:cs="Times New Roman"/>
                <w:sz w:val="24"/>
                <w:szCs w:val="24"/>
                <w:lang w:val="en-US"/>
              </w:rPr>
              <w:t>Sievert</w:t>
            </w:r>
          </w:p>
        </w:tc>
        <w:tc>
          <w:tcPr>
            <w:tcW w:w="1505" w:type="dxa"/>
          </w:tcPr>
          <w:p w14:paraId="010C0D2D" w14:textId="77777777" w:rsidR="00A939D6" w:rsidRPr="00A939D6" w:rsidRDefault="00A939D6" w:rsidP="00A939D6">
            <w:pPr>
              <w:spacing w:before="60" w:after="60" w:line="240" w:lineRule="auto"/>
              <w:rPr>
                <w:rFonts w:eastAsia="Times New Roman" w:cs="Times New Roman"/>
                <w:sz w:val="24"/>
                <w:szCs w:val="24"/>
                <w:lang w:val="en-US"/>
              </w:rPr>
            </w:pPr>
            <w:proofErr w:type="spellStart"/>
            <w:r w:rsidRPr="00A939D6">
              <w:rPr>
                <w:rFonts w:eastAsia="Times New Roman" w:cs="Times New Roman"/>
                <w:sz w:val="24"/>
                <w:szCs w:val="24"/>
                <w:lang w:val="en-US"/>
              </w:rPr>
              <w:t>Sv</w:t>
            </w:r>
            <w:proofErr w:type="spellEnd"/>
          </w:p>
        </w:tc>
        <w:tc>
          <w:tcPr>
            <w:tcW w:w="1502" w:type="dxa"/>
          </w:tcPr>
          <w:p w14:paraId="46621A7D" w14:textId="77777777" w:rsidR="00A939D6" w:rsidRPr="00A939D6" w:rsidRDefault="00A939D6" w:rsidP="00A939D6">
            <w:pPr>
              <w:spacing w:before="60" w:after="60" w:line="240" w:lineRule="auto"/>
              <w:rPr>
                <w:rFonts w:eastAsia="Times New Roman" w:cs="Times New Roman"/>
                <w:sz w:val="24"/>
                <w:szCs w:val="24"/>
                <w:lang w:val="en-US"/>
              </w:rPr>
            </w:pPr>
            <w:r w:rsidRPr="00A939D6">
              <w:rPr>
                <w:rFonts w:eastAsia="Times New Roman" w:cs="Times New Roman"/>
                <w:sz w:val="24"/>
                <w:szCs w:val="24"/>
                <w:lang w:val="en-US"/>
              </w:rPr>
              <w:t>J/kg</w:t>
            </w:r>
          </w:p>
        </w:tc>
      </w:tr>
      <w:tr w:rsidR="00A939D6" w:rsidRPr="00A939D6" w14:paraId="5848BCA2" w14:textId="77777777" w:rsidTr="00D52DF3">
        <w:trPr>
          <w:jc w:val="center"/>
        </w:trPr>
        <w:tc>
          <w:tcPr>
            <w:tcW w:w="2548" w:type="dxa"/>
          </w:tcPr>
          <w:p w14:paraId="3CFCD2D7" w14:textId="77777777" w:rsidR="00A939D6" w:rsidRPr="00A939D6" w:rsidRDefault="00A939D6" w:rsidP="00A939D6">
            <w:pPr>
              <w:spacing w:before="60" w:after="60" w:line="240" w:lineRule="auto"/>
              <w:rPr>
                <w:rFonts w:eastAsia="Times New Roman" w:cs="Times New Roman"/>
                <w:sz w:val="24"/>
                <w:szCs w:val="24"/>
                <w:lang w:val="en-US"/>
              </w:rPr>
            </w:pPr>
            <w:r w:rsidRPr="00A939D6">
              <w:rPr>
                <w:rFonts w:eastAsia="Times New Roman" w:cs="Times New Roman"/>
                <w:sz w:val="24"/>
                <w:szCs w:val="24"/>
                <w:lang w:val="en-US"/>
              </w:rPr>
              <w:t>Electric capacitance</w:t>
            </w:r>
          </w:p>
        </w:tc>
        <w:tc>
          <w:tcPr>
            <w:tcW w:w="1466" w:type="dxa"/>
          </w:tcPr>
          <w:p w14:paraId="4A3169BB" w14:textId="77777777" w:rsidR="00A939D6" w:rsidRPr="00A939D6" w:rsidRDefault="00A939D6" w:rsidP="00A939D6">
            <w:pPr>
              <w:spacing w:before="60" w:after="60" w:line="240" w:lineRule="auto"/>
              <w:rPr>
                <w:rFonts w:eastAsia="Times New Roman" w:cs="Times New Roman"/>
                <w:sz w:val="24"/>
                <w:szCs w:val="24"/>
                <w:lang w:val="en-US"/>
              </w:rPr>
            </w:pPr>
            <w:r w:rsidRPr="00A939D6">
              <w:rPr>
                <w:rFonts w:eastAsia="Times New Roman" w:cs="Times New Roman"/>
                <w:sz w:val="24"/>
                <w:szCs w:val="24"/>
                <w:lang w:val="en-US"/>
              </w:rPr>
              <w:t>Farad</w:t>
            </w:r>
          </w:p>
        </w:tc>
        <w:tc>
          <w:tcPr>
            <w:tcW w:w="1505" w:type="dxa"/>
          </w:tcPr>
          <w:p w14:paraId="64B20CCA" w14:textId="77777777" w:rsidR="00A939D6" w:rsidRPr="00A939D6" w:rsidRDefault="00A939D6" w:rsidP="00A939D6">
            <w:pPr>
              <w:spacing w:before="60" w:after="60" w:line="240" w:lineRule="auto"/>
              <w:rPr>
                <w:rFonts w:eastAsia="Times New Roman" w:cs="Times New Roman"/>
                <w:sz w:val="24"/>
                <w:szCs w:val="24"/>
                <w:lang w:val="en-US"/>
              </w:rPr>
            </w:pPr>
            <w:r w:rsidRPr="00A939D6">
              <w:rPr>
                <w:rFonts w:eastAsia="Times New Roman" w:cs="Times New Roman"/>
                <w:sz w:val="24"/>
                <w:szCs w:val="24"/>
                <w:lang w:val="en-US"/>
              </w:rPr>
              <w:t>F</w:t>
            </w:r>
          </w:p>
        </w:tc>
        <w:tc>
          <w:tcPr>
            <w:tcW w:w="1502" w:type="dxa"/>
          </w:tcPr>
          <w:p w14:paraId="1DA183C4" w14:textId="77777777" w:rsidR="00A939D6" w:rsidRPr="00A939D6" w:rsidRDefault="00A939D6" w:rsidP="00A939D6">
            <w:pPr>
              <w:spacing w:before="60" w:after="60" w:line="240" w:lineRule="auto"/>
              <w:rPr>
                <w:rFonts w:eastAsia="Times New Roman" w:cs="Times New Roman"/>
                <w:sz w:val="24"/>
                <w:szCs w:val="24"/>
                <w:lang w:val="en-US"/>
              </w:rPr>
            </w:pPr>
            <w:r w:rsidRPr="00A939D6">
              <w:rPr>
                <w:rFonts w:eastAsia="Times New Roman" w:cs="Times New Roman"/>
                <w:sz w:val="24"/>
                <w:szCs w:val="24"/>
                <w:lang w:val="en-US"/>
              </w:rPr>
              <w:t>C/V</w:t>
            </w:r>
          </w:p>
        </w:tc>
      </w:tr>
      <w:tr w:rsidR="00A939D6" w:rsidRPr="00A939D6" w14:paraId="611DC633" w14:textId="77777777" w:rsidTr="00D52DF3">
        <w:trPr>
          <w:jc w:val="center"/>
        </w:trPr>
        <w:tc>
          <w:tcPr>
            <w:tcW w:w="2548" w:type="dxa"/>
          </w:tcPr>
          <w:p w14:paraId="79798929" w14:textId="77777777" w:rsidR="00A939D6" w:rsidRPr="00A939D6" w:rsidRDefault="00A939D6" w:rsidP="00A939D6">
            <w:pPr>
              <w:spacing w:before="60" w:after="60" w:line="240" w:lineRule="auto"/>
              <w:rPr>
                <w:rFonts w:eastAsia="Times New Roman" w:cs="Times New Roman"/>
                <w:sz w:val="24"/>
                <w:szCs w:val="24"/>
                <w:lang w:val="en-US"/>
              </w:rPr>
            </w:pPr>
            <w:r w:rsidRPr="00A939D6">
              <w:rPr>
                <w:rFonts w:eastAsia="Times New Roman" w:cs="Times New Roman"/>
                <w:sz w:val="24"/>
                <w:szCs w:val="24"/>
                <w:lang w:val="en-US"/>
              </w:rPr>
              <w:t>Electric conductance</w:t>
            </w:r>
          </w:p>
        </w:tc>
        <w:tc>
          <w:tcPr>
            <w:tcW w:w="1466" w:type="dxa"/>
          </w:tcPr>
          <w:p w14:paraId="468FE2D4" w14:textId="77777777" w:rsidR="00A939D6" w:rsidRPr="00A939D6" w:rsidRDefault="00A939D6" w:rsidP="00A939D6">
            <w:pPr>
              <w:spacing w:before="60" w:after="60" w:line="240" w:lineRule="auto"/>
              <w:rPr>
                <w:rFonts w:eastAsia="Times New Roman" w:cs="Times New Roman"/>
                <w:sz w:val="24"/>
                <w:szCs w:val="24"/>
                <w:lang w:val="en-US"/>
              </w:rPr>
            </w:pPr>
            <w:r w:rsidRPr="00A939D6">
              <w:rPr>
                <w:rFonts w:eastAsia="Times New Roman" w:cs="Times New Roman"/>
                <w:sz w:val="24"/>
                <w:szCs w:val="24"/>
                <w:lang w:val="en-US"/>
              </w:rPr>
              <w:t>Siemens</w:t>
            </w:r>
          </w:p>
        </w:tc>
        <w:tc>
          <w:tcPr>
            <w:tcW w:w="1505" w:type="dxa"/>
          </w:tcPr>
          <w:p w14:paraId="18FDBF73" w14:textId="77777777" w:rsidR="00A939D6" w:rsidRPr="00A939D6" w:rsidRDefault="00A939D6" w:rsidP="00A939D6">
            <w:pPr>
              <w:spacing w:before="60" w:after="60" w:line="240" w:lineRule="auto"/>
              <w:rPr>
                <w:rFonts w:eastAsia="Times New Roman" w:cs="Times New Roman"/>
                <w:sz w:val="24"/>
                <w:szCs w:val="24"/>
                <w:lang w:val="en-US"/>
              </w:rPr>
            </w:pPr>
            <w:r w:rsidRPr="00A939D6">
              <w:rPr>
                <w:rFonts w:eastAsia="Times New Roman" w:cs="Times New Roman"/>
                <w:sz w:val="24"/>
                <w:szCs w:val="24"/>
                <w:lang w:val="en-US"/>
              </w:rPr>
              <w:t>S</w:t>
            </w:r>
          </w:p>
        </w:tc>
        <w:tc>
          <w:tcPr>
            <w:tcW w:w="1502" w:type="dxa"/>
          </w:tcPr>
          <w:p w14:paraId="59A66FD9" w14:textId="77777777" w:rsidR="00A939D6" w:rsidRPr="00A939D6" w:rsidRDefault="00A939D6" w:rsidP="00A939D6">
            <w:pPr>
              <w:spacing w:before="60" w:after="60" w:line="240" w:lineRule="auto"/>
              <w:rPr>
                <w:rFonts w:eastAsia="Times New Roman" w:cs="Times New Roman"/>
                <w:sz w:val="24"/>
                <w:szCs w:val="24"/>
                <w:lang w:val="en-US"/>
              </w:rPr>
            </w:pPr>
            <w:r w:rsidRPr="00A939D6">
              <w:rPr>
                <w:rFonts w:eastAsia="Times New Roman" w:cs="Times New Roman"/>
                <w:sz w:val="24"/>
                <w:szCs w:val="24"/>
                <w:lang w:val="en-US"/>
              </w:rPr>
              <w:t>A/V</w:t>
            </w:r>
          </w:p>
        </w:tc>
      </w:tr>
      <w:tr w:rsidR="00A939D6" w:rsidRPr="00A939D6" w14:paraId="00B51D6D" w14:textId="77777777" w:rsidTr="00D52DF3">
        <w:trPr>
          <w:jc w:val="center"/>
        </w:trPr>
        <w:tc>
          <w:tcPr>
            <w:tcW w:w="2548" w:type="dxa"/>
          </w:tcPr>
          <w:p w14:paraId="4E4981B8" w14:textId="77777777" w:rsidR="00A939D6" w:rsidRPr="00A939D6" w:rsidRDefault="00A939D6" w:rsidP="00A939D6">
            <w:pPr>
              <w:spacing w:before="60" w:after="60" w:line="240" w:lineRule="auto"/>
              <w:rPr>
                <w:rFonts w:eastAsia="Times New Roman" w:cs="Times New Roman"/>
                <w:sz w:val="24"/>
                <w:szCs w:val="24"/>
                <w:lang w:val="en-US"/>
              </w:rPr>
            </w:pPr>
            <w:r w:rsidRPr="00A939D6">
              <w:rPr>
                <w:rFonts w:eastAsia="Times New Roman" w:cs="Times New Roman"/>
                <w:sz w:val="24"/>
                <w:szCs w:val="24"/>
                <w:lang w:val="en-US"/>
              </w:rPr>
              <w:t>Electric resistance</w:t>
            </w:r>
          </w:p>
        </w:tc>
        <w:tc>
          <w:tcPr>
            <w:tcW w:w="1466" w:type="dxa"/>
          </w:tcPr>
          <w:p w14:paraId="75025EF6" w14:textId="77777777" w:rsidR="00A939D6" w:rsidRPr="00A939D6" w:rsidRDefault="00A939D6" w:rsidP="00A939D6">
            <w:pPr>
              <w:spacing w:before="60" w:after="60" w:line="240" w:lineRule="auto"/>
              <w:rPr>
                <w:rFonts w:eastAsia="Times New Roman" w:cs="Times New Roman"/>
                <w:sz w:val="24"/>
                <w:szCs w:val="24"/>
                <w:lang w:val="en-US"/>
              </w:rPr>
            </w:pPr>
            <w:r w:rsidRPr="00A939D6">
              <w:rPr>
                <w:rFonts w:eastAsia="Times New Roman" w:cs="Times New Roman"/>
                <w:sz w:val="24"/>
                <w:szCs w:val="24"/>
                <w:lang w:val="en-US"/>
              </w:rPr>
              <w:t>Ohm</w:t>
            </w:r>
          </w:p>
        </w:tc>
        <w:tc>
          <w:tcPr>
            <w:tcW w:w="1505" w:type="dxa"/>
          </w:tcPr>
          <w:p w14:paraId="7701EB84" w14:textId="77777777" w:rsidR="00A939D6" w:rsidRPr="00A939D6" w:rsidRDefault="00A939D6" w:rsidP="00A939D6">
            <w:pPr>
              <w:spacing w:before="60" w:after="60" w:line="240" w:lineRule="auto"/>
              <w:rPr>
                <w:rFonts w:eastAsia="Times New Roman" w:cs="Times New Roman"/>
                <w:sz w:val="24"/>
                <w:szCs w:val="24"/>
                <w:lang w:val="en-US"/>
              </w:rPr>
            </w:pPr>
            <w:r w:rsidRPr="00A939D6">
              <w:rPr>
                <w:rFonts w:eastAsia="Times New Roman" w:cs="Times New Roman"/>
                <w:sz w:val="24"/>
                <w:szCs w:val="24"/>
                <w:lang w:val="en-US"/>
              </w:rPr>
              <w:t>Ω</w:t>
            </w:r>
          </w:p>
        </w:tc>
        <w:tc>
          <w:tcPr>
            <w:tcW w:w="1502" w:type="dxa"/>
          </w:tcPr>
          <w:p w14:paraId="1FB51360" w14:textId="77777777" w:rsidR="00A939D6" w:rsidRPr="00A939D6" w:rsidRDefault="00A939D6" w:rsidP="00A939D6">
            <w:pPr>
              <w:spacing w:before="60" w:after="60" w:line="240" w:lineRule="auto"/>
              <w:rPr>
                <w:rFonts w:eastAsia="Times New Roman" w:cs="Times New Roman"/>
                <w:sz w:val="24"/>
                <w:szCs w:val="24"/>
                <w:lang w:val="en-US"/>
              </w:rPr>
            </w:pPr>
            <w:r w:rsidRPr="00A939D6">
              <w:rPr>
                <w:rFonts w:eastAsia="Times New Roman" w:cs="Times New Roman"/>
                <w:sz w:val="24"/>
                <w:szCs w:val="24"/>
                <w:lang w:val="en-US"/>
              </w:rPr>
              <w:t>V/A</w:t>
            </w:r>
          </w:p>
        </w:tc>
      </w:tr>
      <w:tr w:rsidR="00A939D6" w:rsidRPr="00A939D6" w14:paraId="6F31BE8D" w14:textId="77777777" w:rsidTr="00D52DF3">
        <w:trPr>
          <w:jc w:val="center"/>
        </w:trPr>
        <w:tc>
          <w:tcPr>
            <w:tcW w:w="2548" w:type="dxa"/>
          </w:tcPr>
          <w:p w14:paraId="3F368004" w14:textId="77777777" w:rsidR="00A939D6" w:rsidRPr="00A939D6" w:rsidRDefault="00A939D6" w:rsidP="00A939D6">
            <w:pPr>
              <w:spacing w:before="60" w:after="60" w:line="240" w:lineRule="auto"/>
              <w:rPr>
                <w:rFonts w:eastAsia="Times New Roman" w:cs="Times New Roman"/>
                <w:sz w:val="24"/>
                <w:szCs w:val="24"/>
                <w:lang w:val="en-US"/>
              </w:rPr>
            </w:pPr>
            <w:r w:rsidRPr="00A939D6">
              <w:rPr>
                <w:rFonts w:eastAsia="Times New Roman" w:cs="Times New Roman"/>
                <w:sz w:val="24"/>
                <w:szCs w:val="24"/>
                <w:lang w:val="en-US"/>
              </w:rPr>
              <w:t>Electric potential, potential difference, electromotive force</w:t>
            </w:r>
          </w:p>
        </w:tc>
        <w:tc>
          <w:tcPr>
            <w:tcW w:w="1466" w:type="dxa"/>
          </w:tcPr>
          <w:p w14:paraId="28D9F3BF" w14:textId="77777777" w:rsidR="00A939D6" w:rsidRPr="00A939D6" w:rsidRDefault="00A939D6" w:rsidP="00A939D6">
            <w:pPr>
              <w:spacing w:before="60" w:after="60" w:line="240" w:lineRule="auto"/>
              <w:rPr>
                <w:rFonts w:eastAsia="Times New Roman" w:cs="Times New Roman"/>
                <w:sz w:val="24"/>
                <w:szCs w:val="24"/>
                <w:lang w:val="en-US"/>
              </w:rPr>
            </w:pPr>
            <w:r w:rsidRPr="00A939D6">
              <w:rPr>
                <w:rFonts w:eastAsia="Times New Roman" w:cs="Times New Roman"/>
                <w:sz w:val="24"/>
                <w:szCs w:val="24"/>
                <w:lang w:val="en-US"/>
              </w:rPr>
              <w:t>Volt</w:t>
            </w:r>
          </w:p>
        </w:tc>
        <w:tc>
          <w:tcPr>
            <w:tcW w:w="1505" w:type="dxa"/>
          </w:tcPr>
          <w:p w14:paraId="4C68A09B" w14:textId="77777777" w:rsidR="00A939D6" w:rsidRPr="00A939D6" w:rsidRDefault="00A939D6" w:rsidP="00A939D6">
            <w:pPr>
              <w:spacing w:before="60" w:after="60" w:line="240" w:lineRule="auto"/>
              <w:rPr>
                <w:rFonts w:eastAsia="Times New Roman" w:cs="Times New Roman"/>
                <w:sz w:val="24"/>
                <w:szCs w:val="24"/>
                <w:lang w:val="en-US"/>
              </w:rPr>
            </w:pPr>
            <w:r w:rsidRPr="00A939D6">
              <w:rPr>
                <w:rFonts w:eastAsia="Times New Roman" w:cs="Times New Roman"/>
                <w:sz w:val="24"/>
                <w:szCs w:val="24"/>
                <w:lang w:val="en-US"/>
              </w:rPr>
              <w:t>V</w:t>
            </w:r>
          </w:p>
        </w:tc>
        <w:tc>
          <w:tcPr>
            <w:tcW w:w="1502" w:type="dxa"/>
          </w:tcPr>
          <w:p w14:paraId="64E63951" w14:textId="77777777" w:rsidR="00A939D6" w:rsidRPr="00A939D6" w:rsidRDefault="00A939D6" w:rsidP="00A939D6">
            <w:pPr>
              <w:spacing w:before="60" w:after="60" w:line="240" w:lineRule="auto"/>
              <w:rPr>
                <w:rFonts w:eastAsia="Times New Roman" w:cs="Times New Roman"/>
                <w:sz w:val="24"/>
                <w:szCs w:val="24"/>
                <w:lang w:val="en-US"/>
              </w:rPr>
            </w:pPr>
            <w:r w:rsidRPr="00A939D6">
              <w:rPr>
                <w:rFonts w:eastAsia="Times New Roman" w:cs="Times New Roman"/>
                <w:sz w:val="24"/>
                <w:szCs w:val="24"/>
                <w:lang w:val="en-US"/>
              </w:rPr>
              <w:t>W/A</w:t>
            </w:r>
          </w:p>
        </w:tc>
      </w:tr>
      <w:tr w:rsidR="00A939D6" w:rsidRPr="00A939D6" w14:paraId="239B6B06" w14:textId="77777777" w:rsidTr="00D52DF3">
        <w:trPr>
          <w:jc w:val="center"/>
        </w:trPr>
        <w:tc>
          <w:tcPr>
            <w:tcW w:w="2548" w:type="dxa"/>
          </w:tcPr>
          <w:p w14:paraId="6268172A" w14:textId="77777777" w:rsidR="00A939D6" w:rsidRPr="00A939D6" w:rsidRDefault="00A939D6" w:rsidP="00A939D6">
            <w:pPr>
              <w:spacing w:before="60" w:after="60" w:line="240" w:lineRule="auto"/>
              <w:rPr>
                <w:rFonts w:eastAsia="Times New Roman" w:cs="Times New Roman"/>
                <w:sz w:val="24"/>
                <w:szCs w:val="24"/>
                <w:lang w:val="en-US"/>
              </w:rPr>
            </w:pPr>
            <w:r w:rsidRPr="00A939D6">
              <w:rPr>
                <w:rFonts w:eastAsia="Times New Roman" w:cs="Times New Roman"/>
                <w:sz w:val="24"/>
                <w:szCs w:val="24"/>
                <w:lang w:val="en-US"/>
              </w:rPr>
              <w:t>Energy, work, quantity of heat</w:t>
            </w:r>
          </w:p>
        </w:tc>
        <w:tc>
          <w:tcPr>
            <w:tcW w:w="1466" w:type="dxa"/>
          </w:tcPr>
          <w:p w14:paraId="4E4D8E7C" w14:textId="77777777" w:rsidR="00A939D6" w:rsidRPr="00A939D6" w:rsidRDefault="00A939D6" w:rsidP="00A939D6">
            <w:pPr>
              <w:spacing w:before="60" w:after="60" w:line="240" w:lineRule="auto"/>
              <w:rPr>
                <w:rFonts w:eastAsia="Times New Roman" w:cs="Times New Roman"/>
                <w:sz w:val="24"/>
                <w:szCs w:val="24"/>
                <w:lang w:val="en-US"/>
              </w:rPr>
            </w:pPr>
            <w:r w:rsidRPr="00A939D6">
              <w:rPr>
                <w:rFonts w:eastAsia="Times New Roman" w:cs="Times New Roman"/>
                <w:sz w:val="24"/>
                <w:szCs w:val="24"/>
                <w:lang w:val="en-US"/>
              </w:rPr>
              <w:t>Joule</w:t>
            </w:r>
          </w:p>
        </w:tc>
        <w:tc>
          <w:tcPr>
            <w:tcW w:w="1505" w:type="dxa"/>
          </w:tcPr>
          <w:p w14:paraId="105FF7ED" w14:textId="77777777" w:rsidR="00A939D6" w:rsidRPr="00A939D6" w:rsidRDefault="00A939D6" w:rsidP="00A939D6">
            <w:pPr>
              <w:spacing w:before="60" w:after="60" w:line="240" w:lineRule="auto"/>
              <w:rPr>
                <w:rFonts w:eastAsia="Times New Roman" w:cs="Times New Roman"/>
                <w:sz w:val="24"/>
                <w:szCs w:val="24"/>
                <w:lang w:val="en-US"/>
              </w:rPr>
            </w:pPr>
            <w:r w:rsidRPr="00A939D6">
              <w:rPr>
                <w:rFonts w:eastAsia="Times New Roman" w:cs="Times New Roman"/>
                <w:sz w:val="24"/>
                <w:szCs w:val="24"/>
                <w:lang w:val="en-US"/>
              </w:rPr>
              <w:t>J</w:t>
            </w:r>
          </w:p>
        </w:tc>
        <w:tc>
          <w:tcPr>
            <w:tcW w:w="1502" w:type="dxa"/>
          </w:tcPr>
          <w:p w14:paraId="4CB70082" w14:textId="77777777" w:rsidR="00A939D6" w:rsidRPr="00A939D6" w:rsidRDefault="00A939D6" w:rsidP="00A939D6">
            <w:pPr>
              <w:spacing w:before="60" w:after="60" w:line="240" w:lineRule="auto"/>
              <w:rPr>
                <w:rFonts w:eastAsia="Times New Roman" w:cs="Times New Roman"/>
                <w:sz w:val="24"/>
                <w:szCs w:val="24"/>
                <w:lang w:val="en-US"/>
              </w:rPr>
            </w:pPr>
            <w:proofErr w:type="spellStart"/>
            <w:r w:rsidRPr="00A939D6">
              <w:rPr>
                <w:rFonts w:eastAsia="Times New Roman" w:cs="Times New Roman"/>
                <w:sz w:val="24"/>
                <w:szCs w:val="24"/>
                <w:lang w:val="en-US"/>
              </w:rPr>
              <w:t>N•m</w:t>
            </w:r>
            <w:proofErr w:type="spellEnd"/>
          </w:p>
        </w:tc>
      </w:tr>
      <w:tr w:rsidR="00A939D6" w:rsidRPr="00A939D6" w14:paraId="663DA533" w14:textId="77777777" w:rsidTr="00D52DF3">
        <w:trPr>
          <w:jc w:val="center"/>
        </w:trPr>
        <w:tc>
          <w:tcPr>
            <w:tcW w:w="2548" w:type="dxa"/>
          </w:tcPr>
          <w:p w14:paraId="1C6578F5" w14:textId="77777777" w:rsidR="00A939D6" w:rsidRPr="00A939D6" w:rsidRDefault="00A939D6" w:rsidP="00A939D6">
            <w:pPr>
              <w:spacing w:before="60" w:after="60" w:line="240" w:lineRule="auto"/>
              <w:rPr>
                <w:rFonts w:eastAsia="Times New Roman" w:cs="Times New Roman"/>
                <w:sz w:val="24"/>
                <w:szCs w:val="24"/>
                <w:lang w:val="en-US"/>
              </w:rPr>
            </w:pPr>
            <w:r w:rsidRPr="00A939D6">
              <w:rPr>
                <w:rFonts w:eastAsia="Times New Roman" w:cs="Times New Roman"/>
                <w:sz w:val="24"/>
                <w:szCs w:val="24"/>
                <w:lang w:val="en-US"/>
              </w:rPr>
              <w:t>Force</w:t>
            </w:r>
          </w:p>
        </w:tc>
        <w:tc>
          <w:tcPr>
            <w:tcW w:w="1466" w:type="dxa"/>
          </w:tcPr>
          <w:p w14:paraId="7BDE162F" w14:textId="77777777" w:rsidR="00A939D6" w:rsidRPr="00A939D6" w:rsidRDefault="00A939D6" w:rsidP="00A939D6">
            <w:pPr>
              <w:spacing w:before="60" w:after="60" w:line="240" w:lineRule="auto"/>
              <w:rPr>
                <w:rFonts w:eastAsia="Times New Roman" w:cs="Times New Roman"/>
                <w:sz w:val="24"/>
                <w:szCs w:val="24"/>
                <w:lang w:val="en-US"/>
              </w:rPr>
            </w:pPr>
            <w:r w:rsidRPr="00A939D6">
              <w:rPr>
                <w:rFonts w:eastAsia="Times New Roman" w:cs="Times New Roman"/>
                <w:sz w:val="24"/>
                <w:szCs w:val="24"/>
                <w:lang w:val="en-US"/>
              </w:rPr>
              <w:t>Newton</w:t>
            </w:r>
          </w:p>
        </w:tc>
        <w:tc>
          <w:tcPr>
            <w:tcW w:w="1505" w:type="dxa"/>
          </w:tcPr>
          <w:p w14:paraId="1205F859" w14:textId="77777777" w:rsidR="00A939D6" w:rsidRPr="00A939D6" w:rsidRDefault="00A939D6" w:rsidP="00A939D6">
            <w:pPr>
              <w:spacing w:before="60" w:after="60" w:line="240" w:lineRule="auto"/>
              <w:rPr>
                <w:rFonts w:eastAsia="Times New Roman" w:cs="Times New Roman"/>
                <w:sz w:val="24"/>
                <w:szCs w:val="24"/>
                <w:lang w:val="en-US"/>
              </w:rPr>
            </w:pPr>
            <w:r w:rsidRPr="00A939D6">
              <w:rPr>
                <w:rFonts w:eastAsia="Times New Roman" w:cs="Times New Roman"/>
                <w:sz w:val="24"/>
                <w:szCs w:val="24"/>
                <w:lang w:val="en-US"/>
              </w:rPr>
              <w:t>N</w:t>
            </w:r>
          </w:p>
        </w:tc>
        <w:tc>
          <w:tcPr>
            <w:tcW w:w="1502" w:type="dxa"/>
          </w:tcPr>
          <w:p w14:paraId="0A1517C5" w14:textId="77777777" w:rsidR="00A939D6" w:rsidRPr="00A939D6" w:rsidRDefault="00A939D6" w:rsidP="00A939D6">
            <w:pPr>
              <w:spacing w:before="60" w:after="60" w:line="240" w:lineRule="auto"/>
              <w:rPr>
                <w:rFonts w:eastAsia="Times New Roman" w:cs="Times New Roman"/>
                <w:sz w:val="24"/>
                <w:szCs w:val="24"/>
                <w:lang w:val="en-US"/>
              </w:rPr>
            </w:pPr>
            <w:proofErr w:type="spellStart"/>
            <w:r w:rsidRPr="00A939D6">
              <w:rPr>
                <w:rFonts w:eastAsia="Times New Roman" w:cs="Times New Roman"/>
                <w:sz w:val="24"/>
                <w:szCs w:val="24"/>
                <w:lang w:val="en-US"/>
              </w:rPr>
              <w:t>kg•m</w:t>
            </w:r>
            <w:proofErr w:type="spellEnd"/>
            <w:r w:rsidRPr="00A939D6">
              <w:rPr>
                <w:rFonts w:eastAsia="Times New Roman" w:cs="Times New Roman"/>
                <w:sz w:val="24"/>
                <w:szCs w:val="24"/>
                <w:lang w:val="en-US"/>
              </w:rPr>
              <w:t>/s</w:t>
            </w:r>
            <w:r w:rsidRPr="00A939D6">
              <w:rPr>
                <w:rFonts w:eastAsia="Times New Roman" w:cs="Times New Roman"/>
                <w:sz w:val="24"/>
                <w:szCs w:val="24"/>
                <w:vertAlign w:val="superscript"/>
                <w:lang w:val="en-US"/>
              </w:rPr>
              <w:t>2</w:t>
            </w:r>
          </w:p>
        </w:tc>
      </w:tr>
      <w:tr w:rsidR="00A939D6" w:rsidRPr="00A939D6" w14:paraId="6B09F0C3" w14:textId="77777777" w:rsidTr="00D52DF3">
        <w:trPr>
          <w:jc w:val="center"/>
        </w:trPr>
        <w:tc>
          <w:tcPr>
            <w:tcW w:w="2548" w:type="dxa"/>
          </w:tcPr>
          <w:p w14:paraId="65F77E0D" w14:textId="77777777" w:rsidR="00A939D6" w:rsidRPr="00A939D6" w:rsidRDefault="00A939D6" w:rsidP="00A939D6">
            <w:pPr>
              <w:spacing w:before="60" w:after="60" w:line="240" w:lineRule="auto"/>
              <w:rPr>
                <w:rFonts w:eastAsia="Times New Roman" w:cs="Times New Roman"/>
                <w:sz w:val="24"/>
                <w:szCs w:val="24"/>
                <w:lang w:val="en-US"/>
              </w:rPr>
            </w:pPr>
            <w:r w:rsidRPr="00A939D6">
              <w:rPr>
                <w:rFonts w:eastAsia="Times New Roman" w:cs="Times New Roman"/>
                <w:sz w:val="24"/>
                <w:szCs w:val="24"/>
                <w:lang w:val="en-US"/>
              </w:rPr>
              <w:t>Frequency (of a periodic phenomenon)</w:t>
            </w:r>
          </w:p>
        </w:tc>
        <w:tc>
          <w:tcPr>
            <w:tcW w:w="1466" w:type="dxa"/>
          </w:tcPr>
          <w:p w14:paraId="62ABA178" w14:textId="77777777" w:rsidR="00A939D6" w:rsidRPr="00A939D6" w:rsidRDefault="00A939D6" w:rsidP="00A939D6">
            <w:pPr>
              <w:spacing w:before="60" w:after="60" w:line="240" w:lineRule="auto"/>
              <w:rPr>
                <w:rFonts w:eastAsia="Times New Roman" w:cs="Times New Roman"/>
                <w:sz w:val="24"/>
                <w:szCs w:val="24"/>
                <w:lang w:val="en-US"/>
              </w:rPr>
            </w:pPr>
            <w:r w:rsidRPr="00A939D6">
              <w:rPr>
                <w:rFonts w:eastAsia="Times New Roman" w:cs="Times New Roman"/>
                <w:sz w:val="24"/>
                <w:szCs w:val="24"/>
                <w:lang w:val="en-US"/>
              </w:rPr>
              <w:t>Hertz</w:t>
            </w:r>
          </w:p>
        </w:tc>
        <w:tc>
          <w:tcPr>
            <w:tcW w:w="1505" w:type="dxa"/>
          </w:tcPr>
          <w:p w14:paraId="6D5E763F" w14:textId="77777777" w:rsidR="00A939D6" w:rsidRPr="00A939D6" w:rsidRDefault="00A939D6" w:rsidP="00A939D6">
            <w:pPr>
              <w:spacing w:before="60" w:after="60" w:line="240" w:lineRule="auto"/>
              <w:rPr>
                <w:rFonts w:eastAsia="Times New Roman" w:cs="Times New Roman"/>
                <w:sz w:val="24"/>
                <w:szCs w:val="24"/>
                <w:lang w:val="en-US"/>
              </w:rPr>
            </w:pPr>
            <w:r w:rsidRPr="00A939D6">
              <w:rPr>
                <w:rFonts w:eastAsia="Times New Roman" w:cs="Times New Roman"/>
                <w:sz w:val="24"/>
                <w:szCs w:val="24"/>
                <w:lang w:val="en-US"/>
              </w:rPr>
              <w:t>Hz</w:t>
            </w:r>
          </w:p>
        </w:tc>
        <w:tc>
          <w:tcPr>
            <w:tcW w:w="1502" w:type="dxa"/>
          </w:tcPr>
          <w:p w14:paraId="5BEB402D" w14:textId="77777777" w:rsidR="00A939D6" w:rsidRPr="00A939D6" w:rsidRDefault="00A939D6" w:rsidP="00A939D6">
            <w:pPr>
              <w:spacing w:before="60" w:after="60" w:line="240" w:lineRule="auto"/>
              <w:rPr>
                <w:rFonts w:eastAsia="Times New Roman" w:cs="Times New Roman"/>
                <w:sz w:val="24"/>
                <w:szCs w:val="24"/>
                <w:lang w:val="en-US"/>
              </w:rPr>
            </w:pPr>
            <w:r w:rsidRPr="00A939D6">
              <w:rPr>
                <w:rFonts w:eastAsia="Times New Roman" w:cs="Times New Roman"/>
                <w:sz w:val="24"/>
                <w:szCs w:val="24"/>
                <w:lang w:val="en-US"/>
              </w:rPr>
              <w:t>1/s</w:t>
            </w:r>
          </w:p>
        </w:tc>
      </w:tr>
      <w:tr w:rsidR="00A939D6" w:rsidRPr="00A939D6" w14:paraId="08C11D0E" w14:textId="77777777" w:rsidTr="00D52DF3">
        <w:trPr>
          <w:jc w:val="center"/>
        </w:trPr>
        <w:tc>
          <w:tcPr>
            <w:tcW w:w="2548" w:type="dxa"/>
          </w:tcPr>
          <w:p w14:paraId="776650B0" w14:textId="77777777" w:rsidR="00A939D6" w:rsidRPr="00A939D6" w:rsidRDefault="00A939D6" w:rsidP="00A939D6">
            <w:pPr>
              <w:spacing w:before="60" w:after="60" w:line="240" w:lineRule="auto"/>
              <w:rPr>
                <w:rFonts w:eastAsia="Times New Roman" w:cs="Times New Roman"/>
                <w:sz w:val="24"/>
                <w:szCs w:val="24"/>
                <w:lang w:val="en-US"/>
              </w:rPr>
            </w:pPr>
            <w:r w:rsidRPr="00A939D6">
              <w:rPr>
                <w:rFonts w:eastAsia="Times New Roman" w:cs="Times New Roman"/>
                <w:sz w:val="24"/>
                <w:szCs w:val="24"/>
                <w:lang w:val="en-US"/>
              </w:rPr>
              <w:t>Illuminance</w:t>
            </w:r>
          </w:p>
        </w:tc>
        <w:tc>
          <w:tcPr>
            <w:tcW w:w="1466" w:type="dxa"/>
          </w:tcPr>
          <w:p w14:paraId="2B3266DA" w14:textId="77777777" w:rsidR="00A939D6" w:rsidRPr="00A939D6" w:rsidRDefault="00A939D6" w:rsidP="00A939D6">
            <w:pPr>
              <w:spacing w:before="60" w:after="60" w:line="240" w:lineRule="auto"/>
              <w:rPr>
                <w:rFonts w:eastAsia="Times New Roman" w:cs="Times New Roman"/>
                <w:sz w:val="24"/>
                <w:szCs w:val="24"/>
                <w:lang w:val="en-US"/>
              </w:rPr>
            </w:pPr>
            <w:r w:rsidRPr="00A939D6">
              <w:rPr>
                <w:rFonts w:eastAsia="Times New Roman" w:cs="Times New Roman"/>
                <w:sz w:val="24"/>
                <w:szCs w:val="24"/>
                <w:lang w:val="en-US"/>
              </w:rPr>
              <w:t>Lux</w:t>
            </w:r>
          </w:p>
        </w:tc>
        <w:tc>
          <w:tcPr>
            <w:tcW w:w="1505" w:type="dxa"/>
          </w:tcPr>
          <w:p w14:paraId="47A076DC" w14:textId="77777777" w:rsidR="00A939D6" w:rsidRPr="00A939D6" w:rsidRDefault="00A939D6" w:rsidP="00A939D6">
            <w:pPr>
              <w:spacing w:before="60" w:after="60" w:line="240" w:lineRule="auto"/>
              <w:rPr>
                <w:rFonts w:eastAsia="Times New Roman" w:cs="Times New Roman"/>
                <w:sz w:val="24"/>
                <w:szCs w:val="24"/>
                <w:lang w:val="en-US"/>
              </w:rPr>
            </w:pPr>
            <w:r w:rsidRPr="00A939D6">
              <w:rPr>
                <w:rFonts w:eastAsia="Times New Roman" w:cs="Times New Roman"/>
                <w:sz w:val="24"/>
                <w:szCs w:val="24"/>
                <w:lang w:val="en-US"/>
              </w:rPr>
              <w:t>lx</w:t>
            </w:r>
          </w:p>
        </w:tc>
        <w:tc>
          <w:tcPr>
            <w:tcW w:w="1502" w:type="dxa"/>
          </w:tcPr>
          <w:p w14:paraId="71FCC291" w14:textId="77777777" w:rsidR="00A939D6" w:rsidRPr="00A939D6" w:rsidRDefault="00A939D6" w:rsidP="00A939D6">
            <w:pPr>
              <w:spacing w:before="60" w:after="60" w:line="240" w:lineRule="auto"/>
              <w:rPr>
                <w:rFonts w:eastAsia="Times New Roman" w:cs="Times New Roman"/>
                <w:sz w:val="24"/>
                <w:szCs w:val="24"/>
                <w:lang w:val="en-US"/>
              </w:rPr>
            </w:pPr>
            <w:proofErr w:type="spellStart"/>
            <w:r w:rsidRPr="00A939D6">
              <w:rPr>
                <w:rFonts w:eastAsia="Times New Roman" w:cs="Times New Roman"/>
                <w:sz w:val="24"/>
                <w:szCs w:val="24"/>
                <w:lang w:val="en-US"/>
              </w:rPr>
              <w:t>lm</w:t>
            </w:r>
            <w:proofErr w:type="spellEnd"/>
            <w:r w:rsidRPr="00A939D6">
              <w:rPr>
                <w:rFonts w:eastAsia="Times New Roman" w:cs="Times New Roman"/>
                <w:sz w:val="24"/>
                <w:szCs w:val="24"/>
                <w:lang w:val="en-US"/>
              </w:rPr>
              <w:t>/m</w:t>
            </w:r>
            <w:r w:rsidRPr="00A939D6">
              <w:rPr>
                <w:rFonts w:eastAsia="Times New Roman" w:cs="Times New Roman"/>
                <w:sz w:val="24"/>
                <w:szCs w:val="24"/>
                <w:vertAlign w:val="superscript"/>
                <w:lang w:val="en-US"/>
              </w:rPr>
              <w:t>2</w:t>
            </w:r>
          </w:p>
        </w:tc>
      </w:tr>
      <w:tr w:rsidR="00A939D6" w:rsidRPr="00A939D6" w14:paraId="0496E06E" w14:textId="77777777" w:rsidTr="00D52DF3">
        <w:trPr>
          <w:jc w:val="center"/>
        </w:trPr>
        <w:tc>
          <w:tcPr>
            <w:tcW w:w="2548" w:type="dxa"/>
          </w:tcPr>
          <w:p w14:paraId="7384569C" w14:textId="77777777" w:rsidR="00A939D6" w:rsidRPr="00A939D6" w:rsidRDefault="00A939D6" w:rsidP="00A939D6">
            <w:pPr>
              <w:spacing w:before="60" w:after="60" w:line="240" w:lineRule="auto"/>
              <w:rPr>
                <w:rFonts w:eastAsia="Times New Roman" w:cs="Times New Roman"/>
                <w:sz w:val="24"/>
                <w:szCs w:val="24"/>
                <w:lang w:val="en-US"/>
              </w:rPr>
            </w:pPr>
            <w:r w:rsidRPr="00A939D6">
              <w:rPr>
                <w:rFonts w:eastAsia="Times New Roman" w:cs="Times New Roman"/>
                <w:sz w:val="24"/>
                <w:szCs w:val="24"/>
                <w:lang w:val="en-US"/>
              </w:rPr>
              <w:t>Inductance</w:t>
            </w:r>
          </w:p>
        </w:tc>
        <w:tc>
          <w:tcPr>
            <w:tcW w:w="1466" w:type="dxa"/>
          </w:tcPr>
          <w:p w14:paraId="36FB852D" w14:textId="77777777" w:rsidR="00A939D6" w:rsidRPr="00A939D6" w:rsidRDefault="00A939D6" w:rsidP="00A939D6">
            <w:pPr>
              <w:spacing w:before="60" w:after="60" w:line="240" w:lineRule="auto"/>
              <w:rPr>
                <w:rFonts w:eastAsia="Times New Roman" w:cs="Times New Roman"/>
                <w:sz w:val="24"/>
                <w:szCs w:val="24"/>
                <w:lang w:val="en-US"/>
              </w:rPr>
            </w:pPr>
            <w:r w:rsidRPr="00A939D6">
              <w:rPr>
                <w:rFonts w:eastAsia="Times New Roman" w:cs="Times New Roman"/>
                <w:sz w:val="24"/>
                <w:szCs w:val="24"/>
                <w:lang w:val="en-US"/>
              </w:rPr>
              <w:t>Henry</w:t>
            </w:r>
          </w:p>
        </w:tc>
        <w:tc>
          <w:tcPr>
            <w:tcW w:w="1505" w:type="dxa"/>
          </w:tcPr>
          <w:p w14:paraId="6A30D567" w14:textId="77777777" w:rsidR="00A939D6" w:rsidRPr="00A939D6" w:rsidRDefault="00A939D6" w:rsidP="00A939D6">
            <w:pPr>
              <w:spacing w:before="60" w:after="60" w:line="240" w:lineRule="auto"/>
              <w:rPr>
                <w:rFonts w:eastAsia="Times New Roman" w:cs="Times New Roman"/>
                <w:sz w:val="24"/>
                <w:szCs w:val="24"/>
                <w:lang w:val="en-US"/>
              </w:rPr>
            </w:pPr>
            <w:r w:rsidRPr="00A939D6">
              <w:rPr>
                <w:rFonts w:eastAsia="Times New Roman" w:cs="Times New Roman"/>
                <w:sz w:val="24"/>
                <w:szCs w:val="24"/>
                <w:lang w:val="en-US"/>
              </w:rPr>
              <w:t>H</w:t>
            </w:r>
          </w:p>
        </w:tc>
        <w:tc>
          <w:tcPr>
            <w:tcW w:w="1502" w:type="dxa"/>
          </w:tcPr>
          <w:p w14:paraId="6E77CA40" w14:textId="77777777" w:rsidR="00A939D6" w:rsidRPr="00A939D6" w:rsidRDefault="00A939D6" w:rsidP="00A939D6">
            <w:pPr>
              <w:spacing w:before="60" w:after="60" w:line="240" w:lineRule="auto"/>
              <w:rPr>
                <w:rFonts w:eastAsia="Times New Roman" w:cs="Times New Roman"/>
                <w:sz w:val="24"/>
                <w:szCs w:val="24"/>
                <w:lang w:val="en-US"/>
              </w:rPr>
            </w:pPr>
            <w:r w:rsidRPr="00A939D6">
              <w:rPr>
                <w:rFonts w:eastAsia="Times New Roman" w:cs="Times New Roman"/>
                <w:sz w:val="24"/>
                <w:szCs w:val="24"/>
                <w:lang w:val="en-US"/>
              </w:rPr>
              <w:t>Wb/A</w:t>
            </w:r>
          </w:p>
        </w:tc>
      </w:tr>
      <w:tr w:rsidR="00A939D6" w:rsidRPr="00A939D6" w14:paraId="0E5FA204" w14:textId="77777777" w:rsidTr="00D52DF3">
        <w:trPr>
          <w:jc w:val="center"/>
        </w:trPr>
        <w:tc>
          <w:tcPr>
            <w:tcW w:w="2548" w:type="dxa"/>
          </w:tcPr>
          <w:p w14:paraId="2B2C9415" w14:textId="77777777" w:rsidR="00A939D6" w:rsidRPr="00A939D6" w:rsidRDefault="00A939D6" w:rsidP="00A939D6">
            <w:pPr>
              <w:spacing w:before="60" w:after="60" w:line="240" w:lineRule="auto"/>
              <w:rPr>
                <w:rFonts w:eastAsia="Times New Roman" w:cs="Times New Roman"/>
                <w:sz w:val="24"/>
                <w:szCs w:val="24"/>
                <w:lang w:val="en-US"/>
              </w:rPr>
            </w:pPr>
            <w:r w:rsidRPr="00A939D6">
              <w:rPr>
                <w:rFonts w:eastAsia="Times New Roman" w:cs="Times New Roman"/>
                <w:sz w:val="24"/>
                <w:szCs w:val="24"/>
                <w:lang w:val="en-US"/>
              </w:rPr>
              <w:t>Luminous flux</w:t>
            </w:r>
          </w:p>
        </w:tc>
        <w:tc>
          <w:tcPr>
            <w:tcW w:w="1466" w:type="dxa"/>
          </w:tcPr>
          <w:p w14:paraId="6839C557" w14:textId="77777777" w:rsidR="00A939D6" w:rsidRPr="00A939D6" w:rsidRDefault="00A939D6" w:rsidP="00A939D6">
            <w:pPr>
              <w:spacing w:before="60" w:after="60" w:line="240" w:lineRule="auto"/>
              <w:rPr>
                <w:rFonts w:eastAsia="Times New Roman" w:cs="Times New Roman"/>
                <w:sz w:val="24"/>
                <w:szCs w:val="24"/>
                <w:lang w:val="en-US"/>
              </w:rPr>
            </w:pPr>
            <w:r w:rsidRPr="00A939D6">
              <w:rPr>
                <w:rFonts w:eastAsia="Times New Roman" w:cs="Times New Roman"/>
                <w:sz w:val="24"/>
                <w:szCs w:val="24"/>
                <w:lang w:val="en-US"/>
              </w:rPr>
              <w:t>Lumen</w:t>
            </w:r>
          </w:p>
        </w:tc>
        <w:tc>
          <w:tcPr>
            <w:tcW w:w="1505" w:type="dxa"/>
          </w:tcPr>
          <w:p w14:paraId="0B548109" w14:textId="77777777" w:rsidR="00A939D6" w:rsidRPr="00A939D6" w:rsidRDefault="00A939D6" w:rsidP="00A939D6">
            <w:pPr>
              <w:spacing w:before="60" w:after="60" w:line="240" w:lineRule="auto"/>
              <w:rPr>
                <w:rFonts w:eastAsia="Times New Roman" w:cs="Times New Roman"/>
                <w:sz w:val="24"/>
                <w:szCs w:val="24"/>
                <w:lang w:val="en-US"/>
              </w:rPr>
            </w:pPr>
            <w:proofErr w:type="spellStart"/>
            <w:r w:rsidRPr="00A939D6">
              <w:rPr>
                <w:rFonts w:eastAsia="Times New Roman" w:cs="Times New Roman"/>
                <w:sz w:val="24"/>
                <w:szCs w:val="24"/>
                <w:lang w:val="en-US"/>
              </w:rPr>
              <w:t>lm</w:t>
            </w:r>
            <w:proofErr w:type="spellEnd"/>
          </w:p>
        </w:tc>
        <w:tc>
          <w:tcPr>
            <w:tcW w:w="1502" w:type="dxa"/>
          </w:tcPr>
          <w:p w14:paraId="43E6F55C" w14:textId="77777777" w:rsidR="00A939D6" w:rsidRPr="00A939D6" w:rsidRDefault="00A939D6" w:rsidP="00A939D6">
            <w:pPr>
              <w:spacing w:before="60" w:after="60" w:line="240" w:lineRule="auto"/>
              <w:rPr>
                <w:rFonts w:eastAsia="Times New Roman" w:cs="Times New Roman"/>
                <w:sz w:val="24"/>
                <w:szCs w:val="24"/>
                <w:lang w:val="en-US"/>
              </w:rPr>
            </w:pPr>
            <w:proofErr w:type="spellStart"/>
            <w:r w:rsidRPr="00A939D6">
              <w:rPr>
                <w:rFonts w:eastAsia="Times New Roman" w:cs="Times New Roman"/>
                <w:sz w:val="24"/>
                <w:szCs w:val="24"/>
                <w:lang w:val="en-US"/>
              </w:rPr>
              <w:t>cd•sr</w:t>
            </w:r>
            <w:proofErr w:type="spellEnd"/>
          </w:p>
        </w:tc>
      </w:tr>
      <w:tr w:rsidR="00A939D6" w:rsidRPr="00A939D6" w14:paraId="151663EB" w14:textId="77777777" w:rsidTr="00D52DF3">
        <w:trPr>
          <w:jc w:val="center"/>
        </w:trPr>
        <w:tc>
          <w:tcPr>
            <w:tcW w:w="2548" w:type="dxa"/>
          </w:tcPr>
          <w:p w14:paraId="05D733E5" w14:textId="77777777" w:rsidR="00A939D6" w:rsidRPr="00A939D6" w:rsidRDefault="00A939D6" w:rsidP="00A939D6">
            <w:pPr>
              <w:spacing w:before="60" w:after="60" w:line="240" w:lineRule="auto"/>
              <w:rPr>
                <w:rFonts w:eastAsia="Times New Roman" w:cs="Times New Roman"/>
                <w:sz w:val="24"/>
                <w:szCs w:val="24"/>
                <w:lang w:val="en-US"/>
              </w:rPr>
            </w:pPr>
            <w:r w:rsidRPr="00A939D6">
              <w:rPr>
                <w:rFonts w:eastAsia="Times New Roman" w:cs="Times New Roman"/>
                <w:sz w:val="24"/>
                <w:szCs w:val="24"/>
                <w:lang w:val="en-US"/>
              </w:rPr>
              <w:t>Magnetic flux</w:t>
            </w:r>
          </w:p>
        </w:tc>
        <w:tc>
          <w:tcPr>
            <w:tcW w:w="1466" w:type="dxa"/>
          </w:tcPr>
          <w:p w14:paraId="2BEE93C3" w14:textId="77777777" w:rsidR="00A939D6" w:rsidRPr="00A939D6" w:rsidRDefault="00A939D6" w:rsidP="00A939D6">
            <w:pPr>
              <w:spacing w:before="60" w:after="60" w:line="240" w:lineRule="auto"/>
              <w:rPr>
                <w:rFonts w:eastAsia="Times New Roman" w:cs="Times New Roman"/>
                <w:sz w:val="24"/>
                <w:szCs w:val="24"/>
                <w:lang w:val="en-US"/>
              </w:rPr>
            </w:pPr>
            <w:r w:rsidRPr="00A939D6">
              <w:rPr>
                <w:rFonts w:eastAsia="Times New Roman" w:cs="Times New Roman"/>
                <w:sz w:val="24"/>
                <w:szCs w:val="24"/>
                <w:lang w:val="en-US"/>
              </w:rPr>
              <w:t>Weber</w:t>
            </w:r>
          </w:p>
        </w:tc>
        <w:tc>
          <w:tcPr>
            <w:tcW w:w="1505" w:type="dxa"/>
          </w:tcPr>
          <w:p w14:paraId="7AA762D3" w14:textId="77777777" w:rsidR="00A939D6" w:rsidRPr="00A939D6" w:rsidRDefault="00A939D6" w:rsidP="00A939D6">
            <w:pPr>
              <w:spacing w:before="60" w:after="60" w:line="240" w:lineRule="auto"/>
              <w:rPr>
                <w:rFonts w:eastAsia="Times New Roman" w:cs="Times New Roman"/>
                <w:sz w:val="24"/>
                <w:szCs w:val="24"/>
                <w:lang w:val="en-US"/>
              </w:rPr>
            </w:pPr>
            <w:r w:rsidRPr="00A939D6">
              <w:rPr>
                <w:rFonts w:eastAsia="Times New Roman" w:cs="Times New Roman"/>
                <w:sz w:val="24"/>
                <w:szCs w:val="24"/>
                <w:lang w:val="en-US"/>
              </w:rPr>
              <w:t>Wb</w:t>
            </w:r>
          </w:p>
        </w:tc>
        <w:tc>
          <w:tcPr>
            <w:tcW w:w="1502" w:type="dxa"/>
          </w:tcPr>
          <w:p w14:paraId="02872155" w14:textId="77777777" w:rsidR="00A939D6" w:rsidRPr="00A939D6" w:rsidRDefault="00A939D6" w:rsidP="00A939D6">
            <w:pPr>
              <w:spacing w:before="60" w:after="60" w:line="240" w:lineRule="auto"/>
              <w:rPr>
                <w:rFonts w:eastAsia="Times New Roman" w:cs="Times New Roman"/>
                <w:sz w:val="24"/>
                <w:szCs w:val="24"/>
                <w:lang w:val="en-US"/>
              </w:rPr>
            </w:pPr>
            <w:r w:rsidRPr="00A939D6">
              <w:rPr>
                <w:rFonts w:eastAsia="Times New Roman" w:cs="Times New Roman"/>
                <w:sz w:val="24"/>
                <w:szCs w:val="24"/>
                <w:lang w:val="en-US"/>
              </w:rPr>
              <w:t>V•s</w:t>
            </w:r>
          </w:p>
        </w:tc>
      </w:tr>
    </w:tbl>
    <w:p w14:paraId="1703DE08" w14:textId="77777777" w:rsidR="00A939D6" w:rsidRDefault="00A939D6" w:rsidP="0083280C"/>
    <w:p w14:paraId="0A69911B" w14:textId="77777777" w:rsidR="006F5028" w:rsidRDefault="006F5028" w:rsidP="0083280C"/>
    <w:p w14:paraId="0EF07521" w14:textId="77777777" w:rsidR="00D90440" w:rsidRDefault="00D90440" w:rsidP="0083280C"/>
    <w:p w14:paraId="39CA2EEE" w14:textId="77777777" w:rsidR="00D90440" w:rsidRDefault="00D90440" w:rsidP="0083280C"/>
    <w:p w14:paraId="1C77464A" w14:textId="77777777" w:rsidR="00D90440" w:rsidRDefault="00D90440" w:rsidP="0083280C"/>
    <w:p w14:paraId="26D058F4" w14:textId="77777777" w:rsidR="00D90440" w:rsidRDefault="00D90440" w:rsidP="0083280C"/>
    <w:p w14:paraId="21F15AD7" w14:textId="77777777" w:rsidR="00D90440" w:rsidRDefault="00D90440" w:rsidP="0083280C"/>
    <w:p w14:paraId="4336A78C" w14:textId="77777777" w:rsidR="00D90440" w:rsidRDefault="00D90440" w:rsidP="0083280C"/>
    <w:p w14:paraId="22C67D9A" w14:textId="77777777" w:rsidR="00D90440" w:rsidRDefault="00D90440" w:rsidP="0083280C"/>
    <w:p w14:paraId="33CD4B52" w14:textId="77777777" w:rsidR="00D90440" w:rsidRDefault="00D90440" w:rsidP="0083280C"/>
    <w:p w14:paraId="65CF627A" w14:textId="563B0001" w:rsidR="006F5028" w:rsidRPr="00A939D6" w:rsidRDefault="006F5028" w:rsidP="006F5028">
      <w:pPr>
        <w:pStyle w:val="CaptionforUOWASITleft"/>
      </w:pPr>
      <w:bookmarkStart w:id="57" w:name="_Toc22058883"/>
      <w:r>
        <w:lastRenderedPageBreak/>
        <w:t xml:space="preserve">Table </w:t>
      </w:r>
      <w:r w:rsidR="00954A31">
        <w:t>1</w:t>
      </w:r>
      <w:r w:rsidR="00254F52">
        <w:t>.</w:t>
      </w:r>
      <w:r w:rsidR="00254F52">
        <w:fldChar w:fldCharType="begin"/>
      </w:r>
      <w:r w:rsidR="00254F52">
        <w:instrText xml:space="preserve"> SEQ Table \* ARABIC \s 1 </w:instrText>
      </w:r>
      <w:r w:rsidR="00254F52">
        <w:fldChar w:fldCharType="separate"/>
      </w:r>
      <w:r w:rsidR="00547BC7">
        <w:t>3</w:t>
      </w:r>
      <w:r w:rsidR="00254F52">
        <w:fldChar w:fldCharType="end"/>
      </w:r>
      <w:r w:rsidRPr="000E4C74">
        <w:rPr>
          <w:b/>
        </w:rPr>
        <w:tab/>
      </w:r>
      <w:r w:rsidRPr="00A939D6">
        <w:t>Derived SI units approved by the International General Conference on Weights and Measures (CGPM).</w:t>
      </w:r>
      <w:bookmarkEnd w:id="57"/>
    </w:p>
    <w:tbl>
      <w:tblPr>
        <w:tblStyle w:val="TableGrid"/>
        <w:tblW w:w="0" w:type="auto"/>
        <w:tblLook w:val="04A0" w:firstRow="1" w:lastRow="0" w:firstColumn="1" w:lastColumn="0" w:noHBand="0" w:noVBand="1"/>
      </w:tblPr>
      <w:tblGrid>
        <w:gridCol w:w="1642"/>
        <w:gridCol w:w="1669"/>
        <w:gridCol w:w="1665"/>
        <w:gridCol w:w="1662"/>
        <w:gridCol w:w="1663"/>
      </w:tblGrid>
      <w:tr w:rsidR="009B42CD" w14:paraId="30B1F9A9" w14:textId="77777777" w:rsidTr="009B42CD">
        <w:trPr>
          <w:tblHeader/>
        </w:trPr>
        <w:tc>
          <w:tcPr>
            <w:tcW w:w="1705" w:type="dxa"/>
          </w:tcPr>
          <w:p w14:paraId="6001CC6B" w14:textId="77777777" w:rsidR="009B42CD" w:rsidRDefault="009B42CD" w:rsidP="009B42CD">
            <w:pPr>
              <w:pStyle w:val="Text3"/>
            </w:pPr>
            <w:r>
              <w:t xml:space="preserve">Title </w:t>
            </w:r>
          </w:p>
        </w:tc>
        <w:tc>
          <w:tcPr>
            <w:tcW w:w="1705" w:type="dxa"/>
          </w:tcPr>
          <w:p w14:paraId="400C0681" w14:textId="77777777" w:rsidR="009B42CD" w:rsidRDefault="009B42CD" w:rsidP="009B42CD">
            <w:pPr>
              <w:pStyle w:val="Text3"/>
            </w:pPr>
            <w:r>
              <w:t>Number</w:t>
            </w:r>
          </w:p>
        </w:tc>
        <w:tc>
          <w:tcPr>
            <w:tcW w:w="1705" w:type="dxa"/>
          </w:tcPr>
          <w:p w14:paraId="28625057" w14:textId="77777777" w:rsidR="009B42CD" w:rsidRDefault="009B42CD" w:rsidP="009B42CD">
            <w:pPr>
              <w:pStyle w:val="Text3"/>
            </w:pPr>
            <w:r>
              <w:t xml:space="preserve">Student </w:t>
            </w:r>
          </w:p>
        </w:tc>
        <w:tc>
          <w:tcPr>
            <w:tcW w:w="1706" w:type="dxa"/>
          </w:tcPr>
          <w:p w14:paraId="5EB0EC66" w14:textId="77777777" w:rsidR="009B42CD" w:rsidRDefault="009B42CD" w:rsidP="009B42CD">
            <w:pPr>
              <w:pStyle w:val="Text3"/>
            </w:pPr>
            <w:proofErr w:type="spellStart"/>
            <w:r>
              <w:t>Gendet</w:t>
            </w:r>
            <w:proofErr w:type="spellEnd"/>
          </w:p>
        </w:tc>
        <w:tc>
          <w:tcPr>
            <w:tcW w:w="1706" w:type="dxa"/>
          </w:tcPr>
          <w:p w14:paraId="4469FA3E" w14:textId="77777777" w:rsidR="009B42CD" w:rsidRDefault="009B42CD" w:rsidP="009B42CD">
            <w:pPr>
              <w:pStyle w:val="Text3"/>
            </w:pPr>
            <w:r>
              <w:t>Income</w:t>
            </w:r>
          </w:p>
        </w:tc>
      </w:tr>
      <w:tr w:rsidR="009B42CD" w14:paraId="4741AE20" w14:textId="77777777" w:rsidTr="009B42CD">
        <w:tc>
          <w:tcPr>
            <w:tcW w:w="1705" w:type="dxa"/>
          </w:tcPr>
          <w:p w14:paraId="36C399C4" w14:textId="77777777" w:rsidR="009B42CD" w:rsidRDefault="009B42CD" w:rsidP="009B42CD">
            <w:pPr>
              <w:pStyle w:val="Text2"/>
            </w:pPr>
            <w:r>
              <w:t>Bold</w:t>
            </w:r>
          </w:p>
        </w:tc>
        <w:tc>
          <w:tcPr>
            <w:tcW w:w="1705" w:type="dxa"/>
          </w:tcPr>
          <w:p w14:paraId="08EED816" w14:textId="77777777" w:rsidR="009B42CD" w:rsidRDefault="009B42CD" w:rsidP="009B42CD">
            <w:pPr>
              <w:pStyle w:val="Text4"/>
            </w:pPr>
          </w:p>
        </w:tc>
        <w:tc>
          <w:tcPr>
            <w:tcW w:w="1705" w:type="dxa"/>
          </w:tcPr>
          <w:p w14:paraId="4DE47C56" w14:textId="77777777" w:rsidR="009B42CD" w:rsidRDefault="009B42CD" w:rsidP="009B42CD">
            <w:pPr>
              <w:pStyle w:val="Text4"/>
            </w:pPr>
          </w:p>
        </w:tc>
        <w:tc>
          <w:tcPr>
            <w:tcW w:w="1706" w:type="dxa"/>
          </w:tcPr>
          <w:p w14:paraId="5182DFDC" w14:textId="77777777" w:rsidR="009B42CD" w:rsidRDefault="009B42CD" w:rsidP="009B42CD">
            <w:pPr>
              <w:pStyle w:val="Text4"/>
            </w:pPr>
          </w:p>
        </w:tc>
        <w:tc>
          <w:tcPr>
            <w:tcW w:w="1706" w:type="dxa"/>
          </w:tcPr>
          <w:p w14:paraId="24D2D4FD" w14:textId="77777777" w:rsidR="009B42CD" w:rsidRDefault="009B42CD" w:rsidP="009B42CD">
            <w:pPr>
              <w:pStyle w:val="Text4"/>
            </w:pPr>
          </w:p>
        </w:tc>
      </w:tr>
      <w:tr w:rsidR="009B42CD" w14:paraId="6C92D52B" w14:textId="77777777" w:rsidTr="009B42CD">
        <w:tc>
          <w:tcPr>
            <w:tcW w:w="1705" w:type="dxa"/>
          </w:tcPr>
          <w:p w14:paraId="3DC1CEA7" w14:textId="77777777" w:rsidR="009B42CD" w:rsidRDefault="009B42CD" w:rsidP="009B42CD">
            <w:pPr>
              <w:pStyle w:val="Text1"/>
            </w:pPr>
          </w:p>
        </w:tc>
        <w:tc>
          <w:tcPr>
            <w:tcW w:w="1705" w:type="dxa"/>
          </w:tcPr>
          <w:p w14:paraId="4F21AC04" w14:textId="77777777" w:rsidR="009B42CD" w:rsidRDefault="009B42CD" w:rsidP="009B42CD">
            <w:pPr>
              <w:pStyle w:val="Text4"/>
            </w:pPr>
          </w:p>
        </w:tc>
        <w:tc>
          <w:tcPr>
            <w:tcW w:w="1705" w:type="dxa"/>
          </w:tcPr>
          <w:p w14:paraId="59D0FD01" w14:textId="77777777" w:rsidR="009B42CD" w:rsidRDefault="009B42CD" w:rsidP="009B42CD">
            <w:pPr>
              <w:pStyle w:val="Text4"/>
            </w:pPr>
          </w:p>
        </w:tc>
        <w:tc>
          <w:tcPr>
            <w:tcW w:w="1706" w:type="dxa"/>
          </w:tcPr>
          <w:p w14:paraId="4186EA40" w14:textId="77777777" w:rsidR="009B42CD" w:rsidRDefault="009B42CD" w:rsidP="009B42CD">
            <w:pPr>
              <w:pStyle w:val="Text4"/>
            </w:pPr>
          </w:p>
        </w:tc>
        <w:tc>
          <w:tcPr>
            <w:tcW w:w="1706" w:type="dxa"/>
          </w:tcPr>
          <w:p w14:paraId="6FD57FC0" w14:textId="77777777" w:rsidR="009B42CD" w:rsidRDefault="009B42CD" w:rsidP="009B42CD">
            <w:pPr>
              <w:pStyle w:val="Text4"/>
            </w:pPr>
          </w:p>
        </w:tc>
      </w:tr>
      <w:tr w:rsidR="009B42CD" w14:paraId="7BD6F992" w14:textId="77777777" w:rsidTr="009B42CD">
        <w:tc>
          <w:tcPr>
            <w:tcW w:w="1705" w:type="dxa"/>
          </w:tcPr>
          <w:p w14:paraId="5808CC87" w14:textId="77777777" w:rsidR="009B42CD" w:rsidRDefault="009B42CD" w:rsidP="009B42CD">
            <w:pPr>
              <w:pStyle w:val="Text4"/>
            </w:pPr>
          </w:p>
        </w:tc>
        <w:tc>
          <w:tcPr>
            <w:tcW w:w="1705" w:type="dxa"/>
          </w:tcPr>
          <w:p w14:paraId="649B4543" w14:textId="77777777" w:rsidR="009B42CD" w:rsidRDefault="009B42CD" w:rsidP="009B42CD">
            <w:pPr>
              <w:pStyle w:val="Text4"/>
            </w:pPr>
          </w:p>
        </w:tc>
        <w:tc>
          <w:tcPr>
            <w:tcW w:w="1705" w:type="dxa"/>
          </w:tcPr>
          <w:p w14:paraId="33BCFC99" w14:textId="77777777" w:rsidR="009B42CD" w:rsidRDefault="009B42CD" w:rsidP="009B42CD">
            <w:pPr>
              <w:pStyle w:val="Text4"/>
            </w:pPr>
          </w:p>
        </w:tc>
        <w:tc>
          <w:tcPr>
            <w:tcW w:w="1706" w:type="dxa"/>
          </w:tcPr>
          <w:p w14:paraId="74334A94" w14:textId="77777777" w:rsidR="009B42CD" w:rsidRDefault="009B42CD" w:rsidP="009B42CD">
            <w:pPr>
              <w:pStyle w:val="Text4"/>
            </w:pPr>
          </w:p>
        </w:tc>
        <w:tc>
          <w:tcPr>
            <w:tcW w:w="1706" w:type="dxa"/>
          </w:tcPr>
          <w:p w14:paraId="6EC0F72A" w14:textId="77777777" w:rsidR="009B42CD" w:rsidRDefault="009B42CD" w:rsidP="009B42CD">
            <w:pPr>
              <w:pStyle w:val="Text4"/>
            </w:pPr>
          </w:p>
        </w:tc>
      </w:tr>
      <w:tr w:rsidR="009B42CD" w14:paraId="618BD2BF" w14:textId="77777777" w:rsidTr="009B42CD">
        <w:tc>
          <w:tcPr>
            <w:tcW w:w="1705" w:type="dxa"/>
          </w:tcPr>
          <w:p w14:paraId="013144DD" w14:textId="77777777" w:rsidR="009B42CD" w:rsidRDefault="009B42CD" w:rsidP="009B42CD">
            <w:pPr>
              <w:pStyle w:val="Text4"/>
            </w:pPr>
          </w:p>
        </w:tc>
        <w:tc>
          <w:tcPr>
            <w:tcW w:w="1705" w:type="dxa"/>
          </w:tcPr>
          <w:p w14:paraId="5A2B7846" w14:textId="77777777" w:rsidR="009B42CD" w:rsidRDefault="009B42CD" w:rsidP="009B42CD">
            <w:pPr>
              <w:pStyle w:val="Text4"/>
            </w:pPr>
          </w:p>
        </w:tc>
        <w:tc>
          <w:tcPr>
            <w:tcW w:w="1705" w:type="dxa"/>
          </w:tcPr>
          <w:p w14:paraId="50B1F2CA" w14:textId="77777777" w:rsidR="009B42CD" w:rsidRDefault="009B42CD" w:rsidP="009B42CD">
            <w:pPr>
              <w:pStyle w:val="Text4"/>
            </w:pPr>
          </w:p>
        </w:tc>
        <w:tc>
          <w:tcPr>
            <w:tcW w:w="1706" w:type="dxa"/>
          </w:tcPr>
          <w:p w14:paraId="55BC211F" w14:textId="77777777" w:rsidR="009B42CD" w:rsidRDefault="009B42CD" w:rsidP="009B42CD">
            <w:pPr>
              <w:pStyle w:val="Text4"/>
            </w:pPr>
          </w:p>
        </w:tc>
        <w:tc>
          <w:tcPr>
            <w:tcW w:w="1706" w:type="dxa"/>
          </w:tcPr>
          <w:p w14:paraId="2D4F9820" w14:textId="77777777" w:rsidR="009B42CD" w:rsidRDefault="009B42CD" w:rsidP="009B42CD">
            <w:pPr>
              <w:pStyle w:val="Text4"/>
            </w:pPr>
          </w:p>
        </w:tc>
      </w:tr>
      <w:tr w:rsidR="009B42CD" w14:paraId="78A802C7" w14:textId="77777777" w:rsidTr="009B42CD">
        <w:tc>
          <w:tcPr>
            <w:tcW w:w="1705" w:type="dxa"/>
          </w:tcPr>
          <w:p w14:paraId="4C20E265" w14:textId="77777777" w:rsidR="009B42CD" w:rsidRDefault="009B42CD" w:rsidP="009B42CD">
            <w:pPr>
              <w:pStyle w:val="Text4"/>
            </w:pPr>
          </w:p>
        </w:tc>
        <w:tc>
          <w:tcPr>
            <w:tcW w:w="1705" w:type="dxa"/>
          </w:tcPr>
          <w:p w14:paraId="249A23F2" w14:textId="77777777" w:rsidR="009B42CD" w:rsidRDefault="009B42CD" w:rsidP="009B42CD">
            <w:pPr>
              <w:pStyle w:val="Text4"/>
            </w:pPr>
          </w:p>
        </w:tc>
        <w:tc>
          <w:tcPr>
            <w:tcW w:w="1705" w:type="dxa"/>
          </w:tcPr>
          <w:p w14:paraId="4861B9EE" w14:textId="77777777" w:rsidR="009B42CD" w:rsidRDefault="009B42CD" w:rsidP="009B42CD">
            <w:pPr>
              <w:pStyle w:val="Text4"/>
            </w:pPr>
          </w:p>
        </w:tc>
        <w:tc>
          <w:tcPr>
            <w:tcW w:w="1706" w:type="dxa"/>
          </w:tcPr>
          <w:p w14:paraId="6826B015" w14:textId="77777777" w:rsidR="009B42CD" w:rsidRDefault="009B42CD" w:rsidP="009B42CD">
            <w:pPr>
              <w:pStyle w:val="Text4"/>
            </w:pPr>
          </w:p>
        </w:tc>
        <w:tc>
          <w:tcPr>
            <w:tcW w:w="1706" w:type="dxa"/>
          </w:tcPr>
          <w:p w14:paraId="2F3E008E" w14:textId="77777777" w:rsidR="009B42CD" w:rsidRDefault="009B42CD" w:rsidP="009B42CD">
            <w:pPr>
              <w:pStyle w:val="Text4"/>
            </w:pPr>
          </w:p>
        </w:tc>
      </w:tr>
      <w:tr w:rsidR="009B42CD" w14:paraId="2B8493F5" w14:textId="77777777" w:rsidTr="009B42CD">
        <w:tc>
          <w:tcPr>
            <w:tcW w:w="1705" w:type="dxa"/>
          </w:tcPr>
          <w:p w14:paraId="607F792A" w14:textId="77777777" w:rsidR="009B42CD" w:rsidRDefault="009B42CD" w:rsidP="009B42CD">
            <w:pPr>
              <w:pStyle w:val="Text4"/>
            </w:pPr>
          </w:p>
        </w:tc>
        <w:tc>
          <w:tcPr>
            <w:tcW w:w="1705" w:type="dxa"/>
          </w:tcPr>
          <w:p w14:paraId="15581741" w14:textId="77777777" w:rsidR="009B42CD" w:rsidRDefault="009B42CD" w:rsidP="009B42CD">
            <w:pPr>
              <w:pStyle w:val="Text4"/>
            </w:pPr>
          </w:p>
        </w:tc>
        <w:tc>
          <w:tcPr>
            <w:tcW w:w="1705" w:type="dxa"/>
          </w:tcPr>
          <w:p w14:paraId="6F80C7AA" w14:textId="77777777" w:rsidR="009B42CD" w:rsidRDefault="009B42CD" w:rsidP="009B42CD">
            <w:pPr>
              <w:pStyle w:val="Text4"/>
            </w:pPr>
          </w:p>
        </w:tc>
        <w:tc>
          <w:tcPr>
            <w:tcW w:w="1706" w:type="dxa"/>
          </w:tcPr>
          <w:p w14:paraId="3A78C7A9" w14:textId="77777777" w:rsidR="009B42CD" w:rsidRDefault="009B42CD" w:rsidP="009B42CD">
            <w:pPr>
              <w:pStyle w:val="Text4"/>
            </w:pPr>
          </w:p>
        </w:tc>
        <w:tc>
          <w:tcPr>
            <w:tcW w:w="1706" w:type="dxa"/>
          </w:tcPr>
          <w:p w14:paraId="46905E75" w14:textId="77777777" w:rsidR="009B42CD" w:rsidRDefault="009B42CD" w:rsidP="009B42CD">
            <w:pPr>
              <w:pStyle w:val="Text4"/>
            </w:pPr>
          </w:p>
        </w:tc>
      </w:tr>
      <w:tr w:rsidR="009B42CD" w14:paraId="15D430DC" w14:textId="77777777" w:rsidTr="009B42CD">
        <w:tc>
          <w:tcPr>
            <w:tcW w:w="1705" w:type="dxa"/>
          </w:tcPr>
          <w:p w14:paraId="182CF599" w14:textId="77777777" w:rsidR="009B42CD" w:rsidRDefault="009B42CD" w:rsidP="009B42CD">
            <w:pPr>
              <w:pStyle w:val="Text4"/>
            </w:pPr>
          </w:p>
        </w:tc>
        <w:tc>
          <w:tcPr>
            <w:tcW w:w="1705" w:type="dxa"/>
          </w:tcPr>
          <w:p w14:paraId="0FD6AF06" w14:textId="77777777" w:rsidR="009B42CD" w:rsidRDefault="009B42CD" w:rsidP="009B42CD">
            <w:pPr>
              <w:pStyle w:val="Text4"/>
            </w:pPr>
          </w:p>
        </w:tc>
        <w:tc>
          <w:tcPr>
            <w:tcW w:w="1705" w:type="dxa"/>
          </w:tcPr>
          <w:p w14:paraId="3A0534C0" w14:textId="77777777" w:rsidR="009B42CD" w:rsidRDefault="009B42CD" w:rsidP="009B42CD">
            <w:pPr>
              <w:pStyle w:val="Text4"/>
            </w:pPr>
          </w:p>
        </w:tc>
        <w:tc>
          <w:tcPr>
            <w:tcW w:w="1706" w:type="dxa"/>
          </w:tcPr>
          <w:p w14:paraId="74C56CBC" w14:textId="77777777" w:rsidR="009B42CD" w:rsidRDefault="009B42CD" w:rsidP="009B42CD">
            <w:pPr>
              <w:pStyle w:val="Text4"/>
            </w:pPr>
          </w:p>
        </w:tc>
        <w:tc>
          <w:tcPr>
            <w:tcW w:w="1706" w:type="dxa"/>
          </w:tcPr>
          <w:p w14:paraId="54E950F9" w14:textId="77777777" w:rsidR="009B42CD" w:rsidRDefault="009B42CD" w:rsidP="009B42CD">
            <w:pPr>
              <w:pStyle w:val="Text4"/>
            </w:pPr>
          </w:p>
        </w:tc>
      </w:tr>
      <w:tr w:rsidR="009B42CD" w14:paraId="022FE636" w14:textId="77777777" w:rsidTr="009B42CD">
        <w:tc>
          <w:tcPr>
            <w:tcW w:w="1705" w:type="dxa"/>
          </w:tcPr>
          <w:p w14:paraId="08631794" w14:textId="77777777" w:rsidR="009B42CD" w:rsidRDefault="009B42CD" w:rsidP="009B42CD">
            <w:pPr>
              <w:pStyle w:val="Text4"/>
            </w:pPr>
          </w:p>
        </w:tc>
        <w:tc>
          <w:tcPr>
            <w:tcW w:w="1705" w:type="dxa"/>
          </w:tcPr>
          <w:p w14:paraId="5C8C5052" w14:textId="77777777" w:rsidR="009B42CD" w:rsidRDefault="009B42CD" w:rsidP="009B42CD">
            <w:pPr>
              <w:pStyle w:val="Text4"/>
            </w:pPr>
          </w:p>
        </w:tc>
        <w:tc>
          <w:tcPr>
            <w:tcW w:w="1705" w:type="dxa"/>
          </w:tcPr>
          <w:p w14:paraId="0DF2458A" w14:textId="77777777" w:rsidR="009B42CD" w:rsidRDefault="009B42CD" w:rsidP="009B42CD">
            <w:pPr>
              <w:pStyle w:val="Text4"/>
            </w:pPr>
          </w:p>
        </w:tc>
        <w:tc>
          <w:tcPr>
            <w:tcW w:w="1706" w:type="dxa"/>
          </w:tcPr>
          <w:p w14:paraId="22627A41" w14:textId="77777777" w:rsidR="009B42CD" w:rsidRDefault="009B42CD" w:rsidP="009B42CD">
            <w:pPr>
              <w:pStyle w:val="Text4"/>
            </w:pPr>
          </w:p>
        </w:tc>
        <w:tc>
          <w:tcPr>
            <w:tcW w:w="1706" w:type="dxa"/>
          </w:tcPr>
          <w:p w14:paraId="36F8CF27" w14:textId="77777777" w:rsidR="009B42CD" w:rsidRDefault="009B42CD" w:rsidP="009B42CD">
            <w:pPr>
              <w:pStyle w:val="Text4"/>
            </w:pPr>
          </w:p>
        </w:tc>
      </w:tr>
      <w:tr w:rsidR="009B42CD" w14:paraId="078A3D5F" w14:textId="77777777" w:rsidTr="009B42CD">
        <w:tc>
          <w:tcPr>
            <w:tcW w:w="1705" w:type="dxa"/>
          </w:tcPr>
          <w:p w14:paraId="029F4D55" w14:textId="77777777" w:rsidR="009B42CD" w:rsidRDefault="009B42CD" w:rsidP="009B42CD">
            <w:pPr>
              <w:pStyle w:val="Text4"/>
            </w:pPr>
          </w:p>
        </w:tc>
        <w:tc>
          <w:tcPr>
            <w:tcW w:w="1705" w:type="dxa"/>
          </w:tcPr>
          <w:p w14:paraId="346673B3" w14:textId="77777777" w:rsidR="009B42CD" w:rsidRDefault="009B42CD" w:rsidP="009B42CD">
            <w:pPr>
              <w:pStyle w:val="Text4"/>
            </w:pPr>
          </w:p>
        </w:tc>
        <w:tc>
          <w:tcPr>
            <w:tcW w:w="1705" w:type="dxa"/>
          </w:tcPr>
          <w:p w14:paraId="59715EE1" w14:textId="77777777" w:rsidR="009B42CD" w:rsidRDefault="009B42CD" w:rsidP="009B42CD">
            <w:pPr>
              <w:pStyle w:val="Text4"/>
            </w:pPr>
          </w:p>
        </w:tc>
        <w:tc>
          <w:tcPr>
            <w:tcW w:w="1706" w:type="dxa"/>
          </w:tcPr>
          <w:p w14:paraId="6D51D386" w14:textId="77777777" w:rsidR="009B42CD" w:rsidRDefault="009B42CD" w:rsidP="009B42CD">
            <w:pPr>
              <w:pStyle w:val="Text4"/>
            </w:pPr>
          </w:p>
        </w:tc>
        <w:tc>
          <w:tcPr>
            <w:tcW w:w="1706" w:type="dxa"/>
          </w:tcPr>
          <w:p w14:paraId="772CAA32" w14:textId="77777777" w:rsidR="009B42CD" w:rsidRDefault="009B42CD" w:rsidP="009B42CD">
            <w:pPr>
              <w:pStyle w:val="Text4"/>
            </w:pPr>
          </w:p>
        </w:tc>
      </w:tr>
      <w:tr w:rsidR="009B42CD" w14:paraId="10E4580C" w14:textId="77777777" w:rsidTr="009B42CD">
        <w:tc>
          <w:tcPr>
            <w:tcW w:w="1705" w:type="dxa"/>
          </w:tcPr>
          <w:p w14:paraId="5D612D11" w14:textId="77777777" w:rsidR="009B42CD" w:rsidRDefault="009B42CD" w:rsidP="009B42CD">
            <w:pPr>
              <w:pStyle w:val="Text4"/>
            </w:pPr>
          </w:p>
        </w:tc>
        <w:tc>
          <w:tcPr>
            <w:tcW w:w="1705" w:type="dxa"/>
          </w:tcPr>
          <w:p w14:paraId="740AD0EB" w14:textId="77777777" w:rsidR="009B42CD" w:rsidRDefault="009B42CD" w:rsidP="009B42CD">
            <w:pPr>
              <w:pStyle w:val="Text4"/>
            </w:pPr>
          </w:p>
        </w:tc>
        <w:tc>
          <w:tcPr>
            <w:tcW w:w="1705" w:type="dxa"/>
          </w:tcPr>
          <w:p w14:paraId="5DFDCF37" w14:textId="77777777" w:rsidR="009B42CD" w:rsidRDefault="009B42CD" w:rsidP="009B42CD">
            <w:pPr>
              <w:pStyle w:val="Text4"/>
            </w:pPr>
          </w:p>
        </w:tc>
        <w:tc>
          <w:tcPr>
            <w:tcW w:w="1706" w:type="dxa"/>
          </w:tcPr>
          <w:p w14:paraId="6D0356F5" w14:textId="77777777" w:rsidR="009B42CD" w:rsidRDefault="009B42CD" w:rsidP="009B42CD">
            <w:pPr>
              <w:pStyle w:val="Text4"/>
            </w:pPr>
          </w:p>
        </w:tc>
        <w:tc>
          <w:tcPr>
            <w:tcW w:w="1706" w:type="dxa"/>
          </w:tcPr>
          <w:p w14:paraId="342BD703" w14:textId="77777777" w:rsidR="009B42CD" w:rsidRDefault="009B42CD" w:rsidP="009B42CD">
            <w:pPr>
              <w:pStyle w:val="Text4"/>
            </w:pPr>
          </w:p>
        </w:tc>
      </w:tr>
      <w:tr w:rsidR="009B42CD" w14:paraId="20096DBF" w14:textId="77777777" w:rsidTr="009B42CD">
        <w:tc>
          <w:tcPr>
            <w:tcW w:w="1705" w:type="dxa"/>
          </w:tcPr>
          <w:p w14:paraId="2312828D" w14:textId="77777777" w:rsidR="009B42CD" w:rsidRDefault="009B42CD" w:rsidP="009B42CD">
            <w:pPr>
              <w:pStyle w:val="Text4"/>
            </w:pPr>
          </w:p>
        </w:tc>
        <w:tc>
          <w:tcPr>
            <w:tcW w:w="1705" w:type="dxa"/>
          </w:tcPr>
          <w:p w14:paraId="18272BEC" w14:textId="77777777" w:rsidR="009B42CD" w:rsidRDefault="009B42CD" w:rsidP="009B42CD">
            <w:pPr>
              <w:pStyle w:val="Text4"/>
            </w:pPr>
          </w:p>
        </w:tc>
        <w:tc>
          <w:tcPr>
            <w:tcW w:w="1705" w:type="dxa"/>
          </w:tcPr>
          <w:p w14:paraId="31CCC843" w14:textId="77777777" w:rsidR="009B42CD" w:rsidRDefault="009B42CD" w:rsidP="009B42CD">
            <w:pPr>
              <w:pStyle w:val="Text4"/>
            </w:pPr>
          </w:p>
        </w:tc>
        <w:tc>
          <w:tcPr>
            <w:tcW w:w="1706" w:type="dxa"/>
          </w:tcPr>
          <w:p w14:paraId="182B8FC7" w14:textId="77777777" w:rsidR="009B42CD" w:rsidRDefault="009B42CD" w:rsidP="009B42CD">
            <w:pPr>
              <w:pStyle w:val="Text4"/>
            </w:pPr>
          </w:p>
        </w:tc>
        <w:tc>
          <w:tcPr>
            <w:tcW w:w="1706" w:type="dxa"/>
          </w:tcPr>
          <w:p w14:paraId="5A378C2D" w14:textId="77777777" w:rsidR="009B42CD" w:rsidRDefault="009B42CD" w:rsidP="009B42CD">
            <w:pPr>
              <w:pStyle w:val="Text4"/>
            </w:pPr>
          </w:p>
        </w:tc>
      </w:tr>
      <w:tr w:rsidR="009B42CD" w14:paraId="3F1DD3A6" w14:textId="77777777" w:rsidTr="009B42CD">
        <w:tc>
          <w:tcPr>
            <w:tcW w:w="1705" w:type="dxa"/>
          </w:tcPr>
          <w:p w14:paraId="24C3F23C" w14:textId="77777777" w:rsidR="009B42CD" w:rsidRDefault="009B42CD" w:rsidP="009B42CD">
            <w:pPr>
              <w:pStyle w:val="Text4"/>
            </w:pPr>
          </w:p>
        </w:tc>
        <w:tc>
          <w:tcPr>
            <w:tcW w:w="1705" w:type="dxa"/>
          </w:tcPr>
          <w:p w14:paraId="0C30A3F8" w14:textId="77777777" w:rsidR="009B42CD" w:rsidRDefault="009B42CD" w:rsidP="009B42CD">
            <w:pPr>
              <w:pStyle w:val="Text4"/>
            </w:pPr>
          </w:p>
        </w:tc>
        <w:tc>
          <w:tcPr>
            <w:tcW w:w="1705" w:type="dxa"/>
          </w:tcPr>
          <w:p w14:paraId="410F0F1A" w14:textId="77777777" w:rsidR="009B42CD" w:rsidRDefault="009B42CD" w:rsidP="009B42CD">
            <w:pPr>
              <w:pStyle w:val="Text4"/>
            </w:pPr>
          </w:p>
        </w:tc>
        <w:tc>
          <w:tcPr>
            <w:tcW w:w="1706" w:type="dxa"/>
          </w:tcPr>
          <w:p w14:paraId="79C32026" w14:textId="77777777" w:rsidR="009B42CD" w:rsidRDefault="009B42CD" w:rsidP="009B42CD">
            <w:pPr>
              <w:pStyle w:val="Text4"/>
            </w:pPr>
          </w:p>
        </w:tc>
        <w:tc>
          <w:tcPr>
            <w:tcW w:w="1706" w:type="dxa"/>
          </w:tcPr>
          <w:p w14:paraId="4DB54B7D" w14:textId="77777777" w:rsidR="009B42CD" w:rsidRDefault="009B42CD" w:rsidP="009B42CD">
            <w:pPr>
              <w:pStyle w:val="Text4"/>
            </w:pPr>
          </w:p>
        </w:tc>
      </w:tr>
      <w:tr w:rsidR="009B42CD" w14:paraId="02171177" w14:textId="77777777" w:rsidTr="009B42CD">
        <w:tc>
          <w:tcPr>
            <w:tcW w:w="1705" w:type="dxa"/>
          </w:tcPr>
          <w:p w14:paraId="764D6DF4" w14:textId="77777777" w:rsidR="009B42CD" w:rsidRDefault="009B42CD" w:rsidP="009B42CD">
            <w:pPr>
              <w:pStyle w:val="Text4"/>
            </w:pPr>
          </w:p>
        </w:tc>
        <w:tc>
          <w:tcPr>
            <w:tcW w:w="1705" w:type="dxa"/>
          </w:tcPr>
          <w:p w14:paraId="13802400" w14:textId="77777777" w:rsidR="009B42CD" w:rsidRDefault="009B42CD" w:rsidP="009B42CD">
            <w:pPr>
              <w:pStyle w:val="Text4"/>
            </w:pPr>
          </w:p>
        </w:tc>
        <w:tc>
          <w:tcPr>
            <w:tcW w:w="1705" w:type="dxa"/>
          </w:tcPr>
          <w:p w14:paraId="35F1DF4E" w14:textId="77777777" w:rsidR="009B42CD" w:rsidRDefault="009B42CD" w:rsidP="009B42CD">
            <w:pPr>
              <w:pStyle w:val="Text4"/>
            </w:pPr>
          </w:p>
        </w:tc>
        <w:tc>
          <w:tcPr>
            <w:tcW w:w="1706" w:type="dxa"/>
          </w:tcPr>
          <w:p w14:paraId="1B107BDE" w14:textId="77777777" w:rsidR="009B42CD" w:rsidRDefault="009B42CD" w:rsidP="009B42CD">
            <w:pPr>
              <w:pStyle w:val="Text4"/>
            </w:pPr>
          </w:p>
        </w:tc>
        <w:tc>
          <w:tcPr>
            <w:tcW w:w="1706" w:type="dxa"/>
          </w:tcPr>
          <w:p w14:paraId="626CC6E4" w14:textId="77777777" w:rsidR="009B42CD" w:rsidRDefault="009B42CD" w:rsidP="009B42CD">
            <w:pPr>
              <w:pStyle w:val="Text4"/>
            </w:pPr>
          </w:p>
        </w:tc>
      </w:tr>
      <w:tr w:rsidR="009B42CD" w14:paraId="6AE758AC" w14:textId="77777777" w:rsidTr="009B42CD">
        <w:tc>
          <w:tcPr>
            <w:tcW w:w="1705" w:type="dxa"/>
          </w:tcPr>
          <w:p w14:paraId="4A05C6A4" w14:textId="77777777" w:rsidR="009B42CD" w:rsidRDefault="009B42CD" w:rsidP="009B42CD">
            <w:pPr>
              <w:pStyle w:val="Text4"/>
            </w:pPr>
          </w:p>
        </w:tc>
        <w:tc>
          <w:tcPr>
            <w:tcW w:w="1705" w:type="dxa"/>
          </w:tcPr>
          <w:p w14:paraId="5AA25533" w14:textId="77777777" w:rsidR="009B42CD" w:rsidRDefault="009B42CD" w:rsidP="009B42CD">
            <w:pPr>
              <w:pStyle w:val="Text4"/>
            </w:pPr>
          </w:p>
        </w:tc>
        <w:tc>
          <w:tcPr>
            <w:tcW w:w="1705" w:type="dxa"/>
          </w:tcPr>
          <w:p w14:paraId="20AB6B48" w14:textId="77777777" w:rsidR="009B42CD" w:rsidRDefault="009B42CD" w:rsidP="009B42CD">
            <w:pPr>
              <w:pStyle w:val="Text4"/>
            </w:pPr>
          </w:p>
        </w:tc>
        <w:tc>
          <w:tcPr>
            <w:tcW w:w="1706" w:type="dxa"/>
          </w:tcPr>
          <w:p w14:paraId="6B3F7641" w14:textId="77777777" w:rsidR="009B42CD" w:rsidRDefault="009B42CD" w:rsidP="009B42CD">
            <w:pPr>
              <w:pStyle w:val="Text4"/>
            </w:pPr>
          </w:p>
        </w:tc>
        <w:tc>
          <w:tcPr>
            <w:tcW w:w="1706" w:type="dxa"/>
          </w:tcPr>
          <w:p w14:paraId="7CA8984A" w14:textId="77777777" w:rsidR="009B42CD" w:rsidRDefault="009B42CD" w:rsidP="009B42CD">
            <w:pPr>
              <w:pStyle w:val="Text4"/>
            </w:pPr>
          </w:p>
        </w:tc>
      </w:tr>
      <w:tr w:rsidR="009B42CD" w14:paraId="0483AF51" w14:textId="77777777" w:rsidTr="009B42CD">
        <w:tc>
          <w:tcPr>
            <w:tcW w:w="1705" w:type="dxa"/>
          </w:tcPr>
          <w:p w14:paraId="4841C02F" w14:textId="77777777" w:rsidR="009B42CD" w:rsidRDefault="009B42CD" w:rsidP="009B42CD">
            <w:pPr>
              <w:pStyle w:val="Text4"/>
            </w:pPr>
          </w:p>
        </w:tc>
        <w:tc>
          <w:tcPr>
            <w:tcW w:w="1705" w:type="dxa"/>
          </w:tcPr>
          <w:p w14:paraId="1D76B51A" w14:textId="77777777" w:rsidR="009B42CD" w:rsidRDefault="009B42CD" w:rsidP="009B42CD">
            <w:pPr>
              <w:pStyle w:val="Text4"/>
            </w:pPr>
          </w:p>
        </w:tc>
        <w:tc>
          <w:tcPr>
            <w:tcW w:w="1705" w:type="dxa"/>
          </w:tcPr>
          <w:p w14:paraId="6E0E5ABE" w14:textId="77777777" w:rsidR="009B42CD" w:rsidRDefault="009B42CD" w:rsidP="009B42CD">
            <w:pPr>
              <w:pStyle w:val="Text4"/>
            </w:pPr>
          </w:p>
        </w:tc>
        <w:tc>
          <w:tcPr>
            <w:tcW w:w="1706" w:type="dxa"/>
          </w:tcPr>
          <w:p w14:paraId="37BC22FC" w14:textId="77777777" w:rsidR="009B42CD" w:rsidRDefault="009B42CD" w:rsidP="009B42CD">
            <w:pPr>
              <w:pStyle w:val="Text4"/>
            </w:pPr>
          </w:p>
        </w:tc>
        <w:tc>
          <w:tcPr>
            <w:tcW w:w="1706" w:type="dxa"/>
          </w:tcPr>
          <w:p w14:paraId="4796F00B" w14:textId="77777777" w:rsidR="009B42CD" w:rsidRDefault="009B42CD" w:rsidP="009B42CD">
            <w:pPr>
              <w:pStyle w:val="Text4"/>
            </w:pPr>
          </w:p>
        </w:tc>
      </w:tr>
      <w:tr w:rsidR="009B42CD" w14:paraId="0E703CF5" w14:textId="77777777" w:rsidTr="009B42CD">
        <w:tc>
          <w:tcPr>
            <w:tcW w:w="1705" w:type="dxa"/>
          </w:tcPr>
          <w:p w14:paraId="4AE95752" w14:textId="77777777" w:rsidR="009B42CD" w:rsidRDefault="009B42CD" w:rsidP="009B42CD">
            <w:pPr>
              <w:pStyle w:val="Text4"/>
            </w:pPr>
          </w:p>
        </w:tc>
        <w:tc>
          <w:tcPr>
            <w:tcW w:w="1705" w:type="dxa"/>
          </w:tcPr>
          <w:p w14:paraId="74C7B4A9" w14:textId="77777777" w:rsidR="009B42CD" w:rsidRDefault="009B42CD" w:rsidP="009B42CD">
            <w:pPr>
              <w:pStyle w:val="Text4"/>
            </w:pPr>
          </w:p>
        </w:tc>
        <w:tc>
          <w:tcPr>
            <w:tcW w:w="1705" w:type="dxa"/>
          </w:tcPr>
          <w:p w14:paraId="2C6AA95D" w14:textId="77777777" w:rsidR="009B42CD" w:rsidRDefault="009B42CD" w:rsidP="009B42CD">
            <w:pPr>
              <w:pStyle w:val="Text4"/>
            </w:pPr>
          </w:p>
        </w:tc>
        <w:tc>
          <w:tcPr>
            <w:tcW w:w="1706" w:type="dxa"/>
          </w:tcPr>
          <w:p w14:paraId="12F012E7" w14:textId="77777777" w:rsidR="009B42CD" w:rsidRDefault="009B42CD" w:rsidP="009B42CD">
            <w:pPr>
              <w:pStyle w:val="Text4"/>
            </w:pPr>
          </w:p>
        </w:tc>
        <w:tc>
          <w:tcPr>
            <w:tcW w:w="1706" w:type="dxa"/>
          </w:tcPr>
          <w:p w14:paraId="1F11F1A6" w14:textId="77777777" w:rsidR="009B42CD" w:rsidRDefault="009B42CD" w:rsidP="009B42CD">
            <w:pPr>
              <w:pStyle w:val="Text4"/>
            </w:pPr>
          </w:p>
        </w:tc>
      </w:tr>
      <w:tr w:rsidR="009B42CD" w14:paraId="1C41B208" w14:textId="77777777" w:rsidTr="009B42CD">
        <w:tc>
          <w:tcPr>
            <w:tcW w:w="1705" w:type="dxa"/>
          </w:tcPr>
          <w:p w14:paraId="02DF39B5" w14:textId="77777777" w:rsidR="009B42CD" w:rsidRDefault="009B42CD" w:rsidP="009B42CD">
            <w:pPr>
              <w:pStyle w:val="Text4"/>
            </w:pPr>
          </w:p>
        </w:tc>
        <w:tc>
          <w:tcPr>
            <w:tcW w:w="1705" w:type="dxa"/>
          </w:tcPr>
          <w:p w14:paraId="48B578CB" w14:textId="77777777" w:rsidR="009B42CD" w:rsidRDefault="009B42CD" w:rsidP="009B42CD">
            <w:pPr>
              <w:pStyle w:val="Text4"/>
            </w:pPr>
          </w:p>
        </w:tc>
        <w:tc>
          <w:tcPr>
            <w:tcW w:w="1705" w:type="dxa"/>
          </w:tcPr>
          <w:p w14:paraId="74E7EBBF" w14:textId="77777777" w:rsidR="009B42CD" w:rsidRDefault="009B42CD" w:rsidP="009B42CD">
            <w:pPr>
              <w:pStyle w:val="Text4"/>
            </w:pPr>
          </w:p>
        </w:tc>
        <w:tc>
          <w:tcPr>
            <w:tcW w:w="1706" w:type="dxa"/>
          </w:tcPr>
          <w:p w14:paraId="004BF3BB" w14:textId="77777777" w:rsidR="009B42CD" w:rsidRDefault="009B42CD" w:rsidP="009B42CD">
            <w:pPr>
              <w:pStyle w:val="Text4"/>
            </w:pPr>
          </w:p>
        </w:tc>
        <w:tc>
          <w:tcPr>
            <w:tcW w:w="1706" w:type="dxa"/>
          </w:tcPr>
          <w:p w14:paraId="7CD1EB6D" w14:textId="77777777" w:rsidR="009B42CD" w:rsidRDefault="009B42CD" w:rsidP="009B42CD">
            <w:pPr>
              <w:pStyle w:val="Text4"/>
            </w:pPr>
          </w:p>
        </w:tc>
      </w:tr>
      <w:tr w:rsidR="009B42CD" w14:paraId="0C9E127B" w14:textId="77777777" w:rsidTr="009B42CD">
        <w:tc>
          <w:tcPr>
            <w:tcW w:w="1705" w:type="dxa"/>
          </w:tcPr>
          <w:p w14:paraId="1F57A151" w14:textId="77777777" w:rsidR="009B42CD" w:rsidRDefault="009B42CD" w:rsidP="009B42CD">
            <w:pPr>
              <w:pStyle w:val="Text4"/>
            </w:pPr>
          </w:p>
        </w:tc>
        <w:tc>
          <w:tcPr>
            <w:tcW w:w="1705" w:type="dxa"/>
          </w:tcPr>
          <w:p w14:paraId="7FD4740B" w14:textId="77777777" w:rsidR="009B42CD" w:rsidRDefault="009B42CD" w:rsidP="009B42CD">
            <w:pPr>
              <w:pStyle w:val="Text4"/>
            </w:pPr>
          </w:p>
        </w:tc>
        <w:tc>
          <w:tcPr>
            <w:tcW w:w="1705" w:type="dxa"/>
          </w:tcPr>
          <w:p w14:paraId="1474BF1D" w14:textId="77777777" w:rsidR="009B42CD" w:rsidRDefault="009B42CD" w:rsidP="009B42CD">
            <w:pPr>
              <w:pStyle w:val="Text4"/>
            </w:pPr>
          </w:p>
        </w:tc>
        <w:tc>
          <w:tcPr>
            <w:tcW w:w="1706" w:type="dxa"/>
          </w:tcPr>
          <w:p w14:paraId="5DD46B6A" w14:textId="77777777" w:rsidR="009B42CD" w:rsidRDefault="009B42CD" w:rsidP="009B42CD">
            <w:pPr>
              <w:pStyle w:val="Text4"/>
            </w:pPr>
          </w:p>
        </w:tc>
        <w:tc>
          <w:tcPr>
            <w:tcW w:w="1706" w:type="dxa"/>
          </w:tcPr>
          <w:p w14:paraId="39299DF8" w14:textId="77777777" w:rsidR="009B42CD" w:rsidRDefault="009B42CD" w:rsidP="009B42CD">
            <w:pPr>
              <w:pStyle w:val="Text4"/>
            </w:pPr>
          </w:p>
        </w:tc>
      </w:tr>
      <w:tr w:rsidR="009B42CD" w14:paraId="11EF0705" w14:textId="77777777" w:rsidTr="009B42CD">
        <w:tc>
          <w:tcPr>
            <w:tcW w:w="1705" w:type="dxa"/>
          </w:tcPr>
          <w:p w14:paraId="2737B4EE" w14:textId="77777777" w:rsidR="009B42CD" w:rsidRDefault="009B42CD" w:rsidP="009B42CD">
            <w:pPr>
              <w:pStyle w:val="Text4"/>
            </w:pPr>
          </w:p>
        </w:tc>
        <w:tc>
          <w:tcPr>
            <w:tcW w:w="1705" w:type="dxa"/>
          </w:tcPr>
          <w:p w14:paraId="1F24C370" w14:textId="77777777" w:rsidR="009B42CD" w:rsidRDefault="009B42CD" w:rsidP="009B42CD">
            <w:pPr>
              <w:pStyle w:val="Text4"/>
            </w:pPr>
          </w:p>
        </w:tc>
        <w:tc>
          <w:tcPr>
            <w:tcW w:w="1705" w:type="dxa"/>
          </w:tcPr>
          <w:p w14:paraId="606A6345" w14:textId="77777777" w:rsidR="009B42CD" w:rsidRDefault="009B42CD" w:rsidP="009B42CD">
            <w:pPr>
              <w:pStyle w:val="Text4"/>
            </w:pPr>
          </w:p>
        </w:tc>
        <w:tc>
          <w:tcPr>
            <w:tcW w:w="1706" w:type="dxa"/>
          </w:tcPr>
          <w:p w14:paraId="6C6F481F" w14:textId="77777777" w:rsidR="009B42CD" w:rsidRDefault="009B42CD" w:rsidP="009B42CD">
            <w:pPr>
              <w:pStyle w:val="Text4"/>
            </w:pPr>
          </w:p>
        </w:tc>
        <w:tc>
          <w:tcPr>
            <w:tcW w:w="1706" w:type="dxa"/>
          </w:tcPr>
          <w:p w14:paraId="042EC959" w14:textId="77777777" w:rsidR="009B42CD" w:rsidRDefault="009B42CD" w:rsidP="009B42CD">
            <w:pPr>
              <w:pStyle w:val="Text4"/>
            </w:pPr>
          </w:p>
        </w:tc>
      </w:tr>
      <w:tr w:rsidR="009B42CD" w14:paraId="4D509A8C" w14:textId="77777777" w:rsidTr="009B42CD">
        <w:tc>
          <w:tcPr>
            <w:tcW w:w="1705" w:type="dxa"/>
          </w:tcPr>
          <w:p w14:paraId="19ECFA53" w14:textId="77777777" w:rsidR="009B42CD" w:rsidRDefault="009B42CD" w:rsidP="009B42CD">
            <w:pPr>
              <w:pStyle w:val="Text4"/>
            </w:pPr>
          </w:p>
        </w:tc>
        <w:tc>
          <w:tcPr>
            <w:tcW w:w="1705" w:type="dxa"/>
          </w:tcPr>
          <w:p w14:paraId="334BFBC6" w14:textId="77777777" w:rsidR="009B42CD" w:rsidRDefault="009B42CD" w:rsidP="009B42CD">
            <w:pPr>
              <w:pStyle w:val="Text4"/>
            </w:pPr>
          </w:p>
        </w:tc>
        <w:tc>
          <w:tcPr>
            <w:tcW w:w="1705" w:type="dxa"/>
          </w:tcPr>
          <w:p w14:paraId="0506A88F" w14:textId="77777777" w:rsidR="009B42CD" w:rsidRDefault="009B42CD" w:rsidP="009B42CD">
            <w:pPr>
              <w:pStyle w:val="Text4"/>
            </w:pPr>
          </w:p>
        </w:tc>
        <w:tc>
          <w:tcPr>
            <w:tcW w:w="1706" w:type="dxa"/>
          </w:tcPr>
          <w:p w14:paraId="6B7D3051" w14:textId="77777777" w:rsidR="009B42CD" w:rsidRDefault="009B42CD" w:rsidP="009B42CD">
            <w:pPr>
              <w:pStyle w:val="Text4"/>
            </w:pPr>
          </w:p>
        </w:tc>
        <w:tc>
          <w:tcPr>
            <w:tcW w:w="1706" w:type="dxa"/>
          </w:tcPr>
          <w:p w14:paraId="3CB3805F" w14:textId="77777777" w:rsidR="009B42CD" w:rsidRDefault="009B42CD" w:rsidP="009B42CD">
            <w:pPr>
              <w:pStyle w:val="Text4"/>
            </w:pPr>
          </w:p>
        </w:tc>
      </w:tr>
      <w:tr w:rsidR="009B42CD" w14:paraId="7426DFAE" w14:textId="77777777" w:rsidTr="009B42CD">
        <w:tc>
          <w:tcPr>
            <w:tcW w:w="1705" w:type="dxa"/>
          </w:tcPr>
          <w:p w14:paraId="2845C520" w14:textId="77777777" w:rsidR="009B42CD" w:rsidRDefault="009B42CD" w:rsidP="009B42CD">
            <w:pPr>
              <w:pStyle w:val="Text4"/>
            </w:pPr>
          </w:p>
        </w:tc>
        <w:tc>
          <w:tcPr>
            <w:tcW w:w="1705" w:type="dxa"/>
          </w:tcPr>
          <w:p w14:paraId="17A8356B" w14:textId="77777777" w:rsidR="009B42CD" w:rsidRDefault="009B42CD" w:rsidP="009B42CD">
            <w:pPr>
              <w:pStyle w:val="Text4"/>
            </w:pPr>
          </w:p>
        </w:tc>
        <w:tc>
          <w:tcPr>
            <w:tcW w:w="1705" w:type="dxa"/>
          </w:tcPr>
          <w:p w14:paraId="2B1606B7" w14:textId="77777777" w:rsidR="009B42CD" w:rsidRDefault="009B42CD" w:rsidP="009B42CD">
            <w:pPr>
              <w:pStyle w:val="Text4"/>
            </w:pPr>
          </w:p>
        </w:tc>
        <w:tc>
          <w:tcPr>
            <w:tcW w:w="1706" w:type="dxa"/>
          </w:tcPr>
          <w:p w14:paraId="070C60D8" w14:textId="77777777" w:rsidR="009B42CD" w:rsidRDefault="009B42CD" w:rsidP="009B42CD">
            <w:pPr>
              <w:pStyle w:val="Text4"/>
            </w:pPr>
          </w:p>
        </w:tc>
        <w:tc>
          <w:tcPr>
            <w:tcW w:w="1706" w:type="dxa"/>
          </w:tcPr>
          <w:p w14:paraId="00EBE117" w14:textId="77777777" w:rsidR="009B42CD" w:rsidRDefault="009B42CD" w:rsidP="009B42CD">
            <w:pPr>
              <w:pStyle w:val="Text4"/>
            </w:pPr>
          </w:p>
        </w:tc>
      </w:tr>
      <w:tr w:rsidR="009B42CD" w14:paraId="7BEF4762" w14:textId="77777777" w:rsidTr="009B42CD">
        <w:tc>
          <w:tcPr>
            <w:tcW w:w="1705" w:type="dxa"/>
          </w:tcPr>
          <w:p w14:paraId="12601C7D" w14:textId="77777777" w:rsidR="009B42CD" w:rsidRDefault="009B42CD" w:rsidP="009B42CD">
            <w:pPr>
              <w:pStyle w:val="Text4"/>
            </w:pPr>
          </w:p>
        </w:tc>
        <w:tc>
          <w:tcPr>
            <w:tcW w:w="1705" w:type="dxa"/>
          </w:tcPr>
          <w:p w14:paraId="0C31933F" w14:textId="77777777" w:rsidR="009B42CD" w:rsidRDefault="009B42CD" w:rsidP="009B42CD">
            <w:pPr>
              <w:pStyle w:val="Text4"/>
            </w:pPr>
          </w:p>
        </w:tc>
        <w:tc>
          <w:tcPr>
            <w:tcW w:w="1705" w:type="dxa"/>
          </w:tcPr>
          <w:p w14:paraId="64EA9553" w14:textId="77777777" w:rsidR="009B42CD" w:rsidRDefault="009B42CD" w:rsidP="009B42CD">
            <w:pPr>
              <w:pStyle w:val="Text4"/>
            </w:pPr>
          </w:p>
        </w:tc>
        <w:tc>
          <w:tcPr>
            <w:tcW w:w="1706" w:type="dxa"/>
          </w:tcPr>
          <w:p w14:paraId="166F8F42" w14:textId="77777777" w:rsidR="009B42CD" w:rsidRDefault="009B42CD" w:rsidP="009B42CD">
            <w:pPr>
              <w:pStyle w:val="Text4"/>
            </w:pPr>
          </w:p>
        </w:tc>
        <w:tc>
          <w:tcPr>
            <w:tcW w:w="1706" w:type="dxa"/>
          </w:tcPr>
          <w:p w14:paraId="50D7A55A" w14:textId="77777777" w:rsidR="009B42CD" w:rsidRDefault="009B42CD" w:rsidP="009B42CD">
            <w:pPr>
              <w:pStyle w:val="Text4"/>
            </w:pPr>
          </w:p>
        </w:tc>
      </w:tr>
      <w:tr w:rsidR="009B42CD" w14:paraId="6CE0A818" w14:textId="77777777" w:rsidTr="009B42CD">
        <w:tc>
          <w:tcPr>
            <w:tcW w:w="1705" w:type="dxa"/>
          </w:tcPr>
          <w:p w14:paraId="259264B4" w14:textId="77777777" w:rsidR="009B42CD" w:rsidRDefault="009B42CD" w:rsidP="009B42CD">
            <w:pPr>
              <w:pStyle w:val="Text4"/>
            </w:pPr>
          </w:p>
        </w:tc>
        <w:tc>
          <w:tcPr>
            <w:tcW w:w="1705" w:type="dxa"/>
          </w:tcPr>
          <w:p w14:paraId="7C2E08A8" w14:textId="77777777" w:rsidR="009B42CD" w:rsidRDefault="009B42CD" w:rsidP="009B42CD">
            <w:pPr>
              <w:pStyle w:val="Text4"/>
            </w:pPr>
          </w:p>
        </w:tc>
        <w:tc>
          <w:tcPr>
            <w:tcW w:w="1705" w:type="dxa"/>
          </w:tcPr>
          <w:p w14:paraId="0D0F08E0" w14:textId="77777777" w:rsidR="009B42CD" w:rsidRDefault="009B42CD" w:rsidP="009B42CD">
            <w:pPr>
              <w:pStyle w:val="Text4"/>
            </w:pPr>
          </w:p>
        </w:tc>
        <w:tc>
          <w:tcPr>
            <w:tcW w:w="1706" w:type="dxa"/>
          </w:tcPr>
          <w:p w14:paraId="14D425F6" w14:textId="77777777" w:rsidR="009B42CD" w:rsidRDefault="009B42CD" w:rsidP="009B42CD">
            <w:pPr>
              <w:pStyle w:val="Text4"/>
            </w:pPr>
          </w:p>
        </w:tc>
        <w:tc>
          <w:tcPr>
            <w:tcW w:w="1706" w:type="dxa"/>
          </w:tcPr>
          <w:p w14:paraId="29C104C4" w14:textId="77777777" w:rsidR="009B42CD" w:rsidRDefault="009B42CD" w:rsidP="009B42CD">
            <w:pPr>
              <w:pStyle w:val="Text4"/>
            </w:pPr>
          </w:p>
        </w:tc>
      </w:tr>
      <w:tr w:rsidR="009B42CD" w14:paraId="68F44247" w14:textId="77777777" w:rsidTr="009B42CD">
        <w:tc>
          <w:tcPr>
            <w:tcW w:w="1705" w:type="dxa"/>
          </w:tcPr>
          <w:p w14:paraId="019D9935" w14:textId="77777777" w:rsidR="009B42CD" w:rsidRDefault="009B42CD" w:rsidP="009B42CD">
            <w:pPr>
              <w:pStyle w:val="Text4"/>
            </w:pPr>
          </w:p>
        </w:tc>
        <w:tc>
          <w:tcPr>
            <w:tcW w:w="1705" w:type="dxa"/>
          </w:tcPr>
          <w:p w14:paraId="160B3CBB" w14:textId="77777777" w:rsidR="009B42CD" w:rsidRDefault="009B42CD" w:rsidP="009B42CD">
            <w:pPr>
              <w:pStyle w:val="Text4"/>
            </w:pPr>
          </w:p>
        </w:tc>
        <w:tc>
          <w:tcPr>
            <w:tcW w:w="1705" w:type="dxa"/>
          </w:tcPr>
          <w:p w14:paraId="4825876F" w14:textId="77777777" w:rsidR="009B42CD" w:rsidRDefault="009B42CD" w:rsidP="009B42CD">
            <w:pPr>
              <w:pStyle w:val="Text4"/>
            </w:pPr>
          </w:p>
        </w:tc>
        <w:tc>
          <w:tcPr>
            <w:tcW w:w="1706" w:type="dxa"/>
          </w:tcPr>
          <w:p w14:paraId="62C986D3" w14:textId="77777777" w:rsidR="009B42CD" w:rsidRDefault="009B42CD" w:rsidP="009B42CD">
            <w:pPr>
              <w:pStyle w:val="Text4"/>
            </w:pPr>
          </w:p>
        </w:tc>
        <w:tc>
          <w:tcPr>
            <w:tcW w:w="1706" w:type="dxa"/>
          </w:tcPr>
          <w:p w14:paraId="6846388C" w14:textId="77777777" w:rsidR="009B42CD" w:rsidRDefault="009B42CD" w:rsidP="009B42CD">
            <w:pPr>
              <w:pStyle w:val="Text4"/>
            </w:pPr>
          </w:p>
        </w:tc>
      </w:tr>
      <w:tr w:rsidR="009B42CD" w14:paraId="27A0526A" w14:textId="77777777" w:rsidTr="009B42CD">
        <w:tc>
          <w:tcPr>
            <w:tcW w:w="1705" w:type="dxa"/>
          </w:tcPr>
          <w:p w14:paraId="7D9F7B73" w14:textId="77777777" w:rsidR="009B42CD" w:rsidRDefault="009B42CD" w:rsidP="009B42CD">
            <w:pPr>
              <w:pStyle w:val="Text4"/>
            </w:pPr>
          </w:p>
        </w:tc>
        <w:tc>
          <w:tcPr>
            <w:tcW w:w="1705" w:type="dxa"/>
          </w:tcPr>
          <w:p w14:paraId="6A4FECED" w14:textId="77777777" w:rsidR="009B42CD" w:rsidRDefault="009B42CD" w:rsidP="009B42CD">
            <w:pPr>
              <w:pStyle w:val="Text4"/>
            </w:pPr>
          </w:p>
        </w:tc>
        <w:tc>
          <w:tcPr>
            <w:tcW w:w="1705" w:type="dxa"/>
          </w:tcPr>
          <w:p w14:paraId="17412D92" w14:textId="77777777" w:rsidR="009B42CD" w:rsidRDefault="009B42CD" w:rsidP="009B42CD">
            <w:pPr>
              <w:pStyle w:val="Text4"/>
            </w:pPr>
          </w:p>
        </w:tc>
        <w:tc>
          <w:tcPr>
            <w:tcW w:w="1706" w:type="dxa"/>
          </w:tcPr>
          <w:p w14:paraId="3A7DFBFA" w14:textId="77777777" w:rsidR="009B42CD" w:rsidRDefault="009B42CD" w:rsidP="009B42CD">
            <w:pPr>
              <w:pStyle w:val="Text4"/>
            </w:pPr>
          </w:p>
        </w:tc>
        <w:tc>
          <w:tcPr>
            <w:tcW w:w="1706" w:type="dxa"/>
          </w:tcPr>
          <w:p w14:paraId="0E3879AB" w14:textId="77777777" w:rsidR="009B42CD" w:rsidRDefault="009B42CD" w:rsidP="009B42CD">
            <w:pPr>
              <w:pStyle w:val="Text4"/>
            </w:pPr>
          </w:p>
        </w:tc>
      </w:tr>
      <w:tr w:rsidR="009B42CD" w14:paraId="6491C36B" w14:textId="77777777" w:rsidTr="009B42CD">
        <w:tc>
          <w:tcPr>
            <w:tcW w:w="1705" w:type="dxa"/>
          </w:tcPr>
          <w:p w14:paraId="4C867650" w14:textId="77777777" w:rsidR="009B42CD" w:rsidRDefault="009B42CD" w:rsidP="009B42CD">
            <w:pPr>
              <w:pStyle w:val="Text4"/>
            </w:pPr>
          </w:p>
        </w:tc>
        <w:tc>
          <w:tcPr>
            <w:tcW w:w="1705" w:type="dxa"/>
          </w:tcPr>
          <w:p w14:paraId="5D75B1AE" w14:textId="77777777" w:rsidR="009B42CD" w:rsidRDefault="009B42CD" w:rsidP="009B42CD">
            <w:pPr>
              <w:pStyle w:val="Text4"/>
            </w:pPr>
          </w:p>
        </w:tc>
        <w:tc>
          <w:tcPr>
            <w:tcW w:w="1705" w:type="dxa"/>
          </w:tcPr>
          <w:p w14:paraId="072E3928" w14:textId="77777777" w:rsidR="009B42CD" w:rsidRDefault="009B42CD" w:rsidP="009B42CD">
            <w:pPr>
              <w:pStyle w:val="Text4"/>
            </w:pPr>
          </w:p>
        </w:tc>
        <w:tc>
          <w:tcPr>
            <w:tcW w:w="1706" w:type="dxa"/>
          </w:tcPr>
          <w:p w14:paraId="135357F3" w14:textId="77777777" w:rsidR="009B42CD" w:rsidRDefault="009B42CD" w:rsidP="009B42CD">
            <w:pPr>
              <w:pStyle w:val="Text4"/>
            </w:pPr>
          </w:p>
        </w:tc>
        <w:tc>
          <w:tcPr>
            <w:tcW w:w="1706" w:type="dxa"/>
          </w:tcPr>
          <w:p w14:paraId="7F61C364" w14:textId="77777777" w:rsidR="009B42CD" w:rsidRDefault="009B42CD" w:rsidP="009B42CD">
            <w:pPr>
              <w:pStyle w:val="Text4"/>
            </w:pPr>
          </w:p>
        </w:tc>
      </w:tr>
      <w:tr w:rsidR="009B42CD" w14:paraId="6129CF51" w14:textId="77777777" w:rsidTr="009B42CD">
        <w:tc>
          <w:tcPr>
            <w:tcW w:w="1705" w:type="dxa"/>
          </w:tcPr>
          <w:p w14:paraId="4702D5E2" w14:textId="77777777" w:rsidR="009B42CD" w:rsidRDefault="009B42CD" w:rsidP="009B42CD">
            <w:pPr>
              <w:pStyle w:val="Text4"/>
            </w:pPr>
          </w:p>
        </w:tc>
        <w:tc>
          <w:tcPr>
            <w:tcW w:w="1705" w:type="dxa"/>
          </w:tcPr>
          <w:p w14:paraId="52D41C29" w14:textId="77777777" w:rsidR="009B42CD" w:rsidRDefault="009B42CD" w:rsidP="009B42CD">
            <w:pPr>
              <w:pStyle w:val="Text4"/>
            </w:pPr>
          </w:p>
        </w:tc>
        <w:tc>
          <w:tcPr>
            <w:tcW w:w="1705" w:type="dxa"/>
          </w:tcPr>
          <w:p w14:paraId="2E4941AA" w14:textId="77777777" w:rsidR="009B42CD" w:rsidRDefault="009B42CD" w:rsidP="009B42CD">
            <w:pPr>
              <w:pStyle w:val="Text4"/>
            </w:pPr>
          </w:p>
        </w:tc>
        <w:tc>
          <w:tcPr>
            <w:tcW w:w="1706" w:type="dxa"/>
          </w:tcPr>
          <w:p w14:paraId="4B68D865" w14:textId="77777777" w:rsidR="009B42CD" w:rsidRDefault="009B42CD" w:rsidP="009B42CD">
            <w:pPr>
              <w:pStyle w:val="Text4"/>
            </w:pPr>
          </w:p>
        </w:tc>
        <w:tc>
          <w:tcPr>
            <w:tcW w:w="1706" w:type="dxa"/>
          </w:tcPr>
          <w:p w14:paraId="10427908" w14:textId="77777777" w:rsidR="009B42CD" w:rsidRDefault="009B42CD" w:rsidP="009B42CD">
            <w:pPr>
              <w:pStyle w:val="Text4"/>
            </w:pPr>
          </w:p>
        </w:tc>
      </w:tr>
      <w:tr w:rsidR="009B42CD" w14:paraId="55063C06" w14:textId="77777777" w:rsidTr="009B42CD">
        <w:tc>
          <w:tcPr>
            <w:tcW w:w="1705" w:type="dxa"/>
          </w:tcPr>
          <w:p w14:paraId="1C034519" w14:textId="77777777" w:rsidR="009B42CD" w:rsidRDefault="009B42CD" w:rsidP="009B42CD">
            <w:pPr>
              <w:pStyle w:val="Text4"/>
            </w:pPr>
          </w:p>
        </w:tc>
        <w:tc>
          <w:tcPr>
            <w:tcW w:w="1705" w:type="dxa"/>
          </w:tcPr>
          <w:p w14:paraId="447E8E6C" w14:textId="77777777" w:rsidR="009B42CD" w:rsidRDefault="009B42CD" w:rsidP="009B42CD">
            <w:pPr>
              <w:pStyle w:val="Text4"/>
            </w:pPr>
          </w:p>
        </w:tc>
        <w:tc>
          <w:tcPr>
            <w:tcW w:w="1705" w:type="dxa"/>
          </w:tcPr>
          <w:p w14:paraId="462AA3DE" w14:textId="77777777" w:rsidR="009B42CD" w:rsidRDefault="009B42CD" w:rsidP="009B42CD">
            <w:pPr>
              <w:pStyle w:val="Text4"/>
            </w:pPr>
          </w:p>
        </w:tc>
        <w:tc>
          <w:tcPr>
            <w:tcW w:w="1706" w:type="dxa"/>
          </w:tcPr>
          <w:p w14:paraId="6CDD654B" w14:textId="77777777" w:rsidR="009B42CD" w:rsidRDefault="009B42CD" w:rsidP="009B42CD">
            <w:pPr>
              <w:pStyle w:val="Text4"/>
            </w:pPr>
          </w:p>
        </w:tc>
        <w:tc>
          <w:tcPr>
            <w:tcW w:w="1706" w:type="dxa"/>
          </w:tcPr>
          <w:p w14:paraId="0483F2CC" w14:textId="77777777" w:rsidR="009B42CD" w:rsidRDefault="009B42CD" w:rsidP="009B42CD">
            <w:pPr>
              <w:pStyle w:val="Text4"/>
            </w:pPr>
          </w:p>
        </w:tc>
      </w:tr>
      <w:tr w:rsidR="009B42CD" w14:paraId="13C677BD" w14:textId="77777777" w:rsidTr="009B42CD">
        <w:tc>
          <w:tcPr>
            <w:tcW w:w="1705" w:type="dxa"/>
          </w:tcPr>
          <w:p w14:paraId="6B3989B2" w14:textId="77777777" w:rsidR="009B42CD" w:rsidRDefault="009B42CD" w:rsidP="009B42CD">
            <w:pPr>
              <w:pStyle w:val="Text4"/>
            </w:pPr>
          </w:p>
        </w:tc>
        <w:tc>
          <w:tcPr>
            <w:tcW w:w="1705" w:type="dxa"/>
          </w:tcPr>
          <w:p w14:paraId="19645180" w14:textId="77777777" w:rsidR="009B42CD" w:rsidRDefault="009B42CD" w:rsidP="009B42CD">
            <w:pPr>
              <w:pStyle w:val="Text4"/>
            </w:pPr>
          </w:p>
        </w:tc>
        <w:tc>
          <w:tcPr>
            <w:tcW w:w="1705" w:type="dxa"/>
          </w:tcPr>
          <w:p w14:paraId="38975B44" w14:textId="77777777" w:rsidR="009B42CD" w:rsidRDefault="009B42CD" w:rsidP="009B42CD">
            <w:pPr>
              <w:pStyle w:val="Text4"/>
            </w:pPr>
          </w:p>
        </w:tc>
        <w:tc>
          <w:tcPr>
            <w:tcW w:w="1706" w:type="dxa"/>
          </w:tcPr>
          <w:p w14:paraId="21950949" w14:textId="77777777" w:rsidR="009B42CD" w:rsidRDefault="009B42CD" w:rsidP="009B42CD">
            <w:pPr>
              <w:pStyle w:val="Text4"/>
            </w:pPr>
          </w:p>
        </w:tc>
        <w:tc>
          <w:tcPr>
            <w:tcW w:w="1706" w:type="dxa"/>
          </w:tcPr>
          <w:p w14:paraId="6D91F73B" w14:textId="77777777" w:rsidR="009B42CD" w:rsidRDefault="009B42CD" w:rsidP="009B42CD">
            <w:pPr>
              <w:pStyle w:val="Text4"/>
            </w:pPr>
          </w:p>
        </w:tc>
      </w:tr>
      <w:tr w:rsidR="009B42CD" w14:paraId="69F152B6" w14:textId="77777777" w:rsidTr="009B42CD">
        <w:tc>
          <w:tcPr>
            <w:tcW w:w="1705" w:type="dxa"/>
          </w:tcPr>
          <w:p w14:paraId="3FEC5751" w14:textId="77777777" w:rsidR="009B42CD" w:rsidRDefault="009B42CD" w:rsidP="009B42CD">
            <w:pPr>
              <w:pStyle w:val="Text4"/>
            </w:pPr>
          </w:p>
        </w:tc>
        <w:tc>
          <w:tcPr>
            <w:tcW w:w="1705" w:type="dxa"/>
          </w:tcPr>
          <w:p w14:paraId="68DE871B" w14:textId="77777777" w:rsidR="009B42CD" w:rsidRDefault="009B42CD" w:rsidP="009B42CD">
            <w:pPr>
              <w:pStyle w:val="Text4"/>
            </w:pPr>
          </w:p>
        </w:tc>
        <w:tc>
          <w:tcPr>
            <w:tcW w:w="1705" w:type="dxa"/>
          </w:tcPr>
          <w:p w14:paraId="3BF1F7FE" w14:textId="77777777" w:rsidR="009B42CD" w:rsidRDefault="009B42CD" w:rsidP="009B42CD">
            <w:pPr>
              <w:pStyle w:val="Text4"/>
            </w:pPr>
          </w:p>
        </w:tc>
        <w:tc>
          <w:tcPr>
            <w:tcW w:w="1706" w:type="dxa"/>
          </w:tcPr>
          <w:p w14:paraId="4CC3954D" w14:textId="77777777" w:rsidR="009B42CD" w:rsidRDefault="009B42CD" w:rsidP="009B42CD">
            <w:pPr>
              <w:pStyle w:val="Text4"/>
            </w:pPr>
          </w:p>
        </w:tc>
        <w:tc>
          <w:tcPr>
            <w:tcW w:w="1706" w:type="dxa"/>
          </w:tcPr>
          <w:p w14:paraId="06439680" w14:textId="77777777" w:rsidR="009B42CD" w:rsidRDefault="009B42CD" w:rsidP="009B42CD">
            <w:pPr>
              <w:pStyle w:val="Text4"/>
            </w:pPr>
          </w:p>
        </w:tc>
      </w:tr>
      <w:tr w:rsidR="009B42CD" w14:paraId="0C301637" w14:textId="77777777" w:rsidTr="009B42CD">
        <w:tc>
          <w:tcPr>
            <w:tcW w:w="1705" w:type="dxa"/>
          </w:tcPr>
          <w:p w14:paraId="69FF0261" w14:textId="77777777" w:rsidR="009B42CD" w:rsidRDefault="009B42CD" w:rsidP="009B42CD">
            <w:pPr>
              <w:pStyle w:val="Text4"/>
            </w:pPr>
          </w:p>
        </w:tc>
        <w:tc>
          <w:tcPr>
            <w:tcW w:w="1705" w:type="dxa"/>
          </w:tcPr>
          <w:p w14:paraId="770B4383" w14:textId="77777777" w:rsidR="009B42CD" w:rsidRDefault="009B42CD" w:rsidP="009B42CD">
            <w:pPr>
              <w:pStyle w:val="Text4"/>
            </w:pPr>
          </w:p>
        </w:tc>
        <w:tc>
          <w:tcPr>
            <w:tcW w:w="1705" w:type="dxa"/>
          </w:tcPr>
          <w:p w14:paraId="0629F799" w14:textId="77777777" w:rsidR="009B42CD" w:rsidRDefault="009B42CD" w:rsidP="009B42CD">
            <w:pPr>
              <w:pStyle w:val="Text4"/>
            </w:pPr>
          </w:p>
        </w:tc>
        <w:tc>
          <w:tcPr>
            <w:tcW w:w="1706" w:type="dxa"/>
          </w:tcPr>
          <w:p w14:paraId="130C5791" w14:textId="77777777" w:rsidR="009B42CD" w:rsidRDefault="009B42CD" w:rsidP="009B42CD">
            <w:pPr>
              <w:pStyle w:val="Text4"/>
            </w:pPr>
          </w:p>
        </w:tc>
        <w:tc>
          <w:tcPr>
            <w:tcW w:w="1706" w:type="dxa"/>
          </w:tcPr>
          <w:p w14:paraId="5B8804E1" w14:textId="77777777" w:rsidR="009B42CD" w:rsidRDefault="009B42CD" w:rsidP="009B42CD">
            <w:pPr>
              <w:pStyle w:val="Text4"/>
            </w:pPr>
          </w:p>
        </w:tc>
      </w:tr>
      <w:tr w:rsidR="009B42CD" w14:paraId="72F155DC" w14:textId="77777777" w:rsidTr="009B42CD">
        <w:tc>
          <w:tcPr>
            <w:tcW w:w="1705" w:type="dxa"/>
          </w:tcPr>
          <w:p w14:paraId="2BD0F3BB" w14:textId="77777777" w:rsidR="009B42CD" w:rsidRDefault="009B42CD" w:rsidP="009B42CD">
            <w:pPr>
              <w:pStyle w:val="Text4"/>
            </w:pPr>
          </w:p>
        </w:tc>
        <w:tc>
          <w:tcPr>
            <w:tcW w:w="1705" w:type="dxa"/>
          </w:tcPr>
          <w:p w14:paraId="0A2305CF" w14:textId="77777777" w:rsidR="009B42CD" w:rsidRDefault="009B42CD" w:rsidP="009B42CD">
            <w:pPr>
              <w:pStyle w:val="Text4"/>
            </w:pPr>
          </w:p>
        </w:tc>
        <w:tc>
          <w:tcPr>
            <w:tcW w:w="1705" w:type="dxa"/>
          </w:tcPr>
          <w:p w14:paraId="7CA28480" w14:textId="77777777" w:rsidR="009B42CD" w:rsidRDefault="009B42CD" w:rsidP="009B42CD">
            <w:pPr>
              <w:pStyle w:val="Text4"/>
            </w:pPr>
          </w:p>
        </w:tc>
        <w:tc>
          <w:tcPr>
            <w:tcW w:w="1706" w:type="dxa"/>
          </w:tcPr>
          <w:p w14:paraId="01C22C72" w14:textId="77777777" w:rsidR="009B42CD" w:rsidRDefault="009B42CD" w:rsidP="009B42CD">
            <w:pPr>
              <w:pStyle w:val="Text4"/>
            </w:pPr>
          </w:p>
        </w:tc>
        <w:tc>
          <w:tcPr>
            <w:tcW w:w="1706" w:type="dxa"/>
          </w:tcPr>
          <w:p w14:paraId="112FD454" w14:textId="77777777" w:rsidR="009B42CD" w:rsidRDefault="009B42CD" w:rsidP="009B42CD">
            <w:pPr>
              <w:pStyle w:val="Text4"/>
            </w:pPr>
          </w:p>
        </w:tc>
      </w:tr>
      <w:tr w:rsidR="009B42CD" w14:paraId="3D1EC149" w14:textId="77777777" w:rsidTr="009B42CD">
        <w:tc>
          <w:tcPr>
            <w:tcW w:w="1705" w:type="dxa"/>
          </w:tcPr>
          <w:p w14:paraId="2F77C45F" w14:textId="77777777" w:rsidR="009B42CD" w:rsidRDefault="009B42CD" w:rsidP="009B42CD">
            <w:pPr>
              <w:pStyle w:val="Text4"/>
            </w:pPr>
          </w:p>
        </w:tc>
        <w:tc>
          <w:tcPr>
            <w:tcW w:w="1705" w:type="dxa"/>
          </w:tcPr>
          <w:p w14:paraId="20B53646" w14:textId="77777777" w:rsidR="009B42CD" w:rsidRDefault="009B42CD" w:rsidP="009B42CD">
            <w:pPr>
              <w:pStyle w:val="Text4"/>
            </w:pPr>
          </w:p>
        </w:tc>
        <w:tc>
          <w:tcPr>
            <w:tcW w:w="1705" w:type="dxa"/>
          </w:tcPr>
          <w:p w14:paraId="62EFD306" w14:textId="77777777" w:rsidR="009B42CD" w:rsidRDefault="009B42CD" w:rsidP="009B42CD">
            <w:pPr>
              <w:pStyle w:val="Text4"/>
            </w:pPr>
          </w:p>
        </w:tc>
        <w:tc>
          <w:tcPr>
            <w:tcW w:w="1706" w:type="dxa"/>
          </w:tcPr>
          <w:p w14:paraId="257F84D8" w14:textId="77777777" w:rsidR="009B42CD" w:rsidRDefault="009B42CD" w:rsidP="009B42CD">
            <w:pPr>
              <w:pStyle w:val="Text4"/>
            </w:pPr>
          </w:p>
        </w:tc>
        <w:tc>
          <w:tcPr>
            <w:tcW w:w="1706" w:type="dxa"/>
          </w:tcPr>
          <w:p w14:paraId="28180905" w14:textId="77777777" w:rsidR="009B42CD" w:rsidRDefault="009B42CD" w:rsidP="009B42CD">
            <w:pPr>
              <w:pStyle w:val="Text4"/>
            </w:pPr>
          </w:p>
        </w:tc>
      </w:tr>
      <w:tr w:rsidR="009B42CD" w14:paraId="4E43E9FA" w14:textId="77777777" w:rsidTr="009B42CD">
        <w:tc>
          <w:tcPr>
            <w:tcW w:w="1705" w:type="dxa"/>
          </w:tcPr>
          <w:p w14:paraId="5FE9D766" w14:textId="77777777" w:rsidR="009B42CD" w:rsidRDefault="009B42CD" w:rsidP="009B42CD">
            <w:pPr>
              <w:pStyle w:val="Text4"/>
            </w:pPr>
          </w:p>
        </w:tc>
        <w:tc>
          <w:tcPr>
            <w:tcW w:w="1705" w:type="dxa"/>
          </w:tcPr>
          <w:p w14:paraId="28F941A4" w14:textId="77777777" w:rsidR="009B42CD" w:rsidRDefault="009B42CD" w:rsidP="009B42CD">
            <w:pPr>
              <w:pStyle w:val="Text4"/>
            </w:pPr>
          </w:p>
        </w:tc>
        <w:tc>
          <w:tcPr>
            <w:tcW w:w="1705" w:type="dxa"/>
          </w:tcPr>
          <w:p w14:paraId="7D580565" w14:textId="77777777" w:rsidR="009B42CD" w:rsidRDefault="009B42CD" w:rsidP="009B42CD">
            <w:pPr>
              <w:pStyle w:val="Text4"/>
            </w:pPr>
          </w:p>
        </w:tc>
        <w:tc>
          <w:tcPr>
            <w:tcW w:w="1706" w:type="dxa"/>
          </w:tcPr>
          <w:p w14:paraId="34D3E535" w14:textId="77777777" w:rsidR="009B42CD" w:rsidRDefault="009B42CD" w:rsidP="009B42CD">
            <w:pPr>
              <w:pStyle w:val="Text4"/>
            </w:pPr>
          </w:p>
        </w:tc>
        <w:tc>
          <w:tcPr>
            <w:tcW w:w="1706" w:type="dxa"/>
          </w:tcPr>
          <w:p w14:paraId="400D0349" w14:textId="77777777" w:rsidR="009B42CD" w:rsidRDefault="009B42CD" w:rsidP="009B42CD">
            <w:pPr>
              <w:pStyle w:val="Text4"/>
            </w:pPr>
          </w:p>
        </w:tc>
      </w:tr>
      <w:tr w:rsidR="009B42CD" w14:paraId="26B2DBBC" w14:textId="77777777" w:rsidTr="009B42CD">
        <w:tc>
          <w:tcPr>
            <w:tcW w:w="1705" w:type="dxa"/>
          </w:tcPr>
          <w:p w14:paraId="1E73E939" w14:textId="77777777" w:rsidR="009B42CD" w:rsidRDefault="009B42CD" w:rsidP="009B42CD">
            <w:pPr>
              <w:pStyle w:val="Text4"/>
            </w:pPr>
          </w:p>
        </w:tc>
        <w:tc>
          <w:tcPr>
            <w:tcW w:w="1705" w:type="dxa"/>
          </w:tcPr>
          <w:p w14:paraId="5FC6FB88" w14:textId="77777777" w:rsidR="009B42CD" w:rsidRDefault="009B42CD" w:rsidP="009B42CD">
            <w:pPr>
              <w:pStyle w:val="Text4"/>
            </w:pPr>
          </w:p>
        </w:tc>
        <w:tc>
          <w:tcPr>
            <w:tcW w:w="1705" w:type="dxa"/>
          </w:tcPr>
          <w:p w14:paraId="6FAC89B6" w14:textId="77777777" w:rsidR="009B42CD" w:rsidRDefault="009B42CD" w:rsidP="009B42CD">
            <w:pPr>
              <w:pStyle w:val="Text4"/>
            </w:pPr>
          </w:p>
        </w:tc>
        <w:tc>
          <w:tcPr>
            <w:tcW w:w="1706" w:type="dxa"/>
          </w:tcPr>
          <w:p w14:paraId="492C0E3E" w14:textId="77777777" w:rsidR="009B42CD" w:rsidRDefault="009B42CD" w:rsidP="009B42CD">
            <w:pPr>
              <w:pStyle w:val="Text4"/>
            </w:pPr>
          </w:p>
        </w:tc>
        <w:tc>
          <w:tcPr>
            <w:tcW w:w="1706" w:type="dxa"/>
          </w:tcPr>
          <w:p w14:paraId="3A2B3591" w14:textId="77777777" w:rsidR="009B42CD" w:rsidRDefault="009B42CD" w:rsidP="009B42CD">
            <w:pPr>
              <w:pStyle w:val="Text4"/>
            </w:pPr>
          </w:p>
        </w:tc>
      </w:tr>
      <w:tr w:rsidR="009B42CD" w14:paraId="46136EF5" w14:textId="77777777" w:rsidTr="009B42CD">
        <w:tc>
          <w:tcPr>
            <w:tcW w:w="1705" w:type="dxa"/>
          </w:tcPr>
          <w:p w14:paraId="36A48FE4" w14:textId="77777777" w:rsidR="009B42CD" w:rsidRDefault="009B42CD" w:rsidP="009B42CD">
            <w:pPr>
              <w:pStyle w:val="Text4"/>
            </w:pPr>
          </w:p>
        </w:tc>
        <w:tc>
          <w:tcPr>
            <w:tcW w:w="1705" w:type="dxa"/>
          </w:tcPr>
          <w:p w14:paraId="6230FA70" w14:textId="77777777" w:rsidR="009B42CD" w:rsidRDefault="009B42CD" w:rsidP="009B42CD">
            <w:pPr>
              <w:pStyle w:val="Text4"/>
            </w:pPr>
          </w:p>
        </w:tc>
        <w:tc>
          <w:tcPr>
            <w:tcW w:w="1705" w:type="dxa"/>
          </w:tcPr>
          <w:p w14:paraId="0C048803" w14:textId="77777777" w:rsidR="009B42CD" w:rsidRDefault="009B42CD" w:rsidP="009B42CD">
            <w:pPr>
              <w:pStyle w:val="Text4"/>
            </w:pPr>
          </w:p>
        </w:tc>
        <w:tc>
          <w:tcPr>
            <w:tcW w:w="1706" w:type="dxa"/>
          </w:tcPr>
          <w:p w14:paraId="24E28F18" w14:textId="77777777" w:rsidR="009B42CD" w:rsidRDefault="009B42CD" w:rsidP="009B42CD">
            <w:pPr>
              <w:pStyle w:val="Text4"/>
            </w:pPr>
          </w:p>
        </w:tc>
        <w:tc>
          <w:tcPr>
            <w:tcW w:w="1706" w:type="dxa"/>
          </w:tcPr>
          <w:p w14:paraId="22984172" w14:textId="77777777" w:rsidR="009B42CD" w:rsidRDefault="009B42CD" w:rsidP="009B42CD">
            <w:pPr>
              <w:pStyle w:val="Text4"/>
            </w:pPr>
          </w:p>
        </w:tc>
      </w:tr>
      <w:tr w:rsidR="009B42CD" w14:paraId="195CAE9C" w14:textId="77777777" w:rsidTr="009B42CD">
        <w:tc>
          <w:tcPr>
            <w:tcW w:w="1705" w:type="dxa"/>
          </w:tcPr>
          <w:p w14:paraId="72947DD9" w14:textId="77777777" w:rsidR="009B42CD" w:rsidRDefault="009B42CD" w:rsidP="009B42CD">
            <w:pPr>
              <w:pStyle w:val="Text4"/>
            </w:pPr>
          </w:p>
        </w:tc>
        <w:tc>
          <w:tcPr>
            <w:tcW w:w="1705" w:type="dxa"/>
          </w:tcPr>
          <w:p w14:paraId="45ACEDA9" w14:textId="77777777" w:rsidR="009B42CD" w:rsidRDefault="009B42CD" w:rsidP="009B42CD">
            <w:pPr>
              <w:pStyle w:val="Text4"/>
            </w:pPr>
          </w:p>
        </w:tc>
        <w:tc>
          <w:tcPr>
            <w:tcW w:w="1705" w:type="dxa"/>
          </w:tcPr>
          <w:p w14:paraId="162641BE" w14:textId="77777777" w:rsidR="009B42CD" w:rsidRDefault="009B42CD" w:rsidP="009B42CD">
            <w:pPr>
              <w:pStyle w:val="Text4"/>
            </w:pPr>
          </w:p>
        </w:tc>
        <w:tc>
          <w:tcPr>
            <w:tcW w:w="1706" w:type="dxa"/>
          </w:tcPr>
          <w:p w14:paraId="54B4C53A" w14:textId="77777777" w:rsidR="009B42CD" w:rsidRDefault="009B42CD" w:rsidP="009B42CD">
            <w:pPr>
              <w:pStyle w:val="Text4"/>
            </w:pPr>
          </w:p>
        </w:tc>
        <w:tc>
          <w:tcPr>
            <w:tcW w:w="1706" w:type="dxa"/>
          </w:tcPr>
          <w:p w14:paraId="35FF2C8B" w14:textId="77777777" w:rsidR="009B42CD" w:rsidRDefault="009B42CD" w:rsidP="009B42CD">
            <w:pPr>
              <w:pStyle w:val="Text4"/>
            </w:pPr>
          </w:p>
        </w:tc>
      </w:tr>
      <w:tr w:rsidR="009B42CD" w14:paraId="4CD8BD57" w14:textId="77777777" w:rsidTr="009B42CD">
        <w:tc>
          <w:tcPr>
            <w:tcW w:w="1705" w:type="dxa"/>
          </w:tcPr>
          <w:p w14:paraId="13A34F8C" w14:textId="77777777" w:rsidR="009B42CD" w:rsidRDefault="009B42CD" w:rsidP="009B42CD">
            <w:pPr>
              <w:pStyle w:val="Text4"/>
            </w:pPr>
          </w:p>
        </w:tc>
        <w:tc>
          <w:tcPr>
            <w:tcW w:w="1705" w:type="dxa"/>
          </w:tcPr>
          <w:p w14:paraId="7B2F5C29" w14:textId="77777777" w:rsidR="009B42CD" w:rsidRDefault="009B42CD" w:rsidP="009B42CD">
            <w:pPr>
              <w:pStyle w:val="Text4"/>
            </w:pPr>
          </w:p>
        </w:tc>
        <w:tc>
          <w:tcPr>
            <w:tcW w:w="1705" w:type="dxa"/>
          </w:tcPr>
          <w:p w14:paraId="62EF9AD6" w14:textId="77777777" w:rsidR="009B42CD" w:rsidRDefault="009B42CD" w:rsidP="009B42CD">
            <w:pPr>
              <w:pStyle w:val="Text4"/>
            </w:pPr>
          </w:p>
        </w:tc>
        <w:tc>
          <w:tcPr>
            <w:tcW w:w="1706" w:type="dxa"/>
          </w:tcPr>
          <w:p w14:paraId="1D13ED05" w14:textId="77777777" w:rsidR="009B42CD" w:rsidRDefault="009B42CD" w:rsidP="009B42CD">
            <w:pPr>
              <w:pStyle w:val="Text4"/>
            </w:pPr>
          </w:p>
        </w:tc>
        <w:tc>
          <w:tcPr>
            <w:tcW w:w="1706" w:type="dxa"/>
          </w:tcPr>
          <w:p w14:paraId="20789429" w14:textId="77777777" w:rsidR="009B42CD" w:rsidRDefault="009B42CD" w:rsidP="009B42CD">
            <w:pPr>
              <w:pStyle w:val="Text4"/>
            </w:pPr>
          </w:p>
        </w:tc>
      </w:tr>
      <w:tr w:rsidR="009B42CD" w14:paraId="290CC17C" w14:textId="77777777" w:rsidTr="009B42CD">
        <w:tc>
          <w:tcPr>
            <w:tcW w:w="1705" w:type="dxa"/>
          </w:tcPr>
          <w:p w14:paraId="31E48148" w14:textId="77777777" w:rsidR="009B42CD" w:rsidRDefault="009B42CD" w:rsidP="009B42CD">
            <w:pPr>
              <w:pStyle w:val="Text4"/>
            </w:pPr>
          </w:p>
        </w:tc>
        <w:tc>
          <w:tcPr>
            <w:tcW w:w="1705" w:type="dxa"/>
          </w:tcPr>
          <w:p w14:paraId="2640765B" w14:textId="77777777" w:rsidR="009B42CD" w:rsidRDefault="009B42CD" w:rsidP="009B42CD">
            <w:pPr>
              <w:pStyle w:val="Text4"/>
            </w:pPr>
          </w:p>
        </w:tc>
        <w:tc>
          <w:tcPr>
            <w:tcW w:w="1705" w:type="dxa"/>
          </w:tcPr>
          <w:p w14:paraId="12095AAD" w14:textId="77777777" w:rsidR="009B42CD" w:rsidRDefault="009B42CD" w:rsidP="009B42CD">
            <w:pPr>
              <w:pStyle w:val="Text4"/>
            </w:pPr>
          </w:p>
        </w:tc>
        <w:tc>
          <w:tcPr>
            <w:tcW w:w="1706" w:type="dxa"/>
          </w:tcPr>
          <w:p w14:paraId="0BE85B9E" w14:textId="77777777" w:rsidR="009B42CD" w:rsidRDefault="009B42CD" w:rsidP="009B42CD">
            <w:pPr>
              <w:pStyle w:val="Text4"/>
            </w:pPr>
          </w:p>
        </w:tc>
        <w:tc>
          <w:tcPr>
            <w:tcW w:w="1706" w:type="dxa"/>
          </w:tcPr>
          <w:p w14:paraId="6C0F7BC9" w14:textId="77777777" w:rsidR="009B42CD" w:rsidRDefault="009B42CD" w:rsidP="009B42CD">
            <w:pPr>
              <w:pStyle w:val="Text4"/>
            </w:pPr>
          </w:p>
        </w:tc>
      </w:tr>
      <w:tr w:rsidR="009B42CD" w14:paraId="31DD2476" w14:textId="77777777" w:rsidTr="009B42CD">
        <w:tc>
          <w:tcPr>
            <w:tcW w:w="1705" w:type="dxa"/>
          </w:tcPr>
          <w:p w14:paraId="69678870" w14:textId="77777777" w:rsidR="009B42CD" w:rsidRDefault="009B42CD" w:rsidP="009B42CD">
            <w:pPr>
              <w:pStyle w:val="Text4"/>
            </w:pPr>
          </w:p>
        </w:tc>
        <w:tc>
          <w:tcPr>
            <w:tcW w:w="1705" w:type="dxa"/>
          </w:tcPr>
          <w:p w14:paraId="43EA1B16" w14:textId="77777777" w:rsidR="009B42CD" w:rsidRDefault="009B42CD" w:rsidP="009B42CD">
            <w:pPr>
              <w:pStyle w:val="Text4"/>
            </w:pPr>
          </w:p>
        </w:tc>
        <w:tc>
          <w:tcPr>
            <w:tcW w:w="1705" w:type="dxa"/>
          </w:tcPr>
          <w:p w14:paraId="071DF223" w14:textId="77777777" w:rsidR="009B42CD" w:rsidRDefault="009B42CD" w:rsidP="009B42CD">
            <w:pPr>
              <w:pStyle w:val="Text4"/>
            </w:pPr>
          </w:p>
        </w:tc>
        <w:tc>
          <w:tcPr>
            <w:tcW w:w="1706" w:type="dxa"/>
          </w:tcPr>
          <w:p w14:paraId="22DEE5B5" w14:textId="77777777" w:rsidR="009B42CD" w:rsidRDefault="009B42CD" w:rsidP="009B42CD">
            <w:pPr>
              <w:pStyle w:val="Text4"/>
            </w:pPr>
          </w:p>
        </w:tc>
        <w:tc>
          <w:tcPr>
            <w:tcW w:w="1706" w:type="dxa"/>
          </w:tcPr>
          <w:p w14:paraId="5C1F250C" w14:textId="77777777" w:rsidR="009B42CD" w:rsidRDefault="009B42CD" w:rsidP="009B42CD">
            <w:pPr>
              <w:pStyle w:val="Text4"/>
            </w:pPr>
          </w:p>
        </w:tc>
      </w:tr>
      <w:tr w:rsidR="009B42CD" w14:paraId="781B9790" w14:textId="77777777" w:rsidTr="009B42CD">
        <w:tc>
          <w:tcPr>
            <w:tcW w:w="1705" w:type="dxa"/>
          </w:tcPr>
          <w:p w14:paraId="0BCC9A50" w14:textId="77777777" w:rsidR="009B42CD" w:rsidRDefault="009B42CD" w:rsidP="009B42CD">
            <w:pPr>
              <w:pStyle w:val="Text4"/>
            </w:pPr>
          </w:p>
        </w:tc>
        <w:tc>
          <w:tcPr>
            <w:tcW w:w="1705" w:type="dxa"/>
          </w:tcPr>
          <w:p w14:paraId="4348A190" w14:textId="77777777" w:rsidR="009B42CD" w:rsidRDefault="009B42CD" w:rsidP="009B42CD">
            <w:pPr>
              <w:pStyle w:val="Text4"/>
            </w:pPr>
          </w:p>
        </w:tc>
        <w:tc>
          <w:tcPr>
            <w:tcW w:w="1705" w:type="dxa"/>
          </w:tcPr>
          <w:p w14:paraId="546AFB7C" w14:textId="77777777" w:rsidR="009B42CD" w:rsidRDefault="009B42CD" w:rsidP="009B42CD">
            <w:pPr>
              <w:pStyle w:val="Text4"/>
            </w:pPr>
          </w:p>
        </w:tc>
        <w:tc>
          <w:tcPr>
            <w:tcW w:w="1706" w:type="dxa"/>
          </w:tcPr>
          <w:p w14:paraId="273EACA6" w14:textId="77777777" w:rsidR="009B42CD" w:rsidRDefault="009B42CD" w:rsidP="009B42CD">
            <w:pPr>
              <w:pStyle w:val="Text4"/>
            </w:pPr>
          </w:p>
        </w:tc>
        <w:tc>
          <w:tcPr>
            <w:tcW w:w="1706" w:type="dxa"/>
          </w:tcPr>
          <w:p w14:paraId="2A7225A9" w14:textId="77777777" w:rsidR="009B42CD" w:rsidRDefault="009B42CD" w:rsidP="009B42CD">
            <w:pPr>
              <w:pStyle w:val="Text4"/>
            </w:pPr>
          </w:p>
        </w:tc>
      </w:tr>
      <w:tr w:rsidR="009B42CD" w14:paraId="18AC45E1" w14:textId="77777777" w:rsidTr="009B42CD">
        <w:tc>
          <w:tcPr>
            <w:tcW w:w="1705" w:type="dxa"/>
          </w:tcPr>
          <w:p w14:paraId="559260FA" w14:textId="77777777" w:rsidR="009B42CD" w:rsidRDefault="009B42CD" w:rsidP="009B42CD">
            <w:pPr>
              <w:pStyle w:val="Text4"/>
            </w:pPr>
          </w:p>
        </w:tc>
        <w:tc>
          <w:tcPr>
            <w:tcW w:w="1705" w:type="dxa"/>
          </w:tcPr>
          <w:p w14:paraId="6B9F45C9" w14:textId="77777777" w:rsidR="009B42CD" w:rsidRDefault="009B42CD" w:rsidP="009B42CD">
            <w:pPr>
              <w:pStyle w:val="Text4"/>
            </w:pPr>
          </w:p>
        </w:tc>
        <w:tc>
          <w:tcPr>
            <w:tcW w:w="1705" w:type="dxa"/>
          </w:tcPr>
          <w:p w14:paraId="58453098" w14:textId="77777777" w:rsidR="009B42CD" w:rsidRDefault="009B42CD" w:rsidP="009B42CD">
            <w:pPr>
              <w:pStyle w:val="Text4"/>
            </w:pPr>
          </w:p>
        </w:tc>
        <w:tc>
          <w:tcPr>
            <w:tcW w:w="1706" w:type="dxa"/>
          </w:tcPr>
          <w:p w14:paraId="71662BBB" w14:textId="77777777" w:rsidR="009B42CD" w:rsidRDefault="009B42CD" w:rsidP="009B42CD">
            <w:pPr>
              <w:pStyle w:val="Text4"/>
            </w:pPr>
          </w:p>
        </w:tc>
        <w:tc>
          <w:tcPr>
            <w:tcW w:w="1706" w:type="dxa"/>
          </w:tcPr>
          <w:p w14:paraId="77A89014" w14:textId="77777777" w:rsidR="009B42CD" w:rsidRDefault="009B42CD" w:rsidP="009B42CD">
            <w:pPr>
              <w:pStyle w:val="Text4"/>
            </w:pPr>
          </w:p>
        </w:tc>
      </w:tr>
      <w:tr w:rsidR="009B42CD" w14:paraId="2ADCE3FE" w14:textId="77777777" w:rsidTr="009B42CD">
        <w:tc>
          <w:tcPr>
            <w:tcW w:w="1705" w:type="dxa"/>
          </w:tcPr>
          <w:p w14:paraId="240190E5" w14:textId="77777777" w:rsidR="009B42CD" w:rsidRDefault="009B42CD" w:rsidP="009B42CD">
            <w:pPr>
              <w:pStyle w:val="Text4"/>
            </w:pPr>
          </w:p>
        </w:tc>
        <w:tc>
          <w:tcPr>
            <w:tcW w:w="1705" w:type="dxa"/>
          </w:tcPr>
          <w:p w14:paraId="6B2077F5" w14:textId="77777777" w:rsidR="009B42CD" w:rsidRDefault="009B42CD" w:rsidP="009B42CD">
            <w:pPr>
              <w:pStyle w:val="Text4"/>
            </w:pPr>
          </w:p>
        </w:tc>
        <w:tc>
          <w:tcPr>
            <w:tcW w:w="1705" w:type="dxa"/>
          </w:tcPr>
          <w:p w14:paraId="57A6D8E1" w14:textId="77777777" w:rsidR="009B42CD" w:rsidRDefault="009B42CD" w:rsidP="009B42CD">
            <w:pPr>
              <w:pStyle w:val="Text4"/>
            </w:pPr>
          </w:p>
        </w:tc>
        <w:tc>
          <w:tcPr>
            <w:tcW w:w="1706" w:type="dxa"/>
          </w:tcPr>
          <w:p w14:paraId="36DB18B7" w14:textId="77777777" w:rsidR="009B42CD" w:rsidRDefault="009B42CD" w:rsidP="009B42CD">
            <w:pPr>
              <w:pStyle w:val="Text4"/>
            </w:pPr>
          </w:p>
        </w:tc>
        <w:tc>
          <w:tcPr>
            <w:tcW w:w="1706" w:type="dxa"/>
          </w:tcPr>
          <w:p w14:paraId="0E4FEA51" w14:textId="77777777" w:rsidR="009B42CD" w:rsidRDefault="009B42CD" w:rsidP="009B42CD">
            <w:pPr>
              <w:pStyle w:val="Text4"/>
            </w:pPr>
          </w:p>
        </w:tc>
      </w:tr>
      <w:tr w:rsidR="009B42CD" w14:paraId="3AEE4DDE" w14:textId="77777777" w:rsidTr="009B42CD">
        <w:tc>
          <w:tcPr>
            <w:tcW w:w="1705" w:type="dxa"/>
          </w:tcPr>
          <w:p w14:paraId="77235472" w14:textId="77777777" w:rsidR="009B42CD" w:rsidRDefault="009B42CD" w:rsidP="009B42CD">
            <w:pPr>
              <w:pStyle w:val="Text4"/>
            </w:pPr>
          </w:p>
        </w:tc>
        <w:tc>
          <w:tcPr>
            <w:tcW w:w="1705" w:type="dxa"/>
          </w:tcPr>
          <w:p w14:paraId="216B9D11" w14:textId="77777777" w:rsidR="009B42CD" w:rsidRDefault="009B42CD" w:rsidP="009B42CD">
            <w:pPr>
              <w:pStyle w:val="Text4"/>
            </w:pPr>
          </w:p>
        </w:tc>
        <w:tc>
          <w:tcPr>
            <w:tcW w:w="1705" w:type="dxa"/>
          </w:tcPr>
          <w:p w14:paraId="38754E32" w14:textId="77777777" w:rsidR="009B42CD" w:rsidRDefault="009B42CD" w:rsidP="009B42CD">
            <w:pPr>
              <w:pStyle w:val="Text4"/>
            </w:pPr>
          </w:p>
        </w:tc>
        <w:tc>
          <w:tcPr>
            <w:tcW w:w="1706" w:type="dxa"/>
          </w:tcPr>
          <w:p w14:paraId="0745B6C6" w14:textId="77777777" w:rsidR="009B42CD" w:rsidRDefault="009B42CD" w:rsidP="009B42CD">
            <w:pPr>
              <w:pStyle w:val="Text4"/>
            </w:pPr>
          </w:p>
        </w:tc>
        <w:tc>
          <w:tcPr>
            <w:tcW w:w="1706" w:type="dxa"/>
          </w:tcPr>
          <w:p w14:paraId="18817EE8" w14:textId="77777777" w:rsidR="009B42CD" w:rsidRDefault="009B42CD" w:rsidP="009B42CD">
            <w:pPr>
              <w:pStyle w:val="Text4"/>
            </w:pPr>
          </w:p>
        </w:tc>
      </w:tr>
      <w:tr w:rsidR="009B42CD" w14:paraId="79C27B70" w14:textId="77777777" w:rsidTr="009B42CD">
        <w:tc>
          <w:tcPr>
            <w:tcW w:w="1705" w:type="dxa"/>
          </w:tcPr>
          <w:p w14:paraId="632E1157" w14:textId="77777777" w:rsidR="009B42CD" w:rsidRDefault="009B42CD" w:rsidP="009B42CD">
            <w:pPr>
              <w:pStyle w:val="Text4"/>
            </w:pPr>
          </w:p>
        </w:tc>
        <w:tc>
          <w:tcPr>
            <w:tcW w:w="1705" w:type="dxa"/>
          </w:tcPr>
          <w:p w14:paraId="795C32AF" w14:textId="77777777" w:rsidR="009B42CD" w:rsidRDefault="009B42CD" w:rsidP="009B42CD">
            <w:pPr>
              <w:pStyle w:val="Text4"/>
            </w:pPr>
          </w:p>
        </w:tc>
        <w:tc>
          <w:tcPr>
            <w:tcW w:w="1705" w:type="dxa"/>
          </w:tcPr>
          <w:p w14:paraId="61115BFB" w14:textId="77777777" w:rsidR="009B42CD" w:rsidRDefault="009B42CD" w:rsidP="009B42CD">
            <w:pPr>
              <w:pStyle w:val="Text4"/>
            </w:pPr>
          </w:p>
        </w:tc>
        <w:tc>
          <w:tcPr>
            <w:tcW w:w="1706" w:type="dxa"/>
          </w:tcPr>
          <w:p w14:paraId="7202A87D" w14:textId="77777777" w:rsidR="009B42CD" w:rsidRDefault="009B42CD" w:rsidP="009B42CD">
            <w:pPr>
              <w:pStyle w:val="Text4"/>
            </w:pPr>
          </w:p>
        </w:tc>
        <w:tc>
          <w:tcPr>
            <w:tcW w:w="1706" w:type="dxa"/>
          </w:tcPr>
          <w:p w14:paraId="6B06AA5C" w14:textId="77777777" w:rsidR="009B42CD" w:rsidRDefault="009B42CD" w:rsidP="009B42CD">
            <w:pPr>
              <w:pStyle w:val="Text4"/>
            </w:pPr>
          </w:p>
        </w:tc>
      </w:tr>
      <w:tr w:rsidR="009B42CD" w14:paraId="20EC83BB" w14:textId="77777777" w:rsidTr="009B42CD">
        <w:tc>
          <w:tcPr>
            <w:tcW w:w="1705" w:type="dxa"/>
          </w:tcPr>
          <w:p w14:paraId="350666CF" w14:textId="77777777" w:rsidR="009B42CD" w:rsidRDefault="009B42CD" w:rsidP="009B42CD">
            <w:pPr>
              <w:pStyle w:val="Text4"/>
            </w:pPr>
          </w:p>
        </w:tc>
        <w:tc>
          <w:tcPr>
            <w:tcW w:w="1705" w:type="dxa"/>
          </w:tcPr>
          <w:p w14:paraId="51A2D50F" w14:textId="77777777" w:rsidR="009B42CD" w:rsidRDefault="009B42CD" w:rsidP="009B42CD">
            <w:pPr>
              <w:pStyle w:val="Text4"/>
            </w:pPr>
          </w:p>
        </w:tc>
        <w:tc>
          <w:tcPr>
            <w:tcW w:w="1705" w:type="dxa"/>
          </w:tcPr>
          <w:p w14:paraId="6ED493B0" w14:textId="77777777" w:rsidR="009B42CD" w:rsidRDefault="009B42CD" w:rsidP="009B42CD">
            <w:pPr>
              <w:pStyle w:val="Text4"/>
            </w:pPr>
          </w:p>
        </w:tc>
        <w:tc>
          <w:tcPr>
            <w:tcW w:w="1706" w:type="dxa"/>
          </w:tcPr>
          <w:p w14:paraId="6C32AEB6" w14:textId="77777777" w:rsidR="009B42CD" w:rsidRDefault="009B42CD" w:rsidP="009B42CD">
            <w:pPr>
              <w:pStyle w:val="Text4"/>
            </w:pPr>
          </w:p>
        </w:tc>
        <w:tc>
          <w:tcPr>
            <w:tcW w:w="1706" w:type="dxa"/>
          </w:tcPr>
          <w:p w14:paraId="6F656BFC" w14:textId="77777777" w:rsidR="009B42CD" w:rsidRDefault="009B42CD" w:rsidP="009B42CD">
            <w:pPr>
              <w:pStyle w:val="Text4"/>
            </w:pPr>
          </w:p>
        </w:tc>
      </w:tr>
      <w:tr w:rsidR="009B42CD" w14:paraId="71C26FF4" w14:textId="77777777" w:rsidTr="009B42CD">
        <w:tc>
          <w:tcPr>
            <w:tcW w:w="1705" w:type="dxa"/>
          </w:tcPr>
          <w:p w14:paraId="2C86670A" w14:textId="77777777" w:rsidR="009B42CD" w:rsidRDefault="009B42CD" w:rsidP="009B42CD">
            <w:pPr>
              <w:pStyle w:val="Text4"/>
            </w:pPr>
          </w:p>
        </w:tc>
        <w:tc>
          <w:tcPr>
            <w:tcW w:w="1705" w:type="dxa"/>
          </w:tcPr>
          <w:p w14:paraId="3B2BB6C3" w14:textId="77777777" w:rsidR="009B42CD" w:rsidRDefault="009B42CD" w:rsidP="009B42CD">
            <w:pPr>
              <w:pStyle w:val="Text4"/>
            </w:pPr>
          </w:p>
        </w:tc>
        <w:tc>
          <w:tcPr>
            <w:tcW w:w="1705" w:type="dxa"/>
          </w:tcPr>
          <w:p w14:paraId="170F1F4C" w14:textId="77777777" w:rsidR="009B42CD" w:rsidRDefault="009B42CD" w:rsidP="009B42CD">
            <w:pPr>
              <w:pStyle w:val="Text4"/>
            </w:pPr>
          </w:p>
        </w:tc>
        <w:tc>
          <w:tcPr>
            <w:tcW w:w="1706" w:type="dxa"/>
          </w:tcPr>
          <w:p w14:paraId="3A3072E3" w14:textId="77777777" w:rsidR="009B42CD" w:rsidRDefault="009B42CD" w:rsidP="009B42CD">
            <w:pPr>
              <w:pStyle w:val="Text4"/>
            </w:pPr>
          </w:p>
        </w:tc>
        <w:tc>
          <w:tcPr>
            <w:tcW w:w="1706" w:type="dxa"/>
          </w:tcPr>
          <w:p w14:paraId="6FB444DB" w14:textId="77777777" w:rsidR="009B42CD" w:rsidRDefault="009B42CD" w:rsidP="009B42CD">
            <w:pPr>
              <w:pStyle w:val="Text4"/>
            </w:pPr>
          </w:p>
        </w:tc>
      </w:tr>
      <w:tr w:rsidR="009B42CD" w14:paraId="54D9F2B6" w14:textId="77777777" w:rsidTr="009B42CD">
        <w:tc>
          <w:tcPr>
            <w:tcW w:w="1705" w:type="dxa"/>
          </w:tcPr>
          <w:p w14:paraId="4B4DE125" w14:textId="77777777" w:rsidR="009B42CD" w:rsidRDefault="009B42CD" w:rsidP="009B42CD">
            <w:pPr>
              <w:pStyle w:val="Text4"/>
            </w:pPr>
          </w:p>
        </w:tc>
        <w:tc>
          <w:tcPr>
            <w:tcW w:w="1705" w:type="dxa"/>
          </w:tcPr>
          <w:p w14:paraId="05C32BE0" w14:textId="77777777" w:rsidR="009B42CD" w:rsidRDefault="009B42CD" w:rsidP="009B42CD">
            <w:pPr>
              <w:pStyle w:val="Text4"/>
            </w:pPr>
          </w:p>
        </w:tc>
        <w:tc>
          <w:tcPr>
            <w:tcW w:w="1705" w:type="dxa"/>
          </w:tcPr>
          <w:p w14:paraId="2B76E547" w14:textId="77777777" w:rsidR="009B42CD" w:rsidRDefault="009B42CD" w:rsidP="009B42CD">
            <w:pPr>
              <w:pStyle w:val="Text4"/>
            </w:pPr>
          </w:p>
        </w:tc>
        <w:tc>
          <w:tcPr>
            <w:tcW w:w="1706" w:type="dxa"/>
          </w:tcPr>
          <w:p w14:paraId="0B46916A" w14:textId="77777777" w:rsidR="009B42CD" w:rsidRDefault="009B42CD" w:rsidP="009B42CD">
            <w:pPr>
              <w:pStyle w:val="Text4"/>
            </w:pPr>
          </w:p>
        </w:tc>
        <w:tc>
          <w:tcPr>
            <w:tcW w:w="1706" w:type="dxa"/>
          </w:tcPr>
          <w:p w14:paraId="2D4540F6" w14:textId="77777777" w:rsidR="009B42CD" w:rsidRDefault="009B42CD" w:rsidP="009B42CD">
            <w:pPr>
              <w:pStyle w:val="Text4"/>
            </w:pPr>
          </w:p>
        </w:tc>
      </w:tr>
      <w:tr w:rsidR="009B42CD" w14:paraId="615AFF5E" w14:textId="77777777" w:rsidTr="009B42CD">
        <w:tc>
          <w:tcPr>
            <w:tcW w:w="1705" w:type="dxa"/>
          </w:tcPr>
          <w:p w14:paraId="484105AF" w14:textId="77777777" w:rsidR="009B42CD" w:rsidRDefault="009B42CD" w:rsidP="009B42CD">
            <w:pPr>
              <w:pStyle w:val="Text4"/>
            </w:pPr>
          </w:p>
        </w:tc>
        <w:tc>
          <w:tcPr>
            <w:tcW w:w="1705" w:type="dxa"/>
          </w:tcPr>
          <w:p w14:paraId="0183F50D" w14:textId="77777777" w:rsidR="009B42CD" w:rsidRDefault="009B42CD" w:rsidP="009B42CD">
            <w:pPr>
              <w:pStyle w:val="Text4"/>
            </w:pPr>
          </w:p>
        </w:tc>
        <w:tc>
          <w:tcPr>
            <w:tcW w:w="1705" w:type="dxa"/>
          </w:tcPr>
          <w:p w14:paraId="3E5CAB78" w14:textId="77777777" w:rsidR="009B42CD" w:rsidRDefault="009B42CD" w:rsidP="009B42CD">
            <w:pPr>
              <w:pStyle w:val="Text4"/>
            </w:pPr>
          </w:p>
        </w:tc>
        <w:tc>
          <w:tcPr>
            <w:tcW w:w="1706" w:type="dxa"/>
          </w:tcPr>
          <w:p w14:paraId="042AF9D5" w14:textId="77777777" w:rsidR="009B42CD" w:rsidRDefault="009B42CD" w:rsidP="009B42CD">
            <w:pPr>
              <w:pStyle w:val="Text4"/>
            </w:pPr>
          </w:p>
        </w:tc>
        <w:tc>
          <w:tcPr>
            <w:tcW w:w="1706" w:type="dxa"/>
          </w:tcPr>
          <w:p w14:paraId="7FBF1A25" w14:textId="77777777" w:rsidR="009B42CD" w:rsidRDefault="009B42CD" w:rsidP="009B42CD">
            <w:pPr>
              <w:pStyle w:val="Text4"/>
            </w:pPr>
          </w:p>
        </w:tc>
      </w:tr>
      <w:tr w:rsidR="009B42CD" w14:paraId="04C74722" w14:textId="77777777" w:rsidTr="009B42CD">
        <w:tc>
          <w:tcPr>
            <w:tcW w:w="1705" w:type="dxa"/>
          </w:tcPr>
          <w:p w14:paraId="7B0391C9" w14:textId="77777777" w:rsidR="009B42CD" w:rsidRDefault="009B42CD" w:rsidP="009B42CD">
            <w:pPr>
              <w:pStyle w:val="Text4"/>
            </w:pPr>
          </w:p>
        </w:tc>
        <w:tc>
          <w:tcPr>
            <w:tcW w:w="1705" w:type="dxa"/>
          </w:tcPr>
          <w:p w14:paraId="52FCC7A7" w14:textId="77777777" w:rsidR="009B42CD" w:rsidRDefault="009B42CD" w:rsidP="009B42CD">
            <w:pPr>
              <w:pStyle w:val="Text4"/>
            </w:pPr>
          </w:p>
        </w:tc>
        <w:tc>
          <w:tcPr>
            <w:tcW w:w="1705" w:type="dxa"/>
          </w:tcPr>
          <w:p w14:paraId="4684206B" w14:textId="77777777" w:rsidR="009B42CD" w:rsidRDefault="009B42CD" w:rsidP="009B42CD">
            <w:pPr>
              <w:pStyle w:val="Text4"/>
            </w:pPr>
          </w:p>
        </w:tc>
        <w:tc>
          <w:tcPr>
            <w:tcW w:w="1706" w:type="dxa"/>
          </w:tcPr>
          <w:p w14:paraId="55DC7F0A" w14:textId="77777777" w:rsidR="009B42CD" w:rsidRDefault="009B42CD" w:rsidP="009B42CD">
            <w:pPr>
              <w:pStyle w:val="Text4"/>
            </w:pPr>
          </w:p>
        </w:tc>
        <w:tc>
          <w:tcPr>
            <w:tcW w:w="1706" w:type="dxa"/>
          </w:tcPr>
          <w:p w14:paraId="07027821" w14:textId="77777777" w:rsidR="009B42CD" w:rsidRDefault="009B42CD" w:rsidP="009B42CD">
            <w:pPr>
              <w:pStyle w:val="Text4"/>
            </w:pPr>
          </w:p>
        </w:tc>
      </w:tr>
    </w:tbl>
    <w:p w14:paraId="6C009F38" w14:textId="77777777" w:rsidR="006F5028" w:rsidRPr="006F5028" w:rsidRDefault="006F5028" w:rsidP="009B42CD">
      <w:pPr>
        <w:pStyle w:val="Tabletext4a"/>
        <w:rPr>
          <w:lang w:val="en-US"/>
        </w:rPr>
      </w:pPr>
    </w:p>
    <w:p w14:paraId="6EE90633" w14:textId="77777777" w:rsidR="00D90440" w:rsidRDefault="00D90440" w:rsidP="0083280C"/>
    <w:p w14:paraId="7C9FD13A" w14:textId="240901BE" w:rsidR="00D90440" w:rsidRPr="00D90440" w:rsidRDefault="00D90440" w:rsidP="00D90440">
      <w:pPr>
        <w:pStyle w:val="CaptionforUOWASITleft"/>
      </w:pPr>
      <w:bookmarkStart w:id="58" w:name="_Toc22058884"/>
      <w:r w:rsidRPr="00D90440">
        <w:t xml:space="preserve">Table </w:t>
      </w:r>
      <w:r w:rsidR="00954A31">
        <w:t>1</w:t>
      </w:r>
      <w:r w:rsidRPr="00D90440">
        <w:t>.</w:t>
      </w:r>
      <w:r w:rsidRPr="00D90440">
        <w:fldChar w:fldCharType="begin"/>
      </w:r>
      <w:r w:rsidRPr="00D90440">
        <w:instrText xml:space="preserve"> SEQ Table \* ARABIC \s 1 </w:instrText>
      </w:r>
      <w:r w:rsidRPr="00D90440">
        <w:fldChar w:fldCharType="separate"/>
      </w:r>
      <w:r w:rsidR="00547BC7">
        <w:t>4</w:t>
      </w:r>
      <w:r w:rsidRPr="00D90440">
        <w:fldChar w:fldCharType="end"/>
      </w:r>
      <w:r w:rsidRPr="00D90440">
        <w:tab/>
        <w:t>Sample of new table .</w:t>
      </w:r>
      <w:bookmarkEnd w:id="58"/>
    </w:p>
    <w:tbl>
      <w:tblPr>
        <w:tblStyle w:val="TableGrid"/>
        <w:tblW w:w="0" w:type="auto"/>
        <w:tblLook w:val="04A0" w:firstRow="1" w:lastRow="0" w:firstColumn="1" w:lastColumn="0" w:noHBand="0" w:noVBand="1"/>
      </w:tblPr>
      <w:tblGrid>
        <w:gridCol w:w="1188"/>
        <w:gridCol w:w="2842"/>
        <w:gridCol w:w="4178"/>
      </w:tblGrid>
      <w:tr w:rsidR="00D90440" w14:paraId="567A7D3A" w14:textId="77777777" w:rsidTr="00D90440">
        <w:tc>
          <w:tcPr>
            <w:tcW w:w="1188" w:type="dxa"/>
          </w:tcPr>
          <w:p w14:paraId="1A2AA445" w14:textId="77777777" w:rsidR="00D90440" w:rsidRDefault="00D90440" w:rsidP="00D90440">
            <w:r>
              <w:t>No</w:t>
            </w:r>
          </w:p>
        </w:tc>
        <w:tc>
          <w:tcPr>
            <w:tcW w:w="2842" w:type="dxa"/>
          </w:tcPr>
          <w:p w14:paraId="70ECAAD4" w14:textId="77777777" w:rsidR="00D90440" w:rsidRDefault="00D90440" w:rsidP="00D90440">
            <w:pPr>
              <w:pStyle w:val="Text1"/>
            </w:pPr>
            <w:r>
              <w:t>Item 1</w:t>
            </w:r>
          </w:p>
        </w:tc>
        <w:tc>
          <w:tcPr>
            <w:tcW w:w="4178" w:type="dxa"/>
          </w:tcPr>
          <w:p w14:paraId="426276F5" w14:textId="77777777" w:rsidR="00D90440" w:rsidRDefault="00D90440" w:rsidP="00D90440">
            <w:pPr>
              <w:pStyle w:val="Text1"/>
            </w:pPr>
            <w:r>
              <w:t>Item 2</w:t>
            </w:r>
          </w:p>
        </w:tc>
      </w:tr>
      <w:tr w:rsidR="00D90440" w14:paraId="7C833BE3" w14:textId="77777777" w:rsidTr="00D90440">
        <w:tc>
          <w:tcPr>
            <w:tcW w:w="1188" w:type="dxa"/>
          </w:tcPr>
          <w:p w14:paraId="34230D50" w14:textId="77777777" w:rsidR="00D90440" w:rsidRDefault="00D90440" w:rsidP="0083280C">
            <w:r>
              <w:t>1</w:t>
            </w:r>
          </w:p>
        </w:tc>
        <w:tc>
          <w:tcPr>
            <w:tcW w:w="2842" w:type="dxa"/>
          </w:tcPr>
          <w:p w14:paraId="3FC2777A" w14:textId="77777777" w:rsidR="00D90440" w:rsidRDefault="00D90440" w:rsidP="00D90440">
            <w:pPr>
              <w:pStyle w:val="Text1"/>
            </w:pPr>
            <w:r>
              <w:t>On the Insert tab, the galleries include items that are designed to coordinate with the overall look of your document.</w:t>
            </w:r>
          </w:p>
        </w:tc>
        <w:tc>
          <w:tcPr>
            <w:tcW w:w="4178" w:type="dxa"/>
          </w:tcPr>
          <w:p w14:paraId="226E4CC1" w14:textId="77777777" w:rsidR="00D90440" w:rsidRDefault="00D90440" w:rsidP="00D90440">
            <w:pPr>
              <w:pStyle w:val="Text1"/>
            </w:pPr>
            <w:r>
              <w:t>On the Insert tab, the galleries include items that are designed to coordinate with the overall look of your document.</w:t>
            </w:r>
          </w:p>
        </w:tc>
      </w:tr>
      <w:tr w:rsidR="00D90440" w14:paraId="0270AFD5" w14:textId="77777777" w:rsidTr="00D90440">
        <w:tc>
          <w:tcPr>
            <w:tcW w:w="1188" w:type="dxa"/>
          </w:tcPr>
          <w:p w14:paraId="519D6102" w14:textId="77777777" w:rsidR="00D90440" w:rsidRDefault="00D90440" w:rsidP="0083280C">
            <w:r>
              <w:t>2</w:t>
            </w:r>
          </w:p>
        </w:tc>
        <w:tc>
          <w:tcPr>
            <w:tcW w:w="2842" w:type="dxa"/>
          </w:tcPr>
          <w:p w14:paraId="1D9F7926" w14:textId="77777777" w:rsidR="00D90440" w:rsidRDefault="00D90440" w:rsidP="00D90440">
            <w:pPr>
              <w:pStyle w:val="Text1"/>
            </w:pPr>
            <w:r>
              <w:t>You can use these galleries to insert tables, headers, footers, lists, cover pages, and other document building blocks.</w:t>
            </w:r>
          </w:p>
        </w:tc>
        <w:tc>
          <w:tcPr>
            <w:tcW w:w="4178" w:type="dxa"/>
          </w:tcPr>
          <w:p w14:paraId="09F75E1B" w14:textId="77777777" w:rsidR="00D90440" w:rsidRDefault="00D90440" w:rsidP="00D90440">
            <w:pPr>
              <w:pStyle w:val="Text1"/>
            </w:pPr>
            <w:r>
              <w:t>You can use these galleries to insert tables, headers, footers, lists, cover pages, and other document building blocks.</w:t>
            </w:r>
          </w:p>
          <w:p w14:paraId="71E1E73B" w14:textId="77777777" w:rsidR="00D90440" w:rsidRDefault="00D90440" w:rsidP="00D90440">
            <w:pPr>
              <w:pStyle w:val="Text1"/>
            </w:pPr>
          </w:p>
        </w:tc>
      </w:tr>
      <w:tr w:rsidR="00D90440" w14:paraId="50D541CB" w14:textId="77777777" w:rsidTr="00D90440">
        <w:tc>
          <w:tcPr>
            <w:tcW w:w="1188" w:type="dxa"/>
          </w:tcPr>
          <w:p w14:paraId="38163959" w14:textId="77777777" w:rsidR="00D90440" w:rsidRDefault="00D90440" w:rsidP="0083280C">
            <w:r>
              <w:t>3</w:t>
            </w:r>
          </w:p>
        </w:tc>
        <w:tc>
          <w:tcPr>
            <w:tcW w:w="2842" w:type="dxa"/>
          </w:tcPr>
          <w:p w14:paraId="47A2E34D" w14:textId="77777777" w:rsidR="00D90440" w:rsidRDefault="00D90440" w:rsidP="00D90440">
            <w:pPr>
              <w:pStyle w:val="Text1"/>
            </w:pPr>
            <w:r>
              <w:t>When you create pictures, charts, or diagrams, they also coordinate with your current document look.</w:t>
            </w:r>
          </w:p>
          <w:p w14:paraId="4EF6D4E4" w14:textId="77777777" w:rsidR="00D90440" w:rsidRDefault="00D90440" w:rsidP="00D90440">
            <w:pPr>
              <w:pStyle w:val="Text1"/>
            </w:pPr>
          </w:p>
        </w:tc>
        <w:tc>
          <w:tcPr>
            <w:tcW w:w="4178" w:type="dxa"/>
          </w:tcPr>
          <w:p w14:paraId="6E521973" w14:textId="77777777" w:rsidR="00D90440" w:rsidRDefault="00D90440" w:rsidP="00D90440">
            <w:pPr>
              <w:pStyle w:val="Text1"/>
            </w:pPr>
            <w:r>
              <w:t>You can easily change the formatting of selected text in the document text by choosing a look for the selected text from the Quick Styles gallery on the Home tab.</w:t>
            </w:r>
          </w:p>
          <w:p w14:paraId="5EA73CD3" w14:textId="77777777" w:rsidR="00D90440" w:rsidRDefault="00D90440" w:rsidP="00D90440">
            <w:pPr>
              <w:pStyle w:val="Text1"/>
            </w:pPr>
          </w:p>
        </w:tc>
      </w:tr>
    </w:tbl>
    <w:p w14:paraId="2049EC1A" w14:textId="77777777" w:rsidR="00D90440" w:rsidRDefault="00D90440" w:rsidP="0083280C"/>
    <w:p w14:paraId="4EF375BD" w14:textId="77777777" w:rsidR="00B470DD" w:rsidRDefault="00B470DD" w:rsidP="0083280C">
      <w:pPr>
        <w:sectPr w:rsidR="00B470DD" w:rsidSect="00BA1AFE">
          <w:pgSz w:w="11906" w:h="16838"/>
          <w:pgMar w:top="1440" w:right="1440" w:bottom="1440" w:left="2155" w:header="709" w:footer="431" w:gutter="0"/>
          <w:cols w:space="708"/>
          <w:docGrid w:linePitch="360"/>
        </w:sectPr>
      </w:pPr>
    </w:p>
    <w:p w14:paraId="6CF8BAC2" w14:textId="77777777" w:rsidR="00986F92" w:rsidRDefault="00956226" w:rsidP="001E1EBE">
      <w:pPr>
        <w:pStyle w:val="Heading1"/>
      </w:pPr>
      <w:bookmarkStart w:id="59" w:name="_Toc214078983"/>
      <w:r>
        <w:lastRenderedPageBreak/>
        <w:t>CHAPTER 2</w:t>
      </w:r>
      <w:r w:rsidR="0083280C">
        <w:br/>
      </w:r>
      <w:r w:rsidR="0083280C">
        <w:br/>
      </w:r>
      <w:bookmarkStart w:id="60" w:name="_Toc510682718"/>
      <w:r w:rsidR="00EB328C">
        <w:t>LITERATURE REVIEW</w:t>
      </w:r>
      <w:bookmarkEnd w:id="59"/>
      <w:bookmarkEnd w:id="60"/>
    </w:p>
    <w:p w14:paraId="1D21A249" w14:textId="77777777" w:rsidR="00647C72" w:rsidRPr="00647C72" w:rsidRDefault="00647C72" w:rsidP="00647C72">
      <w:pPr>
        <w:pStyle w:val="ListParagraph"/>
        <w:keepLines/>
        <w:numPr>
          <w:ilvl w:val="0"/>
          <w:numId w:val="1"/>
        </w:numPr>
        <w:spacing w:afterLines="100" w:after="240"/>
        <w:contextualSpacing w:val="0"/>
        <w:outlineLvl w:val="1"/>
        <w:rPr>
          <w:rFonts w:eastAsiaTheme="majorEastAsia" w:cstheme="majorBidi"/>
          <w:b/>
          <w:vanish/>
          <w:sz w:val="24"/>
          <w:szCs w:val="26"/>
        </w:rPr>
      </w:pPr>
      <w:bookmarkStart w:id="61" w:name="_Toc214078893"/>
      <w:bookmarkStart w:id="62" w:name="_Toc214078984"/>
      <w:bookmarkStart w:id="63" w:name="_Toc510682719"/>
      <w:bookmarkEnd w:id="61"/>
      <w:bookmarkEnd w:id="62"/>
    </w:p>
    <w:p w14:paraId="2E5B7D19" w14:textId="77777777" w:rsidR="00986F92" w:rsidRDefault="00C3012B" w:rsidP="00647C72">
      <w:pPr>
        <w:pStyle w:val="Heading2"/>
      </w:pPr>
      <w:bookmarkStart w:id="64" w:name="_Toc214078985"/>
      <w:r w:rsidRPr="00FA79EC">
        <w:t>Heading</w:t>
      </w:r>
      <w:r>
        <w:t xml:space="preserve"> 1</w:t>
      </w:r>
      <w:bookmarkEnd w:id="63"/>
      <w:bookmarkEnd w:id="64"/>
    </w:p>
    <w:p w14:paraId="06DAF2DD" w14:textId="43199C18" w:rsidR="00256BEB" w:rsidRDefault="00256BEB" w:rsidP="001F6D65">
      <w:pPr>
        <w:pStyle w:val="UOWASITParagraph"/>
      </w:pPr>
      <w:r>
        <w:t xml:space="preserve">Heading 1 is used for chapter naming. In this template, it is called </w:t>
      </w:r>
      <w:r w:rsidR="00D57D58">
        <w:rPr>
          <w:i/>
        </w:rPr>
        <w:t xml:space="preserve">Heading 1, </w:t>
      </w:r>
      <w:r w:rsidR="003F150D">
        <w:rPr>
          <w:i/>
        </w:rPr>
        <w:t>WASIT</w:t>
      </w:r>
      <w:r w:rsidRPr="00EC2CE4">
        <w:rPr>
          <w:i/>
        </w:rPr>
        <w:t xml:space="preserve"> Chapter Title</w:t>
      </w:r>
      <w:r>
        <w:t>. In most cases, thesis will have around five to seven chapters.</w:t>
      </w:r>
    </w:p>
    <w:p w14:paraId="18A3C667" w14:textId="77777777" w:rsidR="00256BEB" w:rsidRDefault="00256BEB" w:rsidP="00647C72">
      <w:pPr>
        <w:pStyle w:val="Heading2"/>
      </w:pPr>
      <w:bookmarkStart w:id="65" w:name="_Toc510682720"/>
      <w:bookmarkStart w:id="66" w:name="_Toc214078986"/>
      <w:r>
        <w:t>Heading 2</w:t>
      </w:r>
      <w:bookmarkEnd w:id="65"/>
      <w:bookmarkEnd w:id="66"/>
    </w:p>
    <w:p w14:paraId="5DFF2725" w14:textId="5B1013FA" w:rsidR="00256BEB" w:rsidRDefault="00256BEB" w:rsidP="001F6D65">
      <w:pPr>
        <w:pStyle w:val="UOWASITParagraph"/>
      </w:pPr>
      <w:r>
        <w:t xml:space="preserve">The styles used for this subchapter 2.2 is </w:t>
      </w:r>
      <w:r w:rsidRPr="00EC2CE4">
        <w:rPr>
          <w:i/>
        </w:rPr>
        <w:t xml:space="preserve">Heading 2, </w:t>
      </w:r>
      <w:r w:rsidR="003F150D">
        <w:rPr>
          <w:i/>
        </w:rPr>
        <w:t>WASIT</w:t>
      </w:r>
      <w:r w:rsidRPr="00EC2CE4">
        <w:rPr>
          <w:i/>
        </w:rPr>
        <w:t xml:space="preserve"> Level 2</w:t>
      </w:r>
      <w:r>
        <w:t>.</w:t>
      </w:r>
    </w:p>
    <w:p w14:paraId="208DAC75" w14:textId="77777777" w:rsidR="00256BEB" w:rsidRDefault="00256BEB" w:rsidP="001F6D65">
      <w:pPr>
        <w:pStyle w:val="Heading3"/>
        <w:spacing w:after="240"/>
      </w:pPr>
      <w:bookmarkStart w:id="67" w:name="_Toc510682721"/>
      <w:bookmarkStart w:id="68" w:name="_Toc214078987"/>
      <w:r w:rsidRPr="00FA79EC">
        <w:t>Heading</w:t>
      </w:r>
      <w:r>
        <w:t xml:space="preserve"> 3</w:t>
      </w:r>
      <w:bookmarkEnd w:id="67"/>
      <w:bookmarkEnd w:id="68"/>
    </w:p>
    <w:p w14:paraId="761DBB33" w14:textId="7E71C5E2" w:rsidR="00256BEB" w:rsidRDefault="00256BEB" w:rsidP="001F6D65">
      <w:pPr>
        <w:pStyle w:val="UOWASITParagraph"/>
      </w:pPr>
      <w:r>
        <w:t xml:space="preserve">The heading for Subchapter 2.2.1 is formatted with </w:t>
      </w:r>
      <w:r w:rsidRPr="00EC2CE4">
        <w:rPr>
          <w:i/>
        </w:rPr>
        <w:t xml:space="preserve">Heading 3, </w:t>
      </w:r>
      <w:r w:rsidR="003F150D">
        <w:rPr>
          <w:i/>
        </w:rPr>
        <w:t>WASIT</w:t>
      </w:r>
      <w:r w:rsidRPr="00EC2CE4">
        <w:rPr>
          <w:i/>
        </w:rPr>
        <w:t xml:space="preserve"> Level 3</w:t>
      </w:r>
      <w:r>
        <w:t>.</w:t>
      </w:r>
    </w:p>
    <w:p w14:paraId="6DA3844B" w14:textId="77777777" w:rsidR="00C55531" w:rsidRDefault="00C55531" w:rsidP="001F6D65">
      <w:pPr>
        <w:pStyle w:val="Heading3"/>
        <w:spacing w:after="240"/>
      </w:pPr>
      <w:bookmarkStart w:id="69" w:name="_Toc512845402"/>
      <w:bookmarkStart w:id="70" w:name="_Toc214078988"/>
      <w:r>
        <w:t>Heading 3</w:t>
      </w:r>
      <w:bookmarkEnd w:id="69"/>
      <w:r>
        <w:t>a</w:t>
      </w:r>
      <w:bookmarkEnd w:id="70"/>
    </w:p>
    <w:p w14:paraId="35171953" w14:textId="77777777" w:rsidR="00C726A9" w:rsidRDefault="00C726A9" w:rsidP="001F6D65">
      <w:pPr>
        <w:pStyle w:val="UOWASITParagraph"/>
      </w:pPr>
      <w:r>
        <w:t>Video provides a powerful way to help you prove your point. When you click Online Video, you can paste in the embed code for the video you want to add. You can also type a keyword to search online for the video that best fits your document.</w:t>
      </w:r>
    </w:p>
    <w:p w14:paraId="5233442B" w14:textId="77777777" w:rsidR="0059135B" w:rsidRDefault="0059135B" w:rsidP="00C726A9"/>
    <w:p w14:paraId="13CAF63F" w14:textId="77777777" w:rsidR="0059135B" w:rsidRDefault="0059135B" w:rsidP="00C726A9"/>
    <w:p w14:paraId="6C559372" w14:textId="77777777" w:rsidR="0059135B" w:rsidRDefault="0059135B" w:rsidP="00C726A9"/>
    <w:p w14:paraId="2A065DF9" w14:textId="77777777" w:rsidR="0059135B" w:rsidRDefault="0059135B" w:rsidP="00C726A9">
      <w:pPr>
        <w:sectPr w:rsidR="0059135B" w:rsidSect="00B660FD">
          <w:pgSz w:w="11906" w:h="16838"/>
          <w:pgMar w:top="1440" w:right="1440" w:bottom="1440" w:left="1985" w:header="706" w:footer="432" w:gutter="0"/>
          <w:cols w:space="708"/>
          <w:docGrid w:linePitch="360"/>
        </w:sectPr>
      </w:pPr>
    </w:p>
    <w:p w14:paraId="514FE01D" w14:textId="77777777" w:rsidR="00C726A9" w:rsidRPr="00DD57AC" w:rsidRDefault="00C726A9" w:rsidP="00DD57AC"/>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1"/>
        <w:gridCol w:w="4111"/>
        <w:gridCol w:w="3998"/>
      </w:tblGrid>
      <w:tr w:rsidR="005D21DD" w:rsidRPr="005D21DD" w14:paraId="6D22D141" w14:textId="77777777" w:rsidTr="009E16E8">
        <w:tc>
          <w:tcPr>
            <w:tcW w:w="4111" w:type="dxa"/>
          </w:tcPr>
          <w:p w14:paraId="00559D65" w14:textId="77777777" w:rsidR="005D21DD" w:rsidRPr="005D21DD" w:rsidRDefault="005D21DD" w:rsidP="005D21DD">
            <w:pPr>
              <w:spacing w:line="480" w:lineRule="auto"/>
              <w:jc w:val="both"/>
              <w:rPr>
                <w:rFonts w:eastAsia="Times New Roman" w:cs="Times New Roman"/>
                <w:sz w:val="24"/>
                <w:szCs w:val="24"/>
                <w:lang w:val="en-GB" w:eastAsia="en-GB"/>
              </w:rPr>
            </w:pPr>
            <w:r w:rsidRPr="005D21DD">
              <w:rPr>
                <w:rFonts w:eastAsia="Times New Roman" w:cs="Times New Roman"/>
                <w:noProof/>
                <w:sz w:val="24"/>
                <w:szCs w:val="24"/>
                <w:lang w:val="en-US"/>
              </w:rPr>
              <w:drawing>
                <wp:inline distT="0" distB="0" distL="0" distR="0" wp14:anchorId="6DD4BF56" wp14:editId="15BD4540">
                  <wp:extent cx="2374900" cy="1774190"/>
                  <wp:effectExtent l="0" t="0" r="0" b="0"/>
                  <wp:docPr id="12"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1" cstate="print"/>
                          <a:srcRect/>
                          <a:stretch>
                            <a:fillRect/>
                          </a:stretch>
                        </pic:blipFill>
                        <pic:spPr bwMode="auto">
                          <a:xfrm>
                            <a:off x="0" y="0"/>
                            <a:ext cx="2374900" cy="1774190"/>
                          </a:xfrm>
                          <a:prstGeom prst="rect">
                            <a:avLst/>
                          </a:prstGeom>
                          <a:noFill/>
                          <a:ln w="9525">
                            <a:noFill/>
                            <a:miter lim="800000"/>
                            <a:headEnd/>
                            <a:tailEnd/>
                          </a:ln>
                        </pic:spPr>
                      </pic:pic>
                    </a:graphicData>
                  </a:graphic>
                </wp:inline>
              </w:drawing>
            </w:r>
          </w:p>
          <w:p w14:paraId="6F83CB89" w14:textId="77777777" w:rsidR="005D21DD" w:rsidRPr="005D21DD" w:rsidRDefault="005D21DD" w:rsidP="005D21DD">
            <w:pPr>
              <w:numPr>
                <w:ilvl w:val="0"/>
                <w:numId w:val="3"/>
              </w:numPr>
              <w:spacing w:line="480" w:lineRule="auto"/>
              <w:contextualSpacing/>
              <w:jc w:val="both"/>
              <w:rPr>
                <w:rFonts w:eastAsia="SimSun" w:cs="Times New Roman"/>
                <w:sz w:val="24"/>
                <w:szCs w:val="24"/>
                <w:lang w:val="en-GB" w:eastAsia="zh-CN"/>
              </w:rPr>
            </w:pPr>
            <w:r w:rsidRPr="005D21DD">
              <w:rPr>
                <w:rFonts w:eastAsia="SimSun" w:cs="Times New Roman"/>
                <w:sz w:val="24"/>
                <w:szCs w:val="24"/>
                <w:lang w:val="en-GB" w:eastAsia="zh-CN"/>
              </w:rPr>
              <w:t>PCR models -SPXY</w:t>
            </w:r>
          </w:p>
        </w:tc>
        <w:tc>
          <w:tcPr>
            <w:tcW w:w="4111" w:type="dxa"/>
          </w:tcPr>
          <w:p w14:paraId="2E24282E" w14:textId="77777777" w:rsidR="005D21DD" w:rsidRPr="005D21DD" w:rsidRDefault="005D21DD" w:rsidP="005D21DD">
            <w:pPr>
              <w:spacing w:line="480" w:lineRule="auto"/>
              <w:jc w:val="both"/>
              <w:rPr>
                <w:rFonts w:eastAsia="Times New Roman" w:cs="Times New Roman"/>
                <w:sz w:val="24"/>
                <w:szCs w:val="24"/>
                <w:lang w:val="en-GB" w:eastAsia="en-GB"/>
              </w:rPr>
            </w:pPr>
            <w:r w:rsidRPr="005D21DD">
              <w:rPr>
                <w:rFonts w:eastAsia="Times New Roman" w:cs="Times New Roman"/>
                <w:noProof/>
                <w:sz w:val="24"/>
                <w:szCs w:val="24"/>
                <w:lang w:val="en-US"/>
              </w:rPr>
              <w:drawing>
                <wp:inline distT="0" distB="0" distL="0" distR="0" wp14:anchorId="1916573C" wp14:editId="091D4801">
                  <wp:extent cx="2374900" cy="1774190"/>
                  <wp:effectExtent l="0" t="0" r="0" b="0"/>
                  <wp:docPr id="13"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2" cstate="print"/>
                          <a:srcRect/>
                          <a:stretch>
                            <a:fillRect/>
                          </a:stretch>
                        </pic:blipFill>
                        <pic:spPr bwMode="auto">
                          <a:xfrm>
                            <a:off x="0" y="0"/>
                            <a:ext cx="2374900" cy="1774190"/>
                          </a:xfrm>
                          <a:prstGeom prst="rect">
                            <a:avLst/>
                          </a:prstGeom>
                          <a:noFill/>
                          <a:ln w="9525">
                            <a:noFill/>
                            <a:miter lim="800000"/>
                            <a:headEnd/>
                            <a:tailEnd/>
                          </a:ln>
                        </pic:spPr>
                      </pic:pic>
                    </a:graphicData>
                  </a:graphic>
                </wp:inline>
              </w:drawing>
            </w:r>
          </w:p>
          <w:p w14:paraId="3C2633AB" w14:textId="77777777" w:rsidR="005D21DD" w:rsidRPr="005D21DD" w:rsidRDefault="005D21DD" w:rsidP="005D21DD">
            <w:pPr>
              <w:numPr>
                <w:ilvl w:val="0"/>
                <w:numId w:val="3"/>
              </w:numPr>
              <w:spacing w:line="480" w:lineRule="auto"/>
              <w:contextualSpacing/>
              <w:jc w:val="both"/>
              <w:rPr>
                <w:rFonts w:eastAsia="SimSun" w:cs="Times New Roman"/>
                <w:sz w:val="24"/>
                <w:szCs w:val="24"/>
                <w:lang w:val="en-GB" w:eastAsia="zh-CN"/>
              </w:rPr>
            </w:pPr>
            <w:r w:rsidRPr="005D21DD">
              <w:rPr>
                <w:rFonts w:eastAsia="SimSun" w:cs="Times New Roman"/>
                <w:sz w:val="24"/>
                <w:szCs w:val="24"/>
                <w:lang w:val="en-GB" w:eastAsia="zh-CN"/>
              </w:rPr>
              <w:t>PCR models - KS</w:t>
            </w:r>
          </w:p>
        </w:tc>
        <w:tc>
          <w:tcPr>
            <w:tcW w:w="3998" w:type="dxa"/>
          </w:tcPr>
          <w:p w14:paraId="2099017D" w14:textId="77777777" w:rsidR="005D21DD" w:rsidRPr="005D21DD" w:rsidRDefault="005D21DD" w:rsidP="005D21DD">
            <w:pPr>
              <w:spacing w:line="480" w:lineRule="auto"/>
              <w:jc w:val="both"/>
              <w:rPr>
                <w:rFonts w:eastAsia="Times New Roman" w:cs="Times New Roman"/>
                <w:noProof/>
                <w:sz w:val="24"/>
                <w:szCs w:val="24"/>
                <w:lang w:val="en-GB" w:eastAsia="en-GB"/>
              </w:rPr>
            </w:pPr>
            <w:r w:rsidRPr="005D21DD">
              <w:rPr>
                <w:rFonts w:eastAsia="Times New Roman" w:cs="Times New Roman"/>
                <w:noProof/>
                <w:sz w:val="24"/>
                <w:szCs w:val="24"/>
                <w:lang w:val="en-US"/>
              </w:rPr>
              <w:drawing>
                <wp:inline distT="0" distB="0" distL="0" distR="0" wp14:anchorId="43601279" wp14:editId="57B18A11">
                  <wp:extent cx="2374900" cy="1774190"/>
                  <wp:effectExtent l="0" t="0" r="0" b="0"/>
                  <wp:docPr id="14"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3" cstate="print"/>
                          <a:srcRect/>
                          <a:stretch>
                            <a:fillRect/>
                          </a:stretch>
                        </pic:blipFill>
                        <pic:spPr bwMode="auto">
                          <a:xfrm>
                            <a:off x="0" y="0"/>
                            <a:ext cx="2374900" cy="1774190"/>
                          </a:xfrm>
                          <a:prstGeom prst="rect">
                            <a:avLst/>
                          </a:prstGeom>
                          <a:noFill/>
                          <a:ln w="9525">
                            <a:noFill/>
                            <a:miter lim="800000"/>
                            <a:headEnd/>
                            <a:tailEnd/>
                          </a:ln>
                        </pic:spPr>
                      </pic:pic>
                    </a:graphicData>
                  </a:graphic>
                </wp:inline>
              </w:drawing>
            </w:r>
          </w:p>
          <w:p w14:paraId="28DACE23" w14:textId="77777777" w:rsidR="005D21DD" w:rsidRPr="005D21DD" w:rsidRDefault="005D21DD" w:rsidP="005D21DD">
            <w:pPr>
              <w:numPr>
                <w:ilvl w:val="0"/>
                <w:numId w:val="3"/>
              </w:numPr>
              <w:spacing w:line="480" w:lineRule="auto"/>
              <w:contextualSpacing/>
              <w:jc w:val="both"/>
              <w:rPr>
                <w:rFonts w:eastAsia="SimSun" w:cs="Times New Roman"/>
                <w:noProof/>
                <w:sz w:val="24"/>
                <w:szCs w:val="24"/>
                <w:lang w:val="en-GB" w:eastAsia="zh-CN"/>
              </w:rPr>
            </w:pPr>
            <w:r w:rsidRPr="005D21DD">
              <w:rPr>
                <w:rFonts w:eastAsia="SimSun" w:cs="Times New Roman"/>
                <w:noProof/>
                <w:sz w:val="24"/>
                <w:szCs w:val="24"/>
                <w:lang w:val="en-GB" w:eastAsia="zh-CN"/>
              </w:rPr>
              <w:t>PCR-models - Duplex</w:t>
            </w:r>
          </w:p>
        </w:tc>
      </w:tr>
      <w:tr w:rsidR="005D21DD" w:rsidRPr="005D21DD" w14:paraId="2111420D" w14:textId="77777777" w:rsidTr="009E16E8">
        <w:tc>
          <w:tcPr>
            <w:tcW w:w="4111" w:type="dxa"/>
          </w:tcPr>
          <w:p w14:paraId="6BC2A1D2" w14:textId="77777777" w:rsidR="005D21DD" w:rsidRPr="005D21DD" w:rsidRDefault="005D21DD" w:rsidP="005D21DD">
            <w:pPr>
              <w:spacing w:line="480" w:lineRule="auto"/>
              <w:jc w:val="both"/>
              <w:rPr>
                <w:rFonts w:eastAsia="Times New Roman" w:cs="Times New Roman"/>
                <w:sz w:val="24"/>
                <w:szCs w:val="24"/>
                <w:lang w:val="en-GB" w:eastAsia="en-GB"/>
              </w:rPr>
            </w:pPr>
            <w:r w:rsidRPr="005D21DD">
              <w:rPr>
                <w:rFonts w:eastAsia="Times New Roman" w:cs="Times New Roman"/>
                <w:noProof/>
                <w:sz w:val="24"/>
                <w:szCs w:val="24"/>
                <w:lang w:val="en-US"/>
              </w:rPr>
              <w:drawing>
                <wp:inline distT="0" distB="0" distL="0" distR="0" wp14:anchorId="510A8D69" wp14:editId="1CDFC9D1">
                  <wp:extent cx="2374900" cy="1774190"/>
                  <wp:effectExtent l="0" t="0" r="0" b="0"/>
                  <wp:docPr id="15"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4" cstate="print"/>
                          <a:srcRect/>
                          <a:stretch>
                            <a:fillRect/>
                          </a:stretch>
                        </pic:blipFill>
                        <pic:spPr bwMode="auto">
                          <a:xfrm>
                            <a:off x="0" y="0"/>
                            <a:ext cx="2374900" cy="1774190"/>
                          </a:xfrm>
                          <a:prstGeom prst="rect">
                            <a:avLst/>
                          </a:prstGeom>
                          <a:noFill/>
                          <a:ln w="9525">
                            <a:noFill/>
                            <a:miter lim="800000"/>
                            <a:headEnd/>
                            <a:tailEnd/>
                          </a:ln>
                        </pic:spPr>
                      </pic:pic>
                    </a:graphicData>
                  </a:graphic>
                </wp:inline>
              </w:drawing>
            </w:r>
          </w:p>
          <w:p w14:paraId="24C6F532" w14:textId="77777777" w:rsidR="005D21DD" w:rsidRPr="005D21DD" w:rsidRDefault="005D21DD" w:rsidP="005D21DD">
            <w:pPr>
              <w:numPr>
                <w:ilvl w:val="0"/>
                <w:numId w:val="3"/>
              </w:numPr>
              <w:spacing w:line="480" w:lineRule="auto"/>
              <w:contextualSpacing/>
              <w:jc w:val="both"/>
              <w:rPr>
                <w:rFonts w:eastAsia="SimSun" w:cs="Times New Roman"/>
                <w:sz w:val="24"/>
                <w:szCs w:val="24"/>
                <w:lang w:val="en-GB" w:eastAsia="zh-CN"/>
              </w:rPr>
            </w:pPr>
            <w:r w:rsidRPr="005D21DD">
              <w:rPr>
                <w:rFonts w:eastAsia="SimSun" w:cs="Times New Roman"/>
                <w:sz w:val="24"/>
                <w:szCs w:val="24"/>
                <w:lang w:val="en-GB" w:eastAsia="zh-CN"/>
              </w:rPr>
              <w:t>PLS models - SPXY</w:t>
            </w:r>
          </w:p>
        </w:tc>
        <w:tc>
          <w:tcPr>
            <w:tcW w:w="4111" w:type="dxa"/>
          </w:tcPr>
          <w:p w14:paraId="7FB93509" w14:textId="77777777" w:rsidR="005D21DD" w:rsidRPr="005D21DD" w:rsidRDefault="005D21DD" w:rsidP="005D21DD">
            <w:pPr>
              <w:spacing w:line="480" w:lineRule="auto"/>
              <w:jc w:val="both"/>
              <w:rPr>
                <w:rFonts w:eastAsia="Times New Roman" w:cs="Times New Roman"/>
                <w:sz w:val="24"/>
                <w:szCs w:val="24"/>
                <w:lang w:val="en-GB" w:eastAsia="en-GB"/>
              </w:rPr>
            </w:pPr>
            <w:r w:rsidRPr="005D21DD">
              <w:rPr>
                <w:rFonts w:eastAsia="Times New Roman" w:cs="Times New Roman"/>
                <w:noProof/>
                <w:sz w:val="24"/>
                <w:szCs w:val="24"/>
                <w:lang w:val="en-US"/>
              </w:rPr>
              <w:drawing>
                <wp:inline distT="0" distB="0" distL="0" distR="0" wp14:anchorId="504E1424" wp14:editId="5E679247">
                  <wp:extent cx="2374900" cy="1774190"/>
                  <wp:effectExtent l="0" t="0" r="0" b="0"/>
                  <wp:docPr id="16"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5" cstate="print"/>
                          <a:srcRect/>
                          <a:stretch>
                            <a:fillRect/>
                          </a:stretch>
                        </pic:blipFill>
                        <pic:spPr bwMode="auto">
                          <a:xfrm>
                            <a:off x="0" y="0"/>
                            <a:ext cx="2374900" cy="1774190"/>
                          </a:xfrm>
                          <a:prstGeom prst="rect">
                            <a:avLst/>
                          </a:prstGeom>
                          <a:noFill/>
                          <a:ln w="9525">
                            <a:noFill/>
                            <a:miter lim="800000"/>
                            <a:headEnd/>
                            <a:tailEnd/>
                          </a:ln>
                        </pic:spPr>
                      </pic:pic>
                    </a:graphicData>
                  </a:graphic>
                </wp:inline>
              </w:drawing>
            </w:r>
          </w:p>
          <w:p w14:paraId="7F348B1C" w14:textId="77777777" w:rsidR="005D21DD" w:rsidRPr="005D21DD" w:rsidRDefault="005D21DD" w:rsidP="005D21DD">
            <w:pPr>
              <w:numPr>
                <w:ilvl w:val="0"/>
                <w:numId w:val="3"/>
              </w:numPr>
              <w:spacing w:line="480" w:lineRule="auto"/>
              <w:contextualSpacing/>
              <w:jc w:val="both"/>
              <w:rPr>
                <w:rFonts w:eastAsia="SimSun" w:cs="Times New Roman"/>
                <w:sz w:val="24"/>
                <w:szCs w:val="24"/>
                <w:lang w:val="en-GB" w:eastAsia="zh-CN"/>
              </w:rPr>
            </w:pPr>
            <w:r w:rsidRPr="005D21DD">
              <w:rPr>
                <w:rFonts w:eastAsia="SimSun" w:cs="Times New Roman"/>
                <w:sz w:val="24"/>
                <w:szCs w:val="24"/>
                <w:lang w:val="en-GB" w:eastAsia="zh-CN"/>
              </w:rPr>
              <w:t>PLS models - KS</w:t>
            </w:r>
          </w:p>
        </w:tc>
        <w:tc>
          <w:tcPr>
            <w:tcW w:w="3998" w:type="dxa"/>
          </w:tcPr>
          <w:p w14:paraId="1DC9A04B" w14:textId="77777777" w:rsidR="005D21DD" w:rsidRPr="005D21DD" w:rsidRDefault="005D21DD" w:rsidP="005D21DD">
            <w:pPr>
              <w:spacing w:line="480" w:lineRule="auto"/>
              <w:jc w:val="both"/>
              <w:rPr>
                <w:rFonts w:eastAsia="Times New Roman" w:cs="Times New Roman"/>
                <w:sz w:val="24"/>
                <w:szCs w:val="24"/>
                <w:lang w:val="en-GB" w:eastAsia="en-GB"/>
              </w:rPr>
            </w:pPr>
            <w:r w:rsidRPr="005D21DD">
              <w:rPr>
                <w:rFonts w:eastAsia="Times New Roman" w:cs="Times New Roman"/>
                <w:noProof/>
                <w:sz w:val="24"/>
                <w:szCs w:val="24"/>
                <w:lang w:val="en-US"/>
              </w:rPr>
              <w:drawing>
                <wp:inline distT="0" distB="0" distL="0" distR="0" wp14:anchorId="46638888" wp14:editId="7379A1F8">
                  <wp:extent cx="2374900" cy="1774190"/>
                  <wp:effectExtent l="0" t="0" r="0" b="0"/>
                  <wp:docPr id="18"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6" cstate="print"/>
                          <a:srcRect/>
                          <a:stretch>
                            <a:fillRect/>
                          </a:stretch>
                        </pic:blipFill>
                        <pic:spPr bwMode="auto">
                          <a:xfrm>
                            <a:off x="0" y="0"/>
                            <a:ext cx="2374900" cy="1774190"/>
                          </a:xfrm>
                          <a:prstGeom prst="rect">
                            <a:avLst/>
                          </a:prstGeom>
                          <a:noFill/>
                          <a:ln w="9525">
                            <a:noFill/>
                            <a:miter lim="800000"/>
                            <a:headEnd/>
                            <a:tailEnd/>
                          </a:ln>
                        </pic:spPr>
                      </pic:pic>
                    </a:graphicData>
                  </a:graphic>
                </wp:inline>
              </w:drawing>
            </w:r>
          </w:p>
          <w:p w14:paraId="5B171F1B" w14:textId="77777777" w:rsidR="005D21DD" w:rsidRPr="005D21DD" w:rsidRDefault="005D21DD" w:rsidP="005D21DD">
            <w:pPr>
              <w:numPr>
                <w:ilvl w:val="0"/>
                <w:numId w:val="3"/>
              </w:numPr>
              <w:spacing w:line="480" w:lineRule="auto"/>
              <w:contextualSpacing/>
              <w:jc w:val="both"/>
              <w:rPr>
                <w:rFonts w:eastAsia="SimSun" w:cs="Times New Roman"/>
                <w:sz w:val="24"/>
                <w:szCs w:val="24"/>
                <w:lang w:val="en-GB" w:eastAsia="zh-CN"/>
              </w:rPr>
            </w:pPr>
            <w:r w:rsidRPr="005D21DD">
              <w:rPr>
                <w:rFonts w:eastAsia="SimSun" w:cs="Times New Roman"/>
                <w:sz w:val="24"/>
                <w:szCs w:val="24"/>
                <w:lang w:val="en-GB" w:eastAsia="zh-CN"/>
              </w:rPr>
              <w:t>PLS models Duplex</w:t>
            </w:r>
          </w:p>
        </w:tc>
      </w:tr>
    </w:tbl>
    <w:p w14:paraId="2E1FAE23" w14:textId="47153208" w:rsidR="0059135B" w:rsidRPr="00B51CE1" w:rsidRDefault="005D21DD" w:rsidP="00B51CE1">
      <w:pPr>
        <w:pStyle w:val="CaptionforFigureUOWASIT"/>
        <w:rPr>
          <w:rFonts w:eastAsia="Times New Roman"/>
          <w:lang w:eastAsia="en-GB"/>
        </w:rPr>
        <w:sectPr w:rsidR="0059135B" w:rsidRPr="00B51CE1" w:rsidSect="0059135B">
          <w:pgSz w:w="16838" w:h="11906" w:orient="landscape"/>
          <w:pgMar w:top="1440" w:right="1440" w:bottom="1985" w:left="1440" w:header="706" w:footer="432" w:gutter="0"/>
          <w:cols w:space="708"/>
          <w:docGrid w:linePitch="360"/>
        </w:sectPr>
      </w:pPr>
      <w:bookmarkStart w:id="71" w:name="_Toc283591094"/>
      <w:bookmarkStart w:id="72" w:name="_Toc283591102"/>
      <w:bookmarkStart w:id="73" w:name="_Toc283592776"/>
      <w:bookmarkStart w:id="74" w:name="_Toc283592807"/>
      <w:bookmarkStart w:id="75" w:name="_Toc285404342"/>
      <w:bookmarkStart w:id="76" w:name="_Toc285451495"/>
      <w:bookmarkStart w:id="77" w:name="_Toc286417130"/>
      <w:bookmarkStart w:id="78" w:name="_Toc462667896"/>
      <w:bookmarkStart w:id="79" w:name="_Toc22058955"/>
      <w:bookmarkStart w:id="80" w:name="_Ref282898069"/>
      <w:r w:rsidRPr="00925690">
        <w:rPr>
          <w:rFonts w:eastAsia="Times New Roman"/>
          <w:lang w:eastAsia="en-GB"/>
        </w:rPr>
        <w:t xml:space="preserve">Figure </w:t>
      </w:r>
      <w:r w:rsidR="00073441">
        <w:rPr>
          <w:rFonts w:eastAsia="Times New Roman"/>
          <w:lang w:eastAsia="en-GB"/>
        </w:rPr>
        <w:fldChar w:fldCharType="begin"/>
      </w:r>
      <w:r w:rsidR="00073441">
        <w:rPr>
          <w:rFonts w:eastAsia="Times New Roman"/>
          <w:lang w:eastAsia="en-GB"/>
        </w:rPr>
        <w:instrText xml:space="preserve"> STYLEREF 1 \s </w:instrText>
      </w:r>
      <w:r w:rsidR="00073441">
        <w:rPr>
          <w:rFonts w:eastAsia="Times New Roman"/>
          <w:lang w:eastAsia="en-GB"/>
        </w:rPr>
        <w:fldChar w:fldCharType="separate"/>
      </w:r>
      <w:r w:rsidR="00073441">
        <w:rPr>
          <w:rFonts w:eastAsia="Times New Roman"/>
          <w:cs/>
          <w:lang w:eastAsia="en-GB"/>
        </w:rPr>
        <w:t>‎</w:t>
      </w:r>
      <w:r w:rsidR="00954A31">
        <w:rPr>
          <w:rFonts w:eastAsia="Times New Roman"/>
          <w:lang w:eastAsia="en-GB"/>
        </w:rPr>
        <w:t>2</w:t>
      </w:r>
      <w:r w:rsidR="00073441">
        <w:rPr>
          <w:rFonts w:eastAsia="Times New Roman"/>
          <w:lang w:eastAsia="en-GB"/>
        </w:rPr>
        <w:fldChar w:fldCharType="end"/>
      </w:r>
      <w:r w:rsidR="00073441">
        <w:rPr>
          <w:rFonts w:eastAsia="Times New Roman"/>
          <w:lang w:eastAsia="en-GB"/>
        </w:rPr>
        <w:noBreakHyphen/>
      </w:r>
      <w:r w:rsidR="00073441">
        <w:rPr>
          <w:rFonts w:eastAsia="Times New Roman"/>
          <w:lang w:eastAsia="en-GB"/>
        </w:rPr>
        <w:fldChar w:fldCharType="begin"/>
      </w:r>
      <w:r w:rsidR="00073441">
        <w:rPr>
          <w:rFonts w:eastAsia="Times New Roman"/>
          <w:lang w:eastAsia="en-GB"/>
        </w:rPr>
        <w:instrText xml:space="preserve"> SEQ Figure \* ARABIC \s 1 </w:instrText>
      </w:r>
      <w:r w:rsidR="00073441">
        <w:rPr>
          <w:rFonts w:eastAsia="Times New Roman"/>
          <w:lang w:eastAsia="en-GB"/>
        </w:rPr>
        <w:fldChar w:fldCharType="separate"/>
      </w:r>
      <w:r w:rsidR="00073441">
        <w:rPr>
          <w:rFonts w:eastAsia="Times New Roman"/>
          <w:lang w:eastAsia="en-GB"/>
        </w:rPr>
        <w:t>1</w:t>
      </w:r>
      <w:r w:rsidR="00073441">
        <w:rPr>
          <w:rFonts w:eastAsia="Times New Roman"/>
          <w:lang w:eastAsia="en-GB"/>
        </w:rPr>
        <w:fldChar w:fldCharType="end"/>
      </w:r>
      <w:bookmarkEnd w:id="80"/>
      <w:r w:rsidRPr="00925690">
        <w:rPr>
          <w:rFonts w:eastAsia="Times New Roman"/>
          <w:lang w:eastAsia="en-GB"/>
        </w:rPr>
        <w:t xml:space="preserve"> </w:t>
      </w:r>
      <w:r w:rsidR="00925690" w:rsidRPr="00925690">
        <w:rPr>
          <w:rFonts w:eastAsia="Times New Roman"/>
          <w:lang w:eastAsia="en-GB"/>
        </w:rPr>
        <w:tab/>
      </w:r>
      <w:r w:rsidRPr="00925690">
        <w:rPr>
          <w:rFonts w:eastAsia="Times New Roman"/>
          <w:lang w:eastAsia="en-GB"/>
        </w:rPr>
        <w:t xml:space="preserve">The RMSE plot for PLS and PCR models by using all descriptors on the three data split </w:t>
      </w:r>
      <w:bookmarkEnd w:id="71"/>
      <w:bookmarkEnd w:id="72"/>
      <w:bookmarkEnd w:id="73"/>
      <w:bookmarkEnd w:id="74"/>
      <w:bookmarkEnd w:id="75"/>
      <w:r w:rsidRPr="00925690">
        <w:rPr>
          <w:rFonts w:eastAsia="Times New Roman"/>
          <w:lang w:eastAsia="en-GB"/>
        </w:rPr>
        <w:t>methods</w:t>
      </w:r>
      <w:bookmarkEnd w:id="76"/>
      <w:bookmarkEnd w:id="77"/>
      <w:bookmarkEnd w:id="78"/>
      <w:r w:rsidR="00B51CE1">
        <w:rPr>
          <w:rFonts w:eastAsia="Times New Roman"/>
          <w:lang w:eastAsia="en-GB"/>
        </w:rPr>
        <w:t>.</w:t>
      </w:r>
      <w:bookmarkEnd w:id="79"/>
    </w:p>
    <w:p w14:paraId="10683E26" w14:textId="77777777" w:rsidR="00C55531" w:rsidRDefault="00C55531" w:rsidP="001F6D65">
      <w:pPr>
        <w:pStyle w:val="Heading3"/>
        <w:spacing w:after="240"/>
      </w:pPr>
      <w:bookmarkStart w:id="81" w:name="_Toc214078989"/>
      <w:r>
        <w:lastRenderedPageBreak/>
        <w:t>Heading 3b</w:t>
      </w:r>
      <w:bookmarkEnd w:id="81"/>
    </w:p>
    <w:p w14:paraId="0A24EB95" w14:textId="77777777" w:rsidR="00500BC6" w:rsidRDefault="00500BC6" w:rsidP="001F6D65">
      <w:pPr>
        <w:pStyle w:val="UOWASITParagraph"/>
      </w:pPr>
      <w:r>
        <w:t>Video provides a powerful way to help you prove your point. When you click Online Video, you can paste in the embed code for the video you want to add. You can also type a keyword to search online for the video that best fits your document. To make your document look professionally produced, Word provides header, footer, cover page, and text box designs that complement each other. For example, you can add a matching cover page, header, and sidebar.</w:t>
      </w:r>
    </w:p>
    <w:p w14:paraId="456E7A50" w14:textId="77777777" w:rsidR="00C55531" w:rsidRDefault="00500BC6" w:rsidP="007A3D96">
      <w:pPr>
        <w:pStyle w:val="UNITENParagraph2"/>
      </w:pPr>
      <w:r>
        <w:t>Click Insert and then choose the elements you want from the different galleries. Themes and styles also help keep your document coordinated. When you click Design and choose a new Theme, the pictures, charts, and SmartArt graphics change to match your new theme. When you apply styles, your headings change to match the new theme. Save time in Word with new buttons that show up where you need them.</w:t>
      </w:r>
    </w:p>
    <w:p w14:paraId="3A5717F8" w14:textId="77777777" w:rsidR="00500BC6" w:rsidRDefault="00CA641B" w:rsidP="00CA641B">
      <w:pPr>
        <w:jc w:val="center"/>
      </w:pPr>
      <w:r>
        <w:rPr>
          <w:noProof/>
          <w:lang w:val="en-US"/>
        </w:rPr>
        <w:drawing>
          <wp:inline distT="0" distB="0" distL="0" distR="0" wp14:anchorId="1C479BC2" wp14:editId="022F3447">
            <wp:extent cx="4143375" cy="202882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143375" cy="2028825"/>
                    </a:xfrm>
                    <a:prstGeom prst="rect">
                      <a:avLst/>
                    </a:prstGeom>
                  </pic:spPr>
                </pic:pic>
              </a:graphicData>
            </a:graphic>
          </wp:inline>
        </w:drawing>
      </w:r>
    </w:p>
    <w:p w14:paraId="3A3F54D1" w14:textId="491E491C" w:rsidR="00DC2BD4" w:rsidRPr="00C55531" w:rsidRDefault="00CA641B" w:rsidP="0039004D">
      <w:pPr>
        <w:pStyle w:val="CaptionforTableUOWASITcenter"/>
      </w:pPr>
      <w:bookmarkStart w:id="82" w:name="_Toc22058956"/>
      <w:r>
        <w:t xml:space="preserve">Figure </w:t>
      </w:r>
      <w:r w:rsidR="00073441">
        <w:fldChar w:fldCharType="begin"/>
      </w:r>
      <w:r w:rsidR="00073441">
        <w:instrText xml:space="preserve"> STYLEREF 1 \s </w:instrText>
      </w:r>
      <w:r w:rsidR="00073441">
        <w:fldChar w:fldCharType="separate"/>
      </w:r>
      <w:r w:rsidR="00073441">
        <w:rPr>
          <w:cs/>
        </w:rPr>
        <w:t>‎</w:t>
      </w:r>
      <w:r w:rsidR="00954A31">
        <w:t>2</w:t>
      </w:r>
      <w:r w:rsidR="00073441">
        <w:fldChar w:fldCharType="end"/>
      </w:r>
      <w:r w:rsidR="00073441">
        <w:noBreakHyphen/>
      </w:r>
      <w:r w:rsidR="00073441">
        <w:fldChar w:fldCharType="begin"/>
      </w:r>
      <w:r w:rsidR="00073441">
        <w:instrText xml:space="preserve"> SEQ Figure \* ARABIC \s 1 </w:instrText>
      </w:r>
      <w:r w:rsidR="00073441">
        <w:fldChar w:fldCharType="separate"/>
      </w:r>
      <w:r w:rsidR="00073441">
        <w:t>2</w:t>
      </w:r>
      <w:r w:rsidR="00073441">
        <w:fldChar w:fldCharType="end"/>
      </w:r>
      <w:r w:rsidR="00B51CE1">
        <w:tab/>
      </w:r>
      <w:r w:rsidR="001C3E32">
        <w:t>The atomic packing of a non-dense (random packing) materials.</w:t>
      </w:r>
      <w:bookmarkEnd w:id="82"/>
    </w:p>
    <w:p w14:paraId="2AA5B9F5" w14:textId="77777777" w:rsidR="00C55531" w:rsidRPr="00C55531" w:rsidRDefault="00C55531" w:rsidP="00C55531"/>
    <w:p w14:paraId="32DBB24A" w14:textId="77777777" w:rsidR="00256BEB" w:rsidRDefault="00256BEB" w:rsidP="009B42CD">
      <w:pPr>
        <w:pStyle w:val="Heading4"/>
      </w:pPr>
      <w:bookmarkStart w:id="83" w:name="_Toc510682722"/>
      <w:r>
        <w:t xml:space="preserve">Heading </w:t>
      </w:r>
      <w:r w:rsidR="009F0755">
        <w:t>4</w:t>
      </w:r>
      <w:bookmarkEnd w:id="83"/>
    </w:p>
    <w:p w14:paraId="315382E5" w14:textId="2FD240C7" w:rsidR="00271229" w:rsidRDefault="00271229" w:rsidP="001F6D65">
      <w:pPr>
        <w:pStyle w:val="UOWASITParagraph"/>
      </w:pPr>
      <w:r>
        <w:t xml:space="preserve">In this template, </w:t>
      </w:r>
      <w:proofErr w:type="gramStart"/>
      <w:r>
        <w:t>Heading</w:t>
      </w:r>
      <w:proofErr w:type="gramEnd"/>
      <w:r>
        <w:t xml:space="preserve"> 4 is not used. Instead, the heading for level 4 will be using the </w:t>
      </w:r>
      <w:r w:rsidR="00D57D58">
        <w:rPr>
          <w:i/>
        </w:rPr>
        <w:t xml:space="preserve">Heading 5, </w:t>
      </w:r>
      <w:r w:rsidR="003F150D">
        <w:rPr>
          <w:i/>
        </w:rPr>
        <w:t>WASIT</w:t>
      </w:r>
      <w:r w:rsidRPr="00EC2CE4">
        <w:rPr>
          <w:i/>
        </w:rPr>
        <w:t xml:space="preserve"> Level 4</w:t>
      </w:r>
      <w:r>
        <w:t>. That is all the heading styles needed to format a thesis.</w:t>
      </w:r>
    </w:p>
    <w:p w14:paraId="59830A10" w14:textId="77777777" w:rsidR="00547BC7" w:rsidRDefault="00547BC7">
      <w:pPr>
        <w:spacing w:after="2765" w:line="276" w:lineRule="auto"/>
        <w:rPr>
          <w:rFonts w:eastAsiaTheme="majorEastAsia" w:cstheme="majorBidi"/>
          <w:b/>
          <w:sz w:val="24"/>
          <w:szCs w:val="26"/>
        </w:rPr>
      </w:pPr>
      <w:bookmarkStart w:id="84" w:name="_Toc510682723"/>
      <w:r>
        <w:br w:type="page"/>
      </w:r>
    </w:p>
    <w:p w14:paraId="6BD16601" w14:textId="1C328773" w:rsidR="00485E95" w:rsidRDefault="00485E95" w:rsidP="00647C72">
      <w:pPr>
        <w:pStyle w:val="Heading2"/>
      </w:pPr>
      <w:bookmarkStart w:id="85" w:name="_Toc214078990"/>
      <w:r>
        <w:lastRenderedPageBreak/>
        <w:t>Other important styles</w:t>
      </w:r>
      <w:bookmarkEnd w:id="84"/>
      <w:bookmarkEnd w:id="85"/>
    </w:p>
    <w:p w14:paraId="5B4313E5" w14:textId="4323CFEF" w:rsidR="008E66B5" w:rsidRDefault="00485E95" w:rsidP="001F6D65">
      <w:pPr>
        <w:pStyle w:val="UOWASITParagraph"/>
      </w:pPr>
      <w:r>
        <w:t xml:space="preserve">All styles developed in this template </w:t>
      </w:r>
      <w:r w:rsidR="009F0755">
        <w:t>are</w:t>
      </w:r>
      <w:r>
        <w:t xml:space="preserve"> essential to a proper thesis formatting. The most widely used style is </w:t>
      </w:r>
      <w:r w:rsidR="003F150D">
        <w:t>WASIT</w:t>
      </w:r>
      <w:r>
        <w:t xml:space="preserve"> Paragraph. This very paragraph is formatted by </w:t>
      </w:r>
      <w:r w:rsidR="003F150D">
        <w:rPr>
          <w:i/>
        </w:rPr>
        <w:t>WASIT</w:t>
      </w:r>
      <w:r w:rsidRPr="00EC2CE4">
        <w:rPr>
          <w:i/>
        </w:rPr>
        <w:t xml:space="preserve"> Paragraph </w:t>
      </w:r>
      <w:r>
        <w:t>s</w:t>
      </w:r>
    </w:p>
    <w:p w14:paraId="375F28CF" w14:textId="77777777" w:rsidR="008E66B5" w:rsidRDefault="008E66B5" w:rsidP="001F6D65">
      <w:pPr>
        <w:pStyle w:val="UOWASITParagraph"/>
      </w:pPr>
    </w:p>
    <w:p w14:paraId="58AD6743" w14:textId="77777777" w:rsidR="008E66B5" w:rsidRDefault="008E66B5" w:rsidP="001F6D65">
      <w:pPr>
        <w:pStyle w:val="UOWASITParagraph"/>
      </w:pPr>
    </w:p>
    <w:p w14:paraId="0F5F5BEC" w14:textId="77777777" w:rsidR="008E66B5" w:rsidRDefault="008E66B5" w:rsidP="008E66B5">
      <w:pPr>
        <w:sectPr w:rsidR="008E66B5" w:rsidSect="00B660FD">
          <w:pgSz w:w="11906" w:h="16838"/>
          <w:pgMar w:top="1440" w:right="1440" w:bottom="1440" w:left="1985" w:header="706" w:footer="432" w:gutter="0"/>
          <w:cols w:space="708"/>
          <w:docGrid w:linePitch="360"/>
        </w:sectPr>
      </w:pPr>
    </w:p>
    <w:p w14:paraId="58561365" w14:textId="33F7EEA9" w:rsidR="00254F52" w:rsidRPr="008E66B5" w:rsidRDefault="00254F52" w:rsidP="00254F52">
      <w:pPr>
        <w:pStyle w:val="CaptionforUOWASITleft"/>
      </w:pPr>
      <w:bookmarkStart w:id="86" w:name="_Toc22058885"/>
      <w:r>
        <w:lastRenderedPageBreak/>
        <w:t xml:space="preserve">Table </w:t>
      </w:r>
      <w:r w:rsidR="00954A31">
        <w:t>2</w:t>
      </w:r>
      <w:r>
        <w:t>.</w:t>
      </w:r>
      <w:r>
        <w:fldChar w:fldCharType="begin"/>
      </w:r>
      <w:r>
        <w:instrText xml:space="preserve"> SEQ Table \* ARABIC \s 1 </w:instrText>
      </w:r>
      <w:r>
        <w:fldChar w:fldCharType="separate"/>
      </w:r>
      <w:r w:rsidR="00547BC7">
        <w:t>1</w:t>
      </w:r>
      <w:r>
        <w:fldChar w:fldCharType="end"/>
      </w:r>
      <w:r>
        <w:tab/>
        <w:t>Title</w:t>
      </w:r>
      <w:bookmarkEnd w:id="86"/>
      <w:r>
        <w:t xml:space="preserve"> </w:t>
      </w:r>
    </w:p>
    <w:tbl>
      <w:tblPr>
        <w:tblW w:w="13249" w:type="dxa"/>
        <w:tblInd w:w="2" w:type="dxa"/>
        <w:tblLook w:val="00A0" w:firstRow="1" w:lastRow="0" w:firstColumn="1" w:lastColumn="0" w:noHBand="0" w:noVBand="0"/>
      </w:tblPr>
      <w:tblGrid>
        <w:gridCol w:w="1095"/>
        <w:gridCol w:w="2089"/>
        <w:gridCol w:w="10065"/>
      </w:tblGrid>
      <w:tr w:rsidR="008E66B5" w:rsidRPr="00A637FF" w14:paraId="29F0386E" w14:textId="77777777" w:rsidTr="00254F52">
        <w:trPr>
          <w:trHeight w:val="467"/>
        </w:trPr>
        <w:tc>
          <w:tcPr>
            <w:tcW w:w="1095" w:type="dxa"/>
          </w:tcPr>
          <w:p w14:paraId="7932FF67" w14:textId="77777777" w:rsidR="008E66B5" w:rsidRPr="002870FD" w:rsidRDefault="008E66B5" w:rsidP="009E16E8">
            <w:pPr>
              <w:rPr>
                <w:color w:val="000000" w:themeColor="text1"/>
              </w:rPr>
            </w:pPr>
            <w:r w:rsidRPr="002870FD">
              <w:rPr>
                <w:color w:val="000000" w:themeColor="text1"/>
              </w:rPr>
              <w:t>No</w:t>
            </w:r>
          </w:p>
        </w:tc>
        <w:tc>
          <w:tcPr>
            <w:tcW w:w="2089" w:type="dxa"/>
          </w:tcPr>
          <w:p w14:paraId="347CF9F8" w14:textId="77777777" w:rsidR="008E66B5" w:rsidRPr="002870FD" w:rsidRDefault="008E66B5" w:rsidP="009E16E8">
            <w:pPr>
              <w:rPr>
                <w:color w:val="000000" w:themeColor="text1"/>
              </w:rPr>
            </w:pPr>
            <w:r w:rsidRPr="002870FD">
              <w:rPr>
                <w:color w:val="000000" w:themeColor="text1"/>
              </w:rPr>
              <w:t>Item</w:t>
            </w:r>
          </w:p>
        </w:tc>
        <w:tc>
          <w:tcPr>
            <w:tcW w:w="10065" w:type="dxa"/>
          </w:tcPr>
          <w:p w14:paraId="398E7A22" w14:textId="77777777" w:rsidR="008E66B5" w:rsidRPr="002870FD" w:rsidRDefault="008E66B5" w:rsidP="009E16E8">
            <w:pPr>
              <w:rPr>
                <w:color w:val="000000" w:themeColor="text1"/>
              </w:rPr>
            </w:pPr>
            <w:r w:rsidRPr="002870FD">
              <w:rPr>
                <w:color w:val="000000" w:themeColor="text1"/>
              </w:rPr>
              <w:t>Purpose</w:t>
            </w:r>
          </w:p>
        </w:tc>
      </w:tr>
      <w:tr w:rsidR="008E66B5" w:rsidRPr="00A637FF" w14:paraId="2EE79CC5" w14:textId="77777777" w:rsidTr="00254F52">
        <w:trPr>
          <w:trHeight w:val="935"/>
        </w:trPr>
        <w:tc>
          <w:tcPr>
            <w:tcW w:w="1095" w:type="dxa"/>
          </w:tcPr>
          <w:p w14:paraId="7FB191C6" w14:textId="77777777" w:rsidR="008E66B5" w:rsidRPr="00A637FF" w:rsidRDefault="008E66B5" w:rsidP="009E16E8">
            <w:pPr>
              <w:rPr>
                <w:color w:val="000000" w:themeColor="text1"/>
              </w:rPr>
            </w:pPr>
            <w:r w:rsidRPr="00A637FF">
              <w:rPr>
                <w:color w:val="000000" w:themeColor="text1"/>
              </w:rPr>
              <w:t>1</w:t>
            </w:r>
          </w:p>
        </w:tc>
        <w:tc>
          <w:tcPr>
            <w:tcW w:w="2089" w:type="dxa"/>
          </w:tcPr>
          <w:p w14:paraId="5A325383" w14:textId="77777777" w:rsidR="008E66B5" w:rsidRPr="00A637FF" w:rsidRDefault="008E66B5" w:rsidP="009E16E8">
            <w:pPr>
              <w:rPr>
                <w:color w:val="000000" w:themeColor="text1"/>
              </w:rPr>
            </w:pPr>
            <w:r w:rsidRPr="00A637FF">
              <w:rPr>
                <w:color w:val="000000" w:themeColor="text1"/>
              </w:rPr>
              <w:t>PCA biplots</w:t>
            </w:r>
          </w:p>
        </w:tc>
        <w:tc>
          <w:tcPr>
            <w:tcW w:w="10065" w:type="dxa"/>
          </w:tcPr>
          <w:p w14:paraId="57BAA8B9" w14:textId="77777777" w:rsidR="008E66B5" w:rsidRPr="00A637FF" w:rsidRDefault="008E66B5" w:rsidP="009E16E8">
            <w:pPr>
              <w:rPr>
                <w:color w:val="000000" w:themeColor="text1"/>
              </w:rPr>
            </w:pPr>
            <w:r w:rsidRPr="00A637FF">
              <w:rPr>
                <w:color w:val="000000" w:themeColor="text1"/>
              </w:rPr>
              <w:t>To show the influence of the variables on the samples. This plot is the combination of PCA scores and PCA loadings plot.</w:t>
            </w:r>
          </w:p>
        </w:tc>
      </w:tr>
      <w:tr w:rsidR="008E66B5" w:rsidRPr="00A637FF" w14:paraId="3ABF110F" w14:textId="77777777" w:rsidTr="00254F52">
        <w:trPr>
          <w:trHeight w:val="935"/>
        </w:trPr>
        <w:tc>
          <w:tcPr>
            <w:tcW w:w="1095" w:type="dxa"/>
          </w:tcPr>
          <w:p w14:paraId="06760A10" w14:textId="77777777" w:rsidR="008E66B5" w:rsidRPr="00A637FF" w:rsidRDefault="008E66B5" w:rsidP="009E16E8">
            <w:pPr>
              <w:rPr>
                <w:color w:val="000000" w:themeColor="text1"/>
              </w:rPr>
            </w:pPr>
            <w:r w:rsidRPr="00A637FF">
              <w:rPr>
                <w:color w:val="000000" w:themeColor="text1"/>
              </w:rPr>
              <w:t>2</w:t>
            </w:r>
          </w:p>
        </w:tc>
        <w:tc>
          <w:tcPr>
            <w:tcW w:w="2089" w:type="dxa"/>
          </w:tcPr>
          <w:p w14:paraId="796CA8C7" w14:textId="77777777" w:rsidR="008E66B5" w:rsidRPr="00A637FF" w:rsidRDefault="008E66B5" w:rsidP="009E16E8">
            <w:pPr>
              <w:rPr>
                <w:color w:val="000000" w:themeColor="text1"/>
              </w:rPr>
            </w:pPr>
            <w:r w:rsidRPr="00A637FF">
              <w:rPr>
                <w:color w:val="000000" w:themeColor="text1"/>
              </w:rPr>
              <w:t>Percentage of eigenvalues</w:t>
            </w:r>
          </w:p>
        </w:tc>
        <w:tc>
          <w:tcPr>
            <w:tcW w:w="10065" w:type="dxa"/>
          </w:tcPr>
          <w:p w14:paraId="5893D77F" w14:textId="77777777" w:rsidR="008E66B5" w:rsidRPr="00A637FF" w:rsidRDefault="008E66B5" w:rsidP="009E16E8">
            <w:pPr>
              <w:rPr>
                <w:color w:val="000000" w:themeColor="text1"/>
              </w:rPr>
            </w:pPr>
            <w:r w:rsidRPr="00A637FF">
              <w:rPr>
                <w:color w:val="000000" w:themeColor="text1"/>
              </w:rPr>
              <w:t>To show the importance of each PCs. The percentage gives an indication about the variation of the data explained by each PC.</w:t>
            </w:r>
          </w:p>
        </w:tc>
      </w:tr>
      <w:tr w:rsidR="008E66B5" w:rsidRPr="00A637FF" w14:paraId="6AAAE3B0" w14:textId="77777777" w:rsidTr="00254F52">
        <w:trPr>
          <w:trHeight w:val="935"/>
        </w:trPr>
        <w:tc>
          <w:tcPr>
            <w:tcW w:w="1095" w:type="dxa"/>
          </w:tcPr>
          <w:p w14:paraId="4EFE31D5" w14:textId="77777777" w:rsidR="008E66B5" w:rsidRPr="00A637FF" w:rsidRDefault="008E66B5" w:rsidP="009E16E8">
            <w:pPr>
              <w:rPr>
                <w:color w:val="000000" w:themeColor="text1"/>
              </w:rPr>
            </w:pPr>
            <w:r w:rsidRPr="00A637FF">
              <w:rPr>
                <w:color w:val="000000" w:themeColor="text1"/>
              </w:rPr>
              <w:t>3</w:t>
            </w:r>
          </w:p>
        </w:tc>
        <w:tc>
          <w:tcPr>
            <w:tcW w:w="2089" w:type="dxa"/>
          </w:tcPr>
          <w:p w14:paraId="08CA99DD" w14:textId="77777777" w:rsidR="008E66B5" w:rsidRPr="00A637FF" w:rsidRDefault="008E66B5" w:rsidP="009E16E8">
            <w:pPr>
              <w:rPr>
                <w:color w:val="000000" w:themeColor="text1"/>
              </w:rPr>
            </w:pPr>
            <w:r w:rsidRPr="00A637FF">
              <w:rPr>
                <w:color w:val="000000" w:themeColor="text1"/>
              </w:rPr>
              <w:t>PCA scores plots</w:t>
            </w:r>
          </w:p>
        </w:tc>
        <w:tc>
          <w:tcPr>
            <w:tcW w:w="10065" w:type="dxa"/>
          </w:tcPr>
          <w:p w14:paraId="5F7D72D3" w14:textId="77777777" w:rsidR="008E66B5" w:rsidRPr="00A637FF" w:rsidRDefault="008E66B5" w:rsidP="009E16E8">
            <w:pPr>
              <w:rPr>
                <w:color w:val="000000" w:themeColor="text1"/>
              </w:rPr>
            </w:pPr>
            <w:r w:rsidRPr="00A637FF">
              <w:rPr>
                <w:color w:val="000000" w:themeColor="text1"/>
              </w:rPr>
              <w:t>To show the pattern or the distribution of the samples that may exist.</w:t>
            </w:r>
          </w:p>
        </w:tc>
      </w:tr>
      <w:tr w:rsidR="008E66B5" w:rsidRPr="00A637FF" w14:paraId="3FC55F78" w14:textId="77777777" w:rsidTr="00254F52">
        <w:trPr>
          <w:trHeight w:val="935"/>
        </w:trPr>
        <w:tc>
          <w:tcPr>
            <w:tcW w:w="1095" w:type="dxa"/>
          </w:tcPr>
          <w:p w14:paraId="38EDCB60" w14:textId="77777777" w:rsidR="008E66B5" w:rsidRPr="00A637FF" w:rsidRDefault="008E66B5" w:rsidP="009E16E8">
            <w:pPr>
              <w:rPr>
                <w:color w:val="000000" w:themeColor="text1"/>
              </w:rPr>
            </w:pPr>
            <w:r w:rsidRPr="00A637FF">
              <w:rPr>
                <w:color w:val="000000" w:themeColor="text1"/>
              </w:rPr>
              <w:t>4</w:t>
            </w:r>
          </w:p>
        </w:tc>
        <w:tc>
          <w:tcPr>
            <w:tcW w:w="2089" w:type="dxa"/>
          </w:tcPr>
          <w:p w14:paraId="15A0060F" w14:textId="77777777" w:rsidR="008E66B5" w:rsidRPr="00A637FF" w:rsidRDefault="008E66B5" w:rsidP="009E16E8">
            <w:pPr>
              <w:rPr>
                <w:color w:val="000000" w:themeColor="text1"/>
              </w:rPr>
            </w:pPr>
            <w:r w:rsidRPr="00A637FF">
              <w:rPr>
                <w:color w:val="000000" w:themeColor="text1"/>
              </w:rPr>
              <w:t>PCA loading plot</w:t>
            </w:r>
          </w:p>
        </w:tc>
        <w:tc>
          <w:tcPr>
            <w:tcW w:w="10065" w:type="dxa"/>
          </w:tcPr>
          <w:p w14:paraId="37151B4E" w14:textId="77777777" w:rsidR="008E66B5" w:rsidRPr="00A637FF" w:rsidRDefault="008E66B5" w:rsidP="009E16E8">
            <w:pPr>
              <w:rPr>
                <w:color w:val="000000" w:themeColor="text1"/>
              </w:rPr>
            </w:pPr>
            <w:r w:rsidRPr="00A637FF">
              <w:rPr>
                <w:color w:val="000000" w:themeColor="text1"/>
              </w:rPr>
              <w:t>To show the pattern or the distribution of the variable that may exist.</w:t>
            </w:r>
          </w:p>
        </w:tc>
      </w:tr>
      <w:tr w:rsidR="008E66B5" w:rsidRPr="00A637FF" w14:paraId="3839E26F" w14:textId="77777777" w:rsidTr="00254F52">
        <w:trPr>
          <w:trHeight w:val="1402"/>
        </w:trPr>
        <w:tc>
          <w:tcPr>
            <w:tcW w:w="1095" w:type="dxa"/>
          </w:tcPr>
          <w:p w14:paraId="11EC5A29" w14:textId="77777777" w:rsidR="008E66B5" w:rsidRPr="00A637FF" w:rsidRDefault="008E66B5" w:rsidP="009E16E8">
            <w:pPr>
              <w:rPr>
                <w:color w:val="000000" w:themeColor="text1"/>
              </w:rPr>
            </w:pPr>
            <w:r w:rsidRPr="00A637FF">
              <w:rPr>
                <w:color w:val="000000" w:themeColor="text1"/>
              </w:rPr>
              <w:t>5</w:t>
            </w:r>
          </w:p>
        </w:tc>
        <w:tc>
          <w:tcPr>
            <w:tcW w:w="2089" w:type="dxa"/>
          </w:tcPr>
          <w:p w14:paraId="334B8906" w14:textId="77777777" w:rsidR="008E66B5" w:rsidRPr="00A637FF" w:rsidRDefault="008E66B5" w:rsidP="009E16E8">
            <w:pPr>
              <w:rPr>
                <w:color w:val="000000" w:themeColor="text1"/>
              </w:rPr>
            </w:pPr>
            <w:r w:rsidRPr="00A637FF">
              <w:rPr>
                <w:color w:val="000000" w:themeColor="text1"/>
              </w:rPr>
              <w:t>1D of first component scores plot</w:t>
            </w:r>
          </w:p>
        </w:tc>
        <w:tc>
          <w:tcPr>
            <w:tcW w:w="10065" w:type="dxa"/>
          </w:tcPr>
          <w:p w14:paraId="73D47282" w14:textId="77777777" w:rsidR="008E66B5" w:rsidRPr="00A637FF" w:rsidRDefault="008E66B5" w:rsidP="009E16E8">
            <w:pPr>
              <w:rPr>
                <w:color w:val="000000" w:themeColor="text1"/>
              </w:rPr>
            </w:pPr>
            <w:r w:rsidRPr="00A637FF">
              <w:rPr>
                <w:color w:val="000000" w:themeColor="text1"/>
              </w:rPr>
              <w:t>To support PCA scores plot of the samples’ distribution by using the highest percentage variances explained PCs</w:t>
            </w:r>
          </w:p>
        </w:tc>
      </w:tr>
    </w:tbl>
    <w:p w14:paraId="1FB083E2" w14:textId="77777777" w:rsidR="008E66B5" w:rsidRDefault="008E66B5" w:rsidP="0039004D"/>
    <w:p w14:paraId="51C03A7C" w14:textId="77777777" w:rsidR="008E66B5" w:rsidRDefault="008E66B5" w:rsidP="0039004D"/>
    <w:p w14:paraId="56908887" w14:textId="77777777" w:rsidR="008E66B5" w:rsidRDefault="008E66B5" w:rsidP="0039004D"/>
    <w:p w14:paraId="01D288F3" w14:textId="77777777" w:rsidR="008E66B5" w:rsidRDefault="008E66B5" w:rsidP="0039004D"/>
    <w:p w14:paraId="04DC86F5" w14:textId="77777777" w:rsidR="008E66B5" w:rsidRDefault="008E66B5" w:rsidP="0039004D">
      <w:pPr>
        <w:sectPr w:rsidR="008E66B5" w:rsidSect="00254F52">
          <w:pgSz w:w="16838" w:h="11906" w:orient="landscape"/>
          <w:pgMar w:top="1440" w:right="1440" w:bottom="1985" w:left="1440" w:header="706" w:footer="432" w:gutter="0"/>
          <w:cols w:space="708"/>
          <w:docGrid w:linePitch="360"/>
        </w:sectPr>
      </w:pPr>
    </w:p>
    <w:p w14:paraId="1B320CB9" w14:textId="77777777" w:rsidR="0039004D" w:rsidRDefault="0039004D" w:rsidP="0039004D"/>
    <w:p w14:paraId="6A1EC3A7" w14:textId="77777777" w:rsidR="0039004D" w:rsidRPr="0039004D" w:rsidRDefault="0039004D" w:rsidP="0039004D"/>
    <w:p w14:paraId="3944BFF0" w14:textId="77777777" w:rsidR="006C5392" w:rsidRDefault="006C5392" w:rsidP="001F6D65">
      <w:pPr>
        <w:pStyle w:val="UOWASITParagraph"/>
      </w:pPr>
      <w:r>
        <w:t xml:space="preserve">Another important one is the caption styles. All pictures in this template are formatted by using </w:t>
      </w:r>
      <w:r w:rsidRPr="00EC2CE4">
        <w:rPr>
          <w:i/>
        </w:rPr>
        <w:t>Caption for Equation</w:t>
      </w:r>
      <w:r>
        <w:t xml:space="preserve"> </w:t>
      </w:r>
      <w:r w:rsidR="00EC2CE4">
        <w:t>s</w:t>
      </w:r>
      <w:r>
        <w:t>tyles.</w:t>
      </w:r>
    </w:p>
    <w:p w14:paraId="1D842950" w14:textId="77777777" w:rsidR="006C5392" w:rsidRDefault="006C5392" w:rsidP="00647C72">
      <w:pPr>
        <w:pStyle w:val="Heading2"/>
      </w:pPr>
      <w:bookmarkStart w:id="87" w:name="_Toc510682724"/>
      <w:bookmarkStart w:id="88" w:name="_Toc214078991"/>
      <w:r>
        <w:t>Equations</w:t>
      </w:r>
      <w:bookmarkEnd w:id="87"/>
      <w:bookmarkEnd w:id="88"/>
    </w:p>
    <w:p w14:paraId="7231B4B5" w14:textId="4AFB42B6" w:rsidR="00986F92" w:rsidRDefault="006C5392" w:rsidP="001F6D65">
      <w:pPr>
        <w:pStyle w:val="UOWASITParagraph"/>
      </w:pPr>
      <w:r>
        <w:t>A</w:t>
      </w:r>
      <w:r w:rsidR="00826F5A">
        <w:t xml:space="preserve">s shown </w:t>
      </w:r>
      <w:proofErr w:type="gramStart"/>
      <w:r w:rsidR="00826F5A">
        <w:t xml:space="preserve">in </w:t>
      </w:r>
      <w:r>
        <w:t xml:space="preserve"> all</w:t>
      </w:r>
      <w:proofErr w:type="gramEnd"/>
      <w:r>
        <w:t xml:space="preserve"> equations </w:t>
      </w:r>
      <w:r w:rsidR="00EC2CE4">
        <w:t xml:space="preserve">must be </w:t>
      </w:r>
      <w:r w:rsidR="00357F77">
        <w:t xml:space="preserve">systematically </w:t>
      </w:r>
      <w:r w:rsidR="00EC2CE4">
        <w:t>numbered</w:t>
      </w:r>
      <w:r>
        <w:t>.</w:t>
      </w:r>
      <w:r w:rsidR="00EC2CE4">
        <w:t xml:space="preserve"> To insert any equation, copy the whole equation and numbering below and paste on your desired location. After that, edit the equation. The style for equation is </w:t>
      </w:r>
      <w:r w:rsidR="00EC2CE4" w:rsidRPr="00EC2CE4">
        <w:rPr>
          <w:i/>
        </w:rPr>
        <w:t xml:space="preserve">Caption for Equation </w:t>
      </w:r>
      <w:r w:rsidR="003F150D">
        <w:rPr>
          <w:i/>
        </w:rPr>
        <w:t>WASIT</w:t>
      </w:r>
      <w:r w:rsidR="00EC2CE4">
        <w:t>.</w:t>
      </w:r>
    </w:p>
    <w:tbl>
      <w:tblPr>
        <w:tblW w:w="8568" w:type="dxa"/>
        <w:tblInd w:w="108" w:type="dxa"/>
        <w:tblLook w:val="04A0" w:firstRow="1" w:lastRow="0" w:firstColumn="1" w:lastColumn="0" w:noHBand="0" w:noVBand="1"/>
      </w:tblPr>
      <w:tblGrid>
        <w:gridCol w:w="6732"/>
        <w:gridCol w:w="1836"/>
      </w:tblGrid>
      <w:tr w:rsidR="00D95362" w14:paraId="62BF0B76" w14:textId="77777777" w:rsidTr="003C6C5F">
        <w:tc>
          <w:tcPr>
            <w:tcW w:w="6732" w:type="dxa"/>
          </w:tcPr>
          <w:p w14:paraId="77EE6B01" w14:textId="77777777" w:rsidR="00D95362" w:rsidRPr="00826F5A" w:rsidRDefault="004A24E9" w:rsidP="00357F77">
            <w:pPr>
              <w:pStyle w:val="CaptionforEquationUOWASIT"/>
            </w:pPr>
            <w:r w:rsidRPr="00855FF7">
              <w:rPr>
                <w:noProof/>
                <w:position w:val="-10"/>
              </w:rPr>
              <w:object w:dxaOrig="1060" w:dyaOrig="279" w14:anchorId="080CF051">
                <v:shape id="_x0000_i1026" type="#_x0000_t75" alt="" style="width:56.05pt;height:15.1pt;mso-width-percent:0;mso-height-percent:0;mso-width-percent:0;mso-height-percent:0" o:ole="">
                  <v:imagedata r:id="rId28" o:title=""/>
                </v:shape>
                <o:OLEObject Type="Embed" ProgID="Equation.3" ShapeID="_x0000_i1026" DrawAspect="Content" ObjectID="_1840305254" r:id="rId29"/>
              </w:object>
            </w:r>
          </w:p>
        </w:tc>
        <w:tc>
          <w:tcPr>
            <w:tcW w:w="1836" w:type="dxa"/>
          </w:tcPr>
          <w:p w14:paraId="108BEAE5" w14:textId="099DED87" w:rsidR="00D95362" w:rsidRDefault="00925690" w:rsidP="003C6C5F">
            <w:pPr>
              <w:pStyle w:val="CaptionforEquationUOWASIT"/>
            </w:pPr>
            <w:r>
              <w:t>(</w:t>
            </w:r>
            <w:r w:rsidR="00954A31">
              <w:t>2</w:t>
            </w:r>
            <w:r w:rsidR="003C6C5F">
              <w:t>.</w:t>
            </w:r>
            <w:r w:rsidR="003C6C5F">
              <w:fldChar w:fldCharType="begin"/>
            </w:r>
            <w:r w:rsidR="003C6C5F">
              <w:instrText xml:space="preserve"> SEQ Equation \* ARABIC \s 1 </w:instrText>
            </w:r>
            <w:r w:rsidR="003C6C5F">
              <w:fldChar w:fldCharType="separate"/>
            </w:r>
            <w:r w:rsidR="00547BC7">
              <w:rPr>
                <w:noProof/>
              </w:rPr>
              <w:t>1</w:t>
            </w:r>
            <w:r w:rsidR="003C6C5F">
              <w:fldChar w:fldCharType="end"/>
            </w:r>
            <w:r w:rsidR="003C6C5F">
              <w:t>)</w:t>
            </w:r>
          </w:p>
        </w:tc>
      </w:tr>
    </w:tbl>
    <w:p w14:paraId="56279784" w14:textId="2CF53E83" w:rsidR="00500415" w:rsidRDefault="00500415" w:rsidP="007A3D96">
      <w:pPr>
        <w:pStyle w:val="UNITENParagraph2"/>
      </w:pPr>
      <w:r>
        <w:t xml:space="preserve">The paragraph after an equation of a figure, has to be formatted in </w:t>
      </w:r>
      <w:r w:rsidR="003F150D">
        <w:rPr>
          <w:i/>
        </w:rPr>
        <w:t>WASIT</w:t>
      </w:r>
      <w:r w:rsidRPr="00500415">
        <w:rPr>
          <w:i/>
        </w:rPr>
        <w:t xml:space="preserve"> Paragraph 2</w:t>
      </w:r>
      <w:r>
        <w:t xml:space="preserve">. This is to allow some space between the paragraph and the equation or the figure’s caption. This paragraph is using </w:t>
      </w:r>
      <w:r w:rsidR="003F150D">
        <w:rPr>
          <w:i/>
        </w:rPr>
        <w:t>WASIT</w:t>
      </w:r>
      <w:r w:rsidRPr="00500415">
        <w:rPr>
          <w:i/>
        </w:rPr>
        <w:t xml:space="preserve"> Paragraph 2</w:t>
      </w:r>
      <w:r>
        <w:t xml:space="preserve"> style.</w:t>
      </w:r>
    </w:p>
    <w:p w14:paraId="47EC8123" w14:textId="77777777" w:rsidR="00EC2CE4" w:rsidRDefault="00EC2CE4" w:rsidP="00647C72">
      <w:pPr>
        <w:pStyle w:val="Heading2"/>
      </w:pPr>
      <w:bookmarkStart w:id="89" w:name="_Toc510682725"/>
      <w:bookmarkStart w:id="90" w:name="_Toc214078992"/>
      <w:r>
        <w:t>Quote</w:t>
      </w:r>
      <w:bookmarkEnd w:id="89"/>
      <w:bookmarkEnd w:id="90"/>
    </w:p>
    <w:p w14:paraId="572301EA" w14:textId="62A58B7B" w:rsidR="00986F92" w:rsidRDefault="00EC2CE4" w:rsidP="001F6D65">
      <w:pPr>
        <w:pStyle w:val="UOWASITParagraph"/>
      </w:pPr>
      <w:r>
        <w:t xml:space="preserve">To insert a quote like this, use </w:t>
      </w:r>
      <w:r w:rsidRPr="00EC2CE4">
        <w:rPr>
          <w:i/>
        </w:rPr>
        <w:t>Quo</w:t>
      </w:r>
      <w:r w:rsidR="007955B7">
        <w:rPr>
          <w:i/>
        </w:rPr>
        <w:t>t</w:t>
      </w:r>
      <w:r w:rsidRPr="00EC2CE4">
        <w:rPr>
          <w:i/>
        </w:rPr>
        <w:t xml:space="preserve">ation </w:t>
      </w:r>
      <w:r w:rsidR="003F150D">
        <w:rPr>
          <w:i/>
        </w:rPr>
        <w:t>WASIT</w:t>
      </w:r>
      <w:r>
        <w:t xml:space="preserve"> style.</w:t>
      </w:r>
      <w:r w:rsidR="00855FF7">
        <w:t xml:space="preserve"> Please ensure all quotation are properly cited.</w:t>
      </w:r>
    </w:p>
    <w:p w14:paraId="750D64EB" w14:textId="77777777" w:rsidR="00986F92" w:rsidRDefault="00986F92" w:rsidP="00A26796">
      <w:pPr>
        <w:pStyle w:val="QuotationUOWASIT"/>
      </w:pPr>
      <w:r>
        <w:t xml:space="preserve">On the Insert tab, the galleries include items that are designed to coordinate with the overall look of your document. You can use these galleries to insert tables, headers, footers, lists, cover pages, and </w:t>
      </w:r>
      <w:r w:rsidR="002A72C2">
        <w:t>other document building blocks.</w:t>
      </w:r>
    </w:p>
    <w:p w14:paraId="1DE56F54" w14:textId="7C599F3E" w:rsidR="00986F92" w:rsidRDefault="00124EF7" w:rsidP="001F6D65">
      <w:pPr>
        <w:pStyle w:val="UOWASITParagraph"/>
      </w:pPr>
      <w:r>
        <w:t xml:space="preserve">The text in paragraph can be formatted using </w:t>
      </w:r>
      <w:r w:rsidRPr="00124EF7">
        <w:rPr>
          <w:i/>
        </w:rPr>
        <w:t>Table text</w:t>
      </w:r>
      <w:r>
        <w:t xml:space="preserve"> style. On the other hand, the style for table’s caption is called </w:t>
      </w:r>
      <w:r w:rsidRPr="00124EF7">
        <w:rPr>
          <w:i/>
        </w:rPr>
        <w:t xml:space="preserve">Caption for Table </w:t>
      </w:r>
      <w:r w:rsidR="003F150D">
        <w:rPr>
          <w:i/>
        </w:rPr>
        <w:t>WASIT</w:t>
      </w:r>
      <w:r>
        <w:t>.</w:t>
      </w:r>
    </w:p>
    <w:p w14:paraId="05ECA8FC" w14:textId="53DBAE89" w:rsidR="00D345E2" w:rsidRDefault="00D345E2" w:rsidP="00CD43E8">
      <w:pPr>
        <w:pStyle w:val="CaptionforTableUOWASITcenter"/>
      </w:pPr>
      <w:bookmarkStart w:id="91" w:name="_Toc22058886"/>
      <w:r>
        <w:lastRenderedPageBreak/>
        <w:t xml:space="preserve">Table </w:t>
      </w:r>
      <w:r w:rsidR="00954A31">
        <w:t>2</w:t>
      </w:r>
      <w:r w:rsidR="00254F52">
        <w:t>.</w:t>
      </w:r>
      <w:r w:rsidR="00254F52">
        <w:fldChar w:fldCharType="begin"/>
      </w:r>
      <w:r w:rsidR="00254F52">
        <w:instrText xml:space="preserve"> SEQ Table \* ARABIC \s 1 </w:instrText>
      </w:r>
      <w:r w:rsidR="00254F52">
        <w:fldChar w:fldCharType="separate"/>
      </w:r>
      <w:r w:rsidR="00547BC7">
        <w:t>2</w:t>
      </w:r>
      <w:r w:rsidR="00254F52">
        <w:fldChar w:fldCharType="end"/>
      </w:r>
      <w:r w:rsidR="0083280C">
        <w:tab/>
      </w:r>
      <w:r w:rsidR="009F63AA">
        <w:t>Sample table</w:t>
      </w:r>
      <w:r w:rsidR="00EE3838">
        <w:t xml:space="preserve"> The text in paragraph can be formatted using </w:t>
      </w:r>
      <w:r w:rsidR="00EE3838" w:rsidRPr="00124EF7">
        <w:rPr>
          <w:i/>
        </w:rPr>
        <w:t>Table text</w:t>
      </w:r>
      <w:r w:rsidR="00EE3838">
        <w:t xml:space="preserve"> style. On the other hand, the style for table’s caption is called </w:t>
      </w:r>
      <w:r w:rsidR="00EE3838" w:rsidRPr="00124EF7">
        <w:rPr>
          <w:i/>
        </w:rPr>
        <w:t xml:space="preserve">Caption for Table </w:t>
      </w:r>
      <w:r w:rsidR="003F150D">
        <w:rPr>
          <w:i/>
        </w:rPr>
        <w:t>WASIT</w:t>
      </w:r>
      <w:bookmarkEnd w:id="91"/>
    </w:p>
    <w:tbl>
      <w:tblPr>
        <w:tblW w:w="0" w:type="auto"/>
        <w:jc w:val="center"/>
        <w:tblLook w:val="04A0" w:firstRow="1" w:lastRow="0" w:firstColumn="1" w:lastColumn="0" w:noHBand="0" w:noVBand="1"/>
      </w:tblPr>
      <w:tblGrid>
        <w:gridCol w:w="4240"/>
        <w:gridCol w:w="4241"/>
      </w:tblGrid>
      <w:tr w:rsidR="00D345E2" w14:paraId="2B7EDD01" w14:textId="77777777" w:rsidTr="00EC2CE4">
        <w:trPr>
          <w:jc w:val="center"/>
        </w:trPr>
        <w:tc>
          <w:tcPr>
            <w:tcW w:w="4348" w:type="dxa"/>
            <w:tcBorders>
              <w:top w:val="single" w:sz="12" w:space="0" w:color="auto"/>
              <w:bottom w:val="single" w:sz="12" w:space="0" w:color="auto"/>
            </w:tcBorders>
          </w:tcPr>
          <w:p w14:paraId="631B7940" w14:textId="77777777" w:rsidR="00D345E2" w:rsidRPr="00EC2CE4" w:rsidRDefault="008B3C16" w:rsidP="00843664">
            <w:pPr>
              <w:pStyle w:val="Tabletext3left"/>
            </w:pPr>
            <w:r w:rsidRPr="00EC2CE4">
              <w:t xml:space="preserve">Test </w:t>
            </w:r>
          </w:p>
        </w:tc>
        <w:tc>
          <w:tcPr>
            <w:tcW w:w="4349" w:type="dxa"/>
            <w:tcBorders>
              <w:top w:val="single" w:sz="12" w:space="0" w:color="auto"/>
              <w:bottom w:val="single" w:sz="12" w:space="0" w:color="auto"/>
            </w:tcBorders>
          </w:tcPr>
          <w:p w14:paraId="300784D0" w14:textId="77777777" w:rsidR="00D345E2" w:rsidRPr="00EC2CE4" w:rsidRDefault="00EC2CE4" w:rsidP="00843664">
            <w:pPr>
              <w:pStyle w:val="Tabletext3left"/>
            </w:pPr>
            <w:r w:rsidRPr="00EC2CE4">
              <w:t>Text</w:t>
            </w:r>
          </w:p>
        </w:tc>
      </w:tr>
      <w:tr w:rsidR="00D345E2" w14:paraId="646AD5C3" w14:textId="77777777" w:rsidTr="00EC2CE4">
        <w:trPr>
          <w:jc w:val="center"/>
        </w:trPr>
        <w:tc>
          <w:tcPr>
            <w:tcW w:w="4348" w:type="dxa"/>
            <w:tcBorders>
              <w:top w:val="single" w:sz="12" w:space="0" w:color="auto"/>
            </w:tcBorders>
          </w:tcPr>
          <w:p w14:paraId="3CF1471B" w14:textId="77777777" w:rsidR="00D345E2" w:rsidRPr="00EC2CE4" w:rsidRDefault="008B3C16" w:rsidP="008C3627">
            <w:pPr>
              <w:pStyle w:val="Tabletext4"/>
            </w:pPr>
            <w:r w:rsidRPr="00EC2CE4">
              <w:t>Te</w:t>
            </w:r>
            <w:r w:rsidR="00855FF7">
              <w:t>s</w:t>
            </w:r>
            <w:r w:rsidRPr="00EC2CE4">
              <w:t xml:space="preserve">t </w:t>
            </w:r>
          </w:p>
        </w:tc>
        <w:tc>
          <w:tcPr>
            <w:tcW w:w="4349" w:type="dxa"/>
            <w:tcBorders>
              <w:top w:val="single" w:sz="12" w:space="0" w:color="auto"/>
            </w:tcBorders>
          </w:tcPr>
          <w:p w14:paraId="0F41A530" w14:textId="77777777" w:rsidR="00D345E2" w:rsidRPr="00EC2CE4" w:rsidRDefault="008B3C16" w:rsidP="008C3627">
            <w:pPr>
              <w:pStyle w:val="Tabletext4"/>
            </w:pPr>
            <w:r w:rsidRPr="00EC2CE4">
              <w:t xml:space="preserve">Text </w:t>
            </w:r>
          </w:p>
        </w:tc>
      </w:tr>
      <w:tr w:rsidR="008B3C16" w14:paraId="04A798D8" w14:textId="77777777" w:rsidTr="00EC2CE4">
        <w:trPr>
          <w:jc w:val="center"/>
        </w:trPr>
        <w:tc>
          <w:tcPr>
            <w:tcW w:w="4348" w:type="dxa"/>
          </w:tcPr>
          <w:p w14:paraId="719783F0" w14:textId="77777777" w:rsidR="008B3C16" w:rsidRPr="00EC2CE4" w:rsidRDefault="008B3C16" w:rsidP="008C3627">
            <w:pPr>
              <w:pStyle w:val="Tabletext4"/>
            </w:pPr>
            <w:r w:rsidRPr="00EC2CE4">
              <w:t xml:space="preserve">Test </w:t>
            </w:r>
          </w:p>
        </w:tc>
        <w:tc>
          <w:tcPr>
            <w:tcW w:w="4349" w:type="dxa"/>
          </w:tcPr>
          <w:p w14:paraId="5CAD6FD1" w14:textId="77777777" w:rsidR="008B3C16" w:rsidRPr="00EC2CE4" w:rsidRDefault="00855FF7" w:rsidP="008C3627">
            <w:pPr>
              <w:pStyle w:val="Tabletext4"/>
            </w:pPr>
            <w:r>
              <w:t>T</w:t>
            </w:r>
            <w:r w:rsidR="008B3C16" w:rsidRPr="00EC2CE4">
              <w:t>ext</w:t>
            </w:r>
          </w:p>
        </w:tc>
      </w:tr>
      <w:tr w:rsidR="008B3C16" w14:paraId="6FC4DBFD" w14:textId="77777777" w:rsidTr="00EC2CE4">
        <w:trPr>
          <w:jc w:val="center"/>
        </w:trPr>
        <w:tc>
          <w:tcPr>
            <w:tcW w:w="4348" w:type="dxa"/>
          </w:tcPr>
          <w:p w14:paraId="2C9F49DF" w14:textId="77777777" w:rsidR="008B3C16" w:rsidRPr="00EC2CE4" w:rsidRDefault="008B3C16" w:rsidP="008C3627">
            <w:pPr>
              <w:pStyle w:val="Tabletext4"/>
            </w:pPr>
            <w:r w:rsidRPr="00EC2CE4">
              <w:t>Te</w:t>
            </w:r>
            <w:r w:rsidR="00855FF7">
              <w:t>s</w:t>
            </w:r>
            <w:r w:rsidRPr="00EC2CE4">
              <w:t xml:space="preserve">t </w:t>
            </w:r>
          </w:p>
        </w:tc>
        <w:tc>
          <w:tcPr>
            <w:tcW w:w="4349" w:type="dxa"/>
          </w:tcPr>
          <w:p w14:paraId="75E1BAB6" w14:textId="77777777" w:rsidR="008B3C16" w:rsidRPr="00EC2CE4" w:rsidRDefault="008B3C16" w:rsidP="008C3627">
            <w:pPr>
              <w:pStyle w:val="Tabletext4"/>
            </w:pPr>
            <w:r w:rsidRPr="00EC2CE4">
              <w:t xml:space="preserve">Text </w:t>
            </w:r>
          </w:p>
        </w:tc>
      </w:tr>
      <w:tr w:rsidR="008B3C16" w14:paraId="1339BF16" w14:textId="77777777" w:rsidTr="00EC2CE4">
        <w:trPr>
          <w:jc w:val="center"/>
        </w:trPr>
        <w:tc>
          <w:tcPr>
            <w:tcW w:w="4348" w:type="dxa"/>
            <w:tcBorders>
              <w:bottom w:val="single" w:sz="12" w:space="0" w:color="auto"/>
            </w:tcBorders>
          </w:tcPr>
          <w:p w14:paraId="6E386D1F" w14:textId="77777777" w:rsidR="008B3C16" w:rsidRPr="00EC2CE4" w:rsidRDefault="008B3C16" w:rsidP="00EC2CE4">
            <w:pPr>
              <w:pStyle w:val="Tabletext"/>
            </w:pPr>
            <w:r w:rsidRPr="00EC2CE4">
              <w:t xml:space="preserve">Test </w:t>
            </w:r>
          </w:p>
        </w:tc>
        <w:tc>
          <w:tcPr>
            <w:tcW w:w="4349" w:type="dxa"/>
            <w:tcBorders>
              <w:bottom w:val="single" w:sz="12" w:space="0" w:color="auto"/>
            </w:tcBorders>
          </w:tcPr>
          <w:p w14:paraId="05BF33FA" w14:textId="77777777" w:rsidR="008B3C16" w:rsidRPr="00EC2CE4" w:rsidRDefault="00855FF7" w:rsidP="00EC2CE4">
            <w:pPr>
              <w:pStyle w:val="Tabletext"/>
            </w:pPr>
            <w:r>
              <w:t>T</w:t>
            </w:r>
            <w:r w:rsidR="008B3C16" w:rsidRPr="00EC2CE4">
              <w:t>ext</w:t>
            </w:r>
          </w:p>
        </w:tc>
      </w:tr>
    </w:tbl>
    <w:p w14:paraId="29646A7D" w14:textId="77777777" w:rsidR="00986F92" w:rsidRDefault="00986F92" w:rsidP="001F6D65">
      <w:pPr>
        <w:pStyle w:val="UOWASITParagraph"/>
      </w:pPr>
    </w:p>
    <w:p w14:paraId="0C55F96E" w14:textId="77777777" w:rsidR="0052147A" w:rsidRDefault="0052147A" w:rsidP="001F6D65">
      <w:pPr>
        <w:pStyle w:val="UOWASITParagraph"/>
        <w:sectPr w:rsidR="0052147A" w:rsidSect="00B660FD">
          <w:pgSz w:w="11906" w:h="16838"/>
          <w:pgMar w:top="1440" w:right="1440" w:bottom="1440" w:left="1985" w:header="706" w:footer="432" w:gutter="0"/>
          <w:cols w:space="708"/>
          <w:docGrid w:linePitch="360"/>
        </w:sectPr>
      </w:pPr>
    </w:p>
    <w:p w14:paraId="594EB764" w14:textId="77777777" w:rsidR="00986F92" w:rsidRDefault="00956226" w:rsidP="001E1EBE">
      <w:pPr>
        <w:pStyle w:val="Heading1"/>
      </w:pPr>
      <w:bookmarkStart w:id="92" w:name="_Toc214078993"/>
      <w:r>
        <w:lastRenderedPageBreak/>
        <w:t>CHAPTER 3</w:t>
      </w:r>
      <w:r w:rsidR="0052147A">
        <w:br/>
      </w:r>
      <w:r w:rsidR="0083280C">
        <w:br/>
      </w:r>
      <w:r w:rsidR="0052147A">
        <w:br/>
      </w:r>
      <w:bookmarkStart w:id="93" w:name="_Toc510682726"/>
      <w:r w:rsidR="00C8145A">
        <w:t xml:space="preserve">MATERIALS AND </w:t>
      </w:r>
      <w:r w:rsidR="0052147A">
        <w:t>METHODOLOGY</w:t>
      </w:r>
      <w:bookmarkEnd w:id="92"/>
      <w:bookmarkEnd w:id="93"/>
    </w:p>
    <w:p w14:paraId="3BDE6DA4" w14:textId="77777777" w:rsidR="00647C72" w:rsidRPr="00647C72" w:rsidRDefault="00647C72" w:rsidP="00647C72">
      <w:pPr>
        <w:pStyle w:val="ListParagraph"/>
        <w:keepLines/>
        <w:numPr>
          <w:ilvl w:val="0"/>
          <w:numId w:val="1"/>
        </w:numPr>
        <w:spacing w:afterLines="100" w:after="240"/>
        <w:contextualSpacing w:val="0"/>
        <w:outlineLvl w:val="1"/>
        <w:rPr>
          <w:rFonts w:eastAsiaTheme="majorEastAsia" w:cstheme="majorBidi"/>
          <w:b/>
          <w:vanish/>
          <w:sz w:val="24"/>
          <w:szCs w:val="26"/>
        </w:rPr>
      </w:pPr>
      <w:bookmarkStart w:id="94" w:name="_Toc214078903"/>
      <w:bookmarkStart w:id="95" w:name="_Toc214078994"/>
      <w:bookmarkStart w:id="96" w:name="_Toc510682727"/>
      <w:bookmarkEnd w:id="94"/>
      <w:bookmarkEnd w:id="95"/>
    </w:p>
    <w:p w14:paraId="5F20FF26" w14:textId="77777777" w:rsidR="0052147A" w:rsidRDefault="0052147A" w:rsidP="00647C72">
      <w:pPr>
        <w:pStyle w:val="Heading2"/>
      </w:pPr>
      <w:bookmarkStart w:id="97" w:name="_Toc214078995"/>
      <w:r w:rsidRPr="0083280C">
        <w:t>Introduction</w:t>
      </w:r>
      <w:bookmarkEnd w:id="96"/>
      <w:bookmarkEnd w:id="97"/>
    </w:p>
    <w:p w14:paraId="0FE93517" w14:textId="77777777" w:rsidR="002A72C2" w:rsidRDefault="002A72C2" w:rsidP="00647C72">
      <w:pPr>
        <w:pStyle w:val="Heading2"/>
      </w:pPr>
      <w:bookmarkStart w:id="98" w:name="_Toc510682728"/>
      <w:bookmarkStart w:id="99" w:name="_Toc214078996"/>
      <w:r>
        <w:t>Heading 1</w:t>
      </w:r>
      <w:bookmarkEnd w:id="98"/>
      <w:bookmarkEnd w:id="99"/>
    </w:p>
    <w:p w14:paraId="00A6767F" w14:textId="23F614DB" w:rsidR="002A72C2" w:rsidRDefault="002A72C2" w:rsidP="001F6D65">
      <w:pPr>
        <w:pStyle w:val="UOWASITParagraph"/>
      </w:pPr>
      <w:r>
        <w:t xml:space="preserve">Heading 1 is used for chapter naming. In this template, it is called </w:t>
      </w:r>
      <w:r>
        <w:rPr>
          <w:i/>
        </w:rPr>
        <w:t xml:space="preserve">Heading 1, </w:t>
      </w:r>
      <w:r w:rsidR="003F150D">
        <w:rPr>
          <w:i/>
        </w:rPr>
        <w:t>WASIT</w:t>
      </w:r>
      <w:r w:rsidRPr="00EC2CE4">
        <w:rPr>
          <w:i/>
        </w:rPr>
        <w:t xml:space="preserve"> Chapter Title</w:t>
      </w:r>
      <w:r>
        <w:t>. In most cases, thesis will have around five to seven chapters.</w:t>
      </w:r>
    </w:p>
    <w:p w14:paraId="0D1C9006" w14:textId="77777777" w:rsidR="001C3E32" w:rsidRDefault="001C3E32" w:rsidP="001C3E32">
      <w:pPr>
        <w:jc w:val="center"/>
      </w:pPr>
      <w:r>
        <w:rPr>
          <w:noProof/>
          <w:lang w:val="en-US"/>
        </w:rPr>
        <w:drawing>
          <wp:inline distT="0" distB="0" distL="0" distR="0" wp14:anchorId="44490AC0" wp14:editId="412E5020">
            <wp:extent cx="3543300" cy="32385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543300" cy="3238500"/>
                    </a:xfrm>
                    <a:prstGeom prst="rect">
                      <a:avLst/>
                    </a:prstGeom>
                  </pic:spPr>
                </pic:pic>
              </a:graphicData>
            </a:graphic>
          </wp:inline>
        </w:drawing>
      </w:r>
    </w:p>
    <w:p w14:paraId="1BCDFE44" w14:textId="45A735CE" w:rsidR="001C3E32" w:rsidRPr="001C3E32" w:rsidRDefault="001C3E32" w:rsidP="00925690">
      <w:pPr>
        <w:pStyle w:val="CaptionforFigureUOWASIT"/>
      </w:pPr>
      <w:bookmarkStart w:id="100" w:name="_Toc22058957"/>
      <w:r>
        <w:t xml:space="preserve">Figure </w:t>
      </w:r>
      <w:r w:rsidR="00073441">
        <w:fldChar w:fldCharType="begin"/>
      </w:r>
      <w:r w:rsidR="00073441">
        <w:instrText xml:space="preserve"> STYLEREF 1 \s </w:instrText>
      </w:r>
      <w:r w:rsidR="00073441">
        <w:fldChar w:fldCharType="separate"/>
      </w:r>
      <w:r w:rsidR="00073441">
        <w:rPr>
          <w:cs/>
        </w:rPr>
        <w:t>‎</w:t>
      </w:r>
      <w:r w:rsidR="00954A31">
        <w:t>3</w:t>
      </w:r>
      <w:r w:rsidR="00073441">
        <w:fldChar w:fldCharType="end"/>
      </w:r>
      <w:r w:rsidR="00073441">
        <w:noBreakHyphen/>
      </w:r>
      <w:r w:rsidR="00073441">
        <w:fldChar w:fldCharType="begin"/>
      </w:r>
      <w:r w:rsidR="00073441">
        <w:instrText xml:space="preserve"> SEQ Figure \* ARABIC \s 1 </w:instrText>
      </w:r>
      <w:r w:rsidR="00073441">
        <w:fldChar w:fldCharType="separate"/>
      </w:r>
      <w:r w:rsidR="00073441">
        <w:t>1</w:t>
      </w:r>
      <w:r w:rsidR="00073441">
        <w:fldChar w:fldCharType="end"/>
      </w:r>
      <w:r>
        <w:t xml:space="preserve"> </w:t>
      </w:r>
      <w:r w:rsidR="00925690">
        <w:tab/>
      </w:r>
      <w:r w:rsidRPr="001C3E32">
        <w:t>Pore size distribution (PSD) of mesoporous materials.</w:t>
      </w:r>
      <w:bookmarkEnd w:id="100"/>
    </w:p>
    <w:p w14:paraId="48A02BA4" w14:textId="77777777" w:rsidR="002A72C2" w:rsidRDefault="002A72C2" w:rsidP="00647C72">
      <w:pPr>
        <w:pStyle w:val="Heading2"/>
      </w:pPr>
      <w:bookmarkStart w:id="101" w:name="_Toc510682729"/>
      <w:bookmarkStart w:id="102" w:name="_Toc214078997"/>
      <w:r>
        <w:t>Heading 2</w:t>
      </w:r>
      <w:bookmarkEnd w:id="101"/>
      <w:bookmarkEnd w:id="102"/>
    </w:p>
    <w:p w14:paraId="43B705DC" w14:textId="25B46312" w:rsidR="002A72C2" w:rsidRDefault="002A72C2" w:rsidP="001F6D65">
      <w:pPr>
        <w:pStyle w:val="UOWASITParagraph"/>
      </w:pPr>
      <w:r>
        <w:t xml:space="preserve">The styles used for this subchapter 2.2 is </w:t>
      </w:r>
      <w:r w:rsidRPr="00EC2CE4">
        <w:rPr>
          <w:i/>
        </w:rPr>
        <w:t xml:space="preserve">Heading 2, </w:t>
      </w:r>
      <w:r w:rsidR="003F150D">
        <w:rPr>
          <w:i/>
        </w:rPr>
        <w:t>WASIT</w:t>
      </w:r>
      <w:r w:rsidRPr="00EC2CE4">
        <w:rPr>
          <w:i/>
        </w:rPr>
        <w:t xml:space="preserve"> Level 2</w:t>
      </w:r>
      <w:r>
        <w:t>.</w:t>
      </w:r>
    </w:p>
    <w:p w14:paraId="5F68B1D2" w14:textId="77777777" w:rsidR="002A72C2" w:rsidRDefault="002A72C2" w:rsidP="001F6D65">
      <w:pPr>
        <w:pStyle w:val="Heading3"/>
        <w:spacing w:after="240"/>
      </w:pPr>
      <w:bookmarkStart w:id="103" w:name="_Toc510682730"/>
      <w:bookmarkStart w:id="104" w:name="_Toc214078998"/>
      <w:r>
        <w:t>Heading 3</w:t>
      </w:r>
      <w:bookmarkEnd w:id="103"/>
      <w:r w:rsidR="00C55531">
        <w:t>a</w:t>
      </w:r>
      <w:bookmarkEnd w:id="104"/>
    </w:p>
    <w:p w14:paraId="4E7AAA84" w14:textId="5F765D9F" w:rsidR="002A72C2" w:rsidRDefault="002A72C2" w:rsidP="001F6D65">
      <w:pPr>
        <w:pStyle w:val="UOWASITParagraph"/>
      </w:pPr>
      <w:r>
        <w:t xml:space="preserve">The heading for Subchapter 2.2.1 is formatted with </w:t>
      </w:r>
      <w:r w:rsidRPr="00EC2CE4">
        <w:rPr>
          <w:i/>
        </w:rPr>
        <w:t xml:space="preserve">Heading 3, </w:t>
      </w:r>
      <w:r w:rsidR="003F150D">
        <w:rPr>
          <w:i/>
        </w:rPr>
        <w:t>WASIT</w:t>
      </w:r>
      <w:r w:rsidRPr="00EC2CE4">
        <w:rPr>
          <w:i/>
        </w:rPr>
        <w:t xml:space="preserve"> Level 3</w:t>
      </w:r>
      <w:r>
        <w:t>.</w:t>
      </w:r>
    </w:p>
    <w:p w14:paraId="52EC7300" w14:textId="77777777" w:rsidR="00C55531" w:rsidRDefault="00C55531" w:rsidP="001F6D65">
      <w:pPr>
        <w:pStyle w:val="Heading3"/>
        <w:spacing w:after="240"/>
      </w:pPr>
      <w:bookmarkStart w:id="105" w:name="_Toc214078999"/>
      <w:r>
        <w:lastRenderedPageBreak/>
        <w:t>Heading 3b</w:t>
      </w:r>
      <w:bookmarkEnd w:id="105"/>
    </w:p>
    <w:p w14:paraId="5404BA2A" w14:textId="77777777" w:rsidR="00C55531" w:rsidRDefault="00C55531" w:rsidP="001F6D65">
      <w:pPr>
        <w:pStyle w:val="Heading3"/>
        <w:spacing w:after="240"/>
      </w:pPr>
      <w:bookmarkStart w:id="106" w:name="_Toc214079000"/>
      <w:r>
        <w:t>Heading 3c</w:t>
      </w:r>
      <w:bookmarkEnd w:id="106"/>
    </w:p>
    <w:p w14:paraId="5466BE10" w14:textId="77777777" w:rsidR="00C55531" w:rsidRPr="00C55531" w:rsidRDefault="00C55531" w:rsidP="00C55531"/>
    <w:p w14:paraId="04965FBB" w14:textId="77777777" w:rsidR="002A72C2" w:rsidRDefault="002A72C2" w:rsidP="009B42CD">
      <w:pPr>
        <w:pStyle w:val="Heading4"/>
      </w:pPr>
      <w:bookmarkStart w:id="107" w:name="_Toc510682731"/>
      <w:r>
        <w:t>Heading 4</w:t>
      </w:r>
      <w:bookmarkEnd w:id="107"/>
    </w:p>
    <w:p w14:paraId="17E33C56" w14:textId="2471AFF6" w:rsidR="002A72C2" w:rsidRDefault="002A72C2" w:rsidP="001F6D65">
      <w:pPr>
        <w:pStyle w:val="UOWASITParagraph"/>
      </w:pPr>
      <w:r>
        <w:t xml:space="preserve">In this template, </w:t>
      </w:r>
      <w:proofErr w:type="gramStart"/>
      <w:r>
        <w:t>Heading</w:t>
      </w:r>
      <w:proofErr w:type="gramEnd"/>
      <w:r>
        <w:t xml:space="preserve"> 4 is not used. Instead, the heading for level 4 will be using the </w:t>
      </w:r>
      <w:r>
        <w:rPr>
          <w:i/>
        </w:rPr>
        <w:t xml:space="preserve">Heading 5, </w:t>
      </w:r>
      <w:r w:rsidR="003F150D">
        <w:rPr>
          <w:i/>
        </w:rPr>
        <w:t>WASIT</w:t>
      </w:r>
      <w:r w:rsidRPr="00EC2CE4">
        <w:rPr>
          <w:i/>
        </w:rPr>
        <w:t xml:space="preserve"> Level 4</w:t>
      </w:r>
      <w:r>
        <w:t>. That is all the heading styles needed to format a thesis.</w:t>
      </w:r>
    </w:p>
    <w:p w14:paraId="038E79F3" w14:textId="77777777" w:rsidR="009D2FEE" w:rsidRDefault="009D2FEE" w:rsidP="009B42CD">
      <w:pPr>
        <w:pStyle w:val="Heading4"/>
      </w:pPr>
      <w:bookmarkStart w:id="108" w:name="_Toc510682732"/>
      <w:r>
        <w:t>Heading 4</w:t>
      </w:r>
      <w:bookmarkEnd w:id="108"/>
    </w:p>
    <w:p w14:paraId="0BE9166E" w14:textId="77CF7B6D" w:rsidR="009D2FEE" w:rsidRDefault="009D2FEE" w:rsidP="001F6D65">
      <w:pPr>
        <w:pStyle w:val="UOWASITParagraph"/>
      </w:pPr>
      <w:r>
        <w:t xml:space="preserve">In this template, </w:t>
      </w:r>
      <w:proofErr w:type="gramStart"/>
      <w:r>
        <w:t>Heading</w:t>
      </w:r>
      <w:proofErr w:type="gramEnd"/>
      <w:r>
        <w:t xml:space="preserve"> 4 is not used. Instead, the heading for level 4 will be using the </w:t>
      </w:r>
      <w:r>
        <w:rPr>
          <w:i/>
        </w:rPr>
        <w:t xml:space="preserve">Heading 5, </w:t>
      </w:r>
      <w:r w:rsidR="003F150D">
        <w:rPr>
          <w:i/>
        </w:rPr>
        <w:t>WASIT</w:t>
      </w:r>
      <w:r w:rsidRPr="00EC2CE4">
        <w:rPr>
          <w:i/>
        </w:rPr>
        <w:t xml:space="preserve"> Level 4</w:t>
      </w:r>
      <w:r>
        <w:t>. That is all the heading styles needed to format a thesis.</w:t>
      </w:r>
    </w:p>
    <w:p w14:paraId="080E2174" w14:textId="77777777" w:rsidR="002A72C2" w:rsidRDefault="002A72C2" w:rsidP="00647C72">
      <w:pPr>
        <w:pStyle w:val="Heading2"/>
      </w:pPr>
      <w:bookmarkStart w:id="109" w:name="_Toc510682733"/>
      <w:bookmarkStart w:id="110" w:name="_Toc214079001"/>
      <w:r>
        <w:t>Other important styles</w:t>
      </w:r>
      <w:bookmarkEnd w:id="109"/>
      <w:bookmarkEnd w:id="110"/>
    </w:p>
    <w:p w14:paraId="2126080E" w14:textId="1905641D" w:rsidR="002A72C2" w:rsidRDefault="002A72C2" w:rsidP="001F6D65">
      <w:pPr>
        <w:pStyle w:val="UOWASITParagraph"/>
      </w:pPr>
      <w:r>
        <w:t xml:space="preserve">All styles developed in this template are essential to a proper thesis formatting. The most widely used style is </w:t>
      </w:r>
      <w:r w:rsidR="003F150D">
        <w:t>WASIT</w:t>
      </w:r>
      <w:r>
        <w:t xml:space="preserve"> Paragraph. This very paragraph is formatted by </w:t>
      </w:r>
      <w:r w:rsidR="003F150D">
        <w:rPr>
          <w:i/>
        </w:rPr>
        <w:t>WASIT</w:t>
      </w:r>
      <w:r w:rsidRPr="00EC2CE4">
        <w:rPr>
          <w:i/>
        </w:rPr>
        <w:t xml:space="preserve"> Paragraph </w:t>
      </w:r>
      <w:proofErr w:type="spellStart"/>
      <w:r>
        <w:t>syles</w:t>
      </w:r>
      <w:proofErr w:type="spellEnd"/>
      <w:r>
        <w:t>.</w:t>
      </w:r>
    </w:p>
    <w:p w14:paraId="4B0FBB4E" w14:textId="77777777" w:rsidR="002A72C2" w:rsidRDefault="002A72C2" w:rsidP="001F6D65">
      <w:pPr>
        <w:pStyle w:val="UOWASITParagraph"/>
      </w:pPr>
      <w:r>
        <w:t xml:space="preserve">Another important one is the caption styles. All pictures in this template are formatted by using </w:t>
      </w:r>
      <w:r w:rsidRPr="00EC2CE4">
        <w:rPr>
          <w:i/>
        </w:rPr>
        <w:t>Caption for Equation</w:t>
      </w:r>
      <w:r>
        <w:t xml:space="preserve"> styles.</w:t>
      </w:r>
    </w:p>
    <w:p w14:paraId="35917E59" w14:textId="77777777" w:rsidR="002A72C2" w:rsidRDefault="002A72C2" w:rsidP="00647C72">
      <w:pPr>
        <w:pStyle w:val="Heading2"/>
      </w:pPr>
      <w:bookmarkStart w:id="111" w:name="_Toc510682734"/>
      <w:bookmarkStart w:id="112" w:name="_Toc214079002"/>
      <w:r>
        <w:t>Equations</w:t>
      </w:r>
      <w:bookmarkEnd w:id="111"/>
      <w:bookmarkEnd w:id="112"/>
    </w:p>
    <w:p w14:paraId="29A8DC19" w14:textId="77777777" w:rsidR="002A72C2" w:rsidRDefault="002A72C2" w:rsidP="001F6D65">
      <w:pPr>
        <w:pStyle w:val="UOWASITParagraph"/>
      </w:pPr>
      <w:r>
        <w:t xml:space="preserve">As shown in Equation </w:t>
      </w:r>
      <w:r w:rsidR="00B51CE1">
        <w:fldChar w:fldCharType="begin"/>
      </w:r>
      <w:r w:rsidR="00B51CE1">
        <w:instrText xml:space="preserve"> REF _Ref21390644 \h </w:instrText>
      </w:r>
      <w:r w:rsidR="00B51CE1">
        <w:fldChar w:fldCharType="separate"/>
      </w:r>
      <w:r w:rsidR="00547BC7">
        <w:t>(</w:t>
      </w:r>
      <w:r w:rsidR="00547BC7">
        <w:rPr>
          <w:noProof/>
        </w:rPr>
        <w:t>0</w:t>
      </w:r>
      <w:r w:rsidR="00547BC7">
        <w:t>.</w:t>
      </w:r>
      <w:r w:rsidR="00547BC7">
        <w:rPr>
          <w:noProof/>
        </w:rPr>
        <w:t>1</w:t>
      </w:r>
      <w:r w:rsidR="00B51CE1">
        <w:fldChar w:fldCharType="end"/>
      </w:r>
      <w:r w:rsidR="00B51CE1">
        <w:t xml:space="preserve"> </w:t>
      </w:r>
      <w:r>
        <w:t xml:space="preserve">all equations must be systematically numbered. To insert any equation, copy the whole equation and numbering below and paste on your desired location. After that, edit the equation. The style for equation is </w:t>
      </w:r>
      <w:r w:rsidRPr="00EC2CE4">
        <w:rPr>
          <w:i/>
        </w:rPr>
        <w:t>Caption for Equation UMP</w:t>
      </w:r>
      <w:r>
        <w:t>.</w:t>
      </w:r>
    </w:p>
    <w:tbl>
      <w:tblPr>
        <w:tblW w:w="8568" w:type="dxa"/>
        <w:tblInd w:w="108" w:type="dxa"/>
        <w:tblLook w:val="04A0" w:firstRow="1" w:lastRow="0" w:firstColumn="1" w:lastColumn="0" w:noHBand="0" w:noVBand="1"/>
      </w:tblPr>
      <w:tblGrid>
        <w:gridCol w:w="7398"/>
        <w:gridCol w:w="1170"/>
      </w:tblGrid>
      <w:tr w:rsidR="002A72C2" w14:paraId="215363E6" w14:textId="77777777" w:rsidTr="00BC6720">
        <w:tc>
          <w:tcPr>
            <w:tcW w:w="7398" w:type="dxa"/>
          </w:tcPr>
          <w:p w14:paraId="4E1074A9" w14:textId="77777777" w:rsidR="002A72C2" w:rsidRPr="00826F5A" w:rsidRDefault="004A24E9" w:rsidP="00BC6720">
            <w:pPr>
              <w:pStyle w:val="CaptionforEquationUOWASIT"/>
            </w:pPr>
            <w:r w:rsidRPr="00855FF7">
              <w:rPr>
                <w:noProof/>
                <w:position w:val="-10"/>
              </w:rPr>
              <w:object w:dxaOrig="1060" w:dyaOrig="279" w14:anchorId="51B3150C">
                <v:shape id="_x0000_i1027" type="#_x0000_t75" alt="" style="width:56.05pt;height:15.1pt;mso-width-percent:0;mso-height-percent:0;mso-width-percent:0;mso-height-percent:0" o:ole="">
                  <v:imagedata r:id="rId28" o:title=""/>
                </v:shape>
                <o:OLEObject Type="Embed" ProgID="Equation.3" ShapeID="_x0000_i1027" DrawAspect="Content" ObjectID="_1840305255" r:id="rId31"/>
              </w:object>
            </w:r>
          </w:p>
        </w:tc>
        <w:tc>
          <w:tcPr>
            <w:tcW w:w="1170" w:type="dxa"/>
          </w:tcPr>
          <w:p w14:paraId="68585F78" w14:textId="2746168D" w:rsidR="002A72C2" w:rsidRDefault="00B51CE1" w:rsidP="00BC6720">
            <w:pPr>
              <w:pStyle w:val="CaptionforEquationUOWASIT"/>
            </w:pPr>
            <w:bookmarkStart w:id="113" w:name="_Ref21390644"/>
            <w:r>
              <w:t>(</w:t>
            </w:r>
            <w:r w:rsidR="00954A31">
              <w:t>3</w:t>
            </w:r>
            <w:r w:rsidR="003C6C5F">
              <w:t>.</w:t>
            </w:r>
            <w:r w:rsidR="003C6C5F">
              <w:fldChar w:fldCharType="begin"/>
            </w:r>
            <w:r w:rsidR="003C6C5F">
              <w:instrText xml:space="preserve"> SEQ Equation \* ARABIC \s 1 </w:instrText>
            </w:r>
            <w:r w:rsidR="003C6C5F">
              <w:fldChar w:fldCharType="separate"/>
            </w:r>
            <w:r w:rsidR="00547BC7">
              <w:rPr>
                <w:noProof/>
              </w:rPr>
              <w:t>1</w:t>
            </w:r>
            <w:r w:rsidR="003C6C5F">
              <w:fldChar w:fldCharType="end"/>
            </w:r>
            <w:bookmarkEnd w:id="113"/>
            <w:r>
              <w:t>)</w:t>
            </w:r>
          </w:p>
        </w:tc>
      </w:tr>
    </w:tbl>
    <w:p w14:paraId="172C3836" w14:textId="3CA5710B" w:rsidR="002A72C2" w:rsidRDefault="002A72C2" w:rsidP="009004A2">
      <w:pPr>
        <w:pStyle w:val="UNITENParagraph2"/>
      </w:pPr>
      <w:r>
        <w:lastRenderedPageBreak/>
        <w:t xml:space="preserve">The paragraph after an equation of a figure, has to be formatted in </w:t>
      </w:r>
      <w:r w:rsidR="003F150D">
        <w:rPr>
          <w:i/>
        </w:rPr>
        <w:t>WASIT</w:t>
      </w:r>
      <w:r w:rsidRPr="00500415">
        <w:rPr>
          <w:i/>
        </w:rPr>
        <w:t xml:space="preserve"> Paragraph 2</w:t>
      </w:r>
      <w:r>
        <w:t xml:space="preserve">. This is to allow some space between the paragraph and the equation or the figure’s caption. This paragraph is using </w:t>
      </w:r>
      <w:r w:rsidR="003F150D">
        <w:rPr>
          <w:i/>
        </w:rPr>
        <w:t>WASIT</w:t>
      </w:r>
      <w:r w:rsidRPr="00500415">
        <w:rPr>
          <w:i/>
        </w:rPr>
        <w:t xml:space="preserve"> Paragraph 2</w:t>
      </w:r>
      <w:r>
        <w:t xml:space="preserve"> style.</w:t>
      </w:r>
    </w:p>
    <w:p w14:paraId="1675384D" w14:textId="77777777" w:rsidR="002A72C2" w:rsidRDefault="002A72C2" w:rsidP="00647C72">
      <w:pPr>
        <w:pStyle w:val="Heading2"/>
      </w:pPr>
      <w:bookmarkStart w:id="114" w:name="_Toc510682735"/>
      <w:bookmarkStart w:id="115" w:name="_Toc214079003"/>
      <w:r>
        <w:t>Quote</w:t>
      </w:r>
      <w:bookmarkEnd w:id="114"/>
      <w:bookmarkEnd w:id="115"/>
    </w:p>
    <w:p w14:paraId="29FD9CCB" w14:textId="24CF1FBF" w:rsidR="002A72C2" w:rsidRDefault="002A72C2" w:rsidP="001F6D65">
      <w:pPr>
        <w:pStyle w:val="UOWASITParagraph"/>
      </w:pPr>
      <w:r>
        <w:t xml:space="preserve">To insert a quote like this, use </w:t>
      </w:r>
      <w:r w:rsidRPr="00EC2CE4">
        <w:rPr>
          <w:i/>
        </w:rPr>
        <w:t>Quo</w:t>
      </w:r>
      <w:r>
        <w:rPr>
          <w:i/>
        </w:rPr>
        <w:t>t</w:t>
      </w:r>
      <w:r w:rsidRPr="00EC2CE4">
        <w:rPr>
          <w:i/>
        </w:rPr>
        <w:t xml:space="preserve">ation </w:t>
      </w:r>
      <w:r w:rsidR="003F150D">
        <w:rPr>
          <w:i/>
        </w:rPr>
        <w:t>WASIT</w:t>
      </w:r>
      <w:r>
        <w:t xml:space="preserve"> style. Please ensure all quotation are properly cited.</w:t>
      </w:r>
    </w:p>
    <w:p w14:paraId="0174E1C8" w14:textId="77777777" w:rsidR="002A72C2" w:rsidRDefault="002A72C2" w:rsidP="00A26796">
      <w:pPr>
        <w:pStyle w:val="QuotationUOWASIT"/>
      </w:pPr>
      <w:r>
        <w:t>On the Insert tab, the galleries include items that are designed to coordinate with the overall look of your document. You can use these galleries to insert tables, headers, footers, lists, cover pages, and other document building blocks.</w:t>
      </w:r>
    </w:p>
    <w:p w14:paraId="7C065473" w14:textId="11B8D917" w:rsidR="002A72C2" w:rsidRDefault="002A72C2" w:rsidP="001F6D65">
      <w:pPr>
        <w:pStyle w:val="UOWASITParagraph"/>
      </w:pPr>
      <w:r>
        <w:t xml:space="preserve">The text in paragraph can be formatted using </w:t>
      </w:r>
      <w:r w:rsidRPr="00124EF7">
        <w:rPr>
          <w:i/>
        </w:rPr>
        <w:t>Table text</w:t>
      </w:r>
      <w:r>
        <w:t xml:space="preserve"> style. On the other hand, the style for table’s caption is called </w:t>
      </w:r>
      <w:r w:rsidRPr="00124EF7">
        <w:rPr>
          <w:i/>
        </w:rPr>
        <w:t xml:space="preserve">Caption for Table </w:t>
      </w:r>
      <w:r w:rsidR="003F150D">
        <w:rPr>
          <w:i/>
        </w:rPr>
        <w:t>WASIT</w:t>
      </w:r>
      <w:r>
        <w:t>.</w:t>
      </w:r>
    </w:p>
    <w:p w14:paraId="19E2B2B9" w14:textId="7F817165" w:rsidR="002A72C2" w:rsidRDefault="002A72C2" w:rsidP="002A72C2">
      <w:pPr>
        <w:pStyle w:val="CaptionforTableUOWASITcenter"/>
      </w:pPr>
      <w:bookmarkStart w:id="116" w:name="_Toc22058887"/>
      <w:r>
        <w:t xml:space="preserve">Table </w:t>
      </w:r>
      <w:r w:rsidR="00954A31">
        <w:t>3</w:t>
      </w:r>
      <w:r w:rsidR="00254F52">
        <w:t>.</w:t>
      </w:r>
      <w:r w:rsidR="00254F52">
        <w:fldChar w:fldCharType="begin"/>
      </w:r>
      <w:r w:rsidR="00254F52">
        <w:instrText xml:space="preserve"> SEQ Table \* ARABIC \s 1 </w:instrText>
      </w:r>
      <w:r w:rsidR="00254F52">
        <w:fldChar w:fldCharType="separate"/>
      </w:r>
      <w:r w:rsidR="00547BC7">
        <w:t>1</w:t>
      </w:r>
      <w:r w:rsidR="00254F52">
        <w:fldChar w:fldCharType="end"/>
      </w:r>
      <w:r w:rsidR="009B7484">
        <w:tab/>
      </w:r>
      <w:r>
        <w:t>Sample table</w:t>
      </w:r>
      <w:bookmarkEnd w:id="116"/>
    </w:p>
    <w:tbl>
      <w:tblPr>
        <w:tblW w:w="0" w:type="auto"/>
        <w:jc w:val="center"/>
        <w:tblLook w:val="04A0" w:firstRow="1" w:lastRow="0" w:firstColumn="1" w:lastColumn="0" w:noHBand="0" w:noVBand="1"/>
      </w:tblPr>
      <w:tblGrid>
        <w:gridCol w:w="4240"/>
        <w:gridCol w:w="4241"/>
      </w:tblGrid>
      <w:tr w:rsidR="002A72C2" w14:paraId="0C1052C7" w14:textId="77777777" w:rsidTr="00BC6720">
        <w:trPr>
          <w:jc w:val="center"/>
        </w:trPr>
        <w:tc>
          <w:tcPr>
            <w:tcW w:w="4348" w:type="dxa"/>
            <w:tcBorders>
              <w:top w:val="single" w:sz="12" w:space="0" w:color="auto"/>
              <w:bottom w:val="single" w:sz="12" w:space="0" w:color="auto"/>
            </w:tcBorders>
          </w:tcPr>
          <w:p w14:paraId="28EF1449" w14:textId="77777777" w:rsidR="002A72C2" w:rsidRPr="00EC2CE4" w:rsidRDefault="002A72C2" w:rsidP="00BC6720">
            <w:pPr>
              <w:pStyle w:val="Tabletext"/>
            </w:pPr>
            <w:r w:rsidRPr="00EC2CE4">
              <w:t xml:space="preserve">Test </w:t>
            </w:r>
          </w:p>
        </w:tc>
        <w:tc>
          <w:tcPr>
            <w:tcW w:w="4349" w:type="dxa"/>
            <w:tcBorders>
              <w:top w:val="single" w:sz="12" w:space="0" w:color="auto"/>
              <w:bottom w:val="single" w:sz="12" w:space="0" w:color="auto"/>
            </w:tcBorders>
          </w:tcPr>
          <w:p w14:paraId="76EA0D62" w14:textId="77777777" w:rsidR="002A72C2" w:rsidRPr="00EC2CE4" w:rsidRDefault="002A72C2" w:rsidP="00BC6720">
            <w:pPr>
              <w:pStyle w:val="Tabletext"/>
            </w:pPr>
            <w:r w:rsidRPr="00EC2CE4">
              <w:t>Text</w:t>
            </w:r>
          </w:p>
        </w:tc>
      </w:tr>
      <w:tr w:rsidR="002A72C2" w14:paraId="12CC85E7" w14:textId="77777777" w:rsidTr="00BC6720">
        <w:trPr>
          <w:jc w:val="center"/>
        </w:trPr>
        <w:tc>
          <w:tcPr>
            <w:tcW w:w="4348" w:type="dxa"/>
            <w:tcBorders>
              <w:top w:val="single" w:sz="12" w:space="0" w:color="auto"/>
            </w:tcBorders>
          </w:tcPr>
          <w:p w14:paraId="69445E9A" w14:textId="77777777" w:rsidR="002A72C2" w:rsidRPr="00EC2CE4" w:rsidRDefault="002A72C2" w:rsidP="00BC6720">
            <w:pPr>
              <w:pStyle w:val="Tabletext"/>
            </w:pPr>
            <w:r w:rsidRPr="00EC2CE4">
              <w:t>Te</w:t>
            </w:r>
            <w:r>
              <w:t>s</w:t>
            </w:r>
            <w:r w:rsidRPr="00EC2CE4">
              <w:t xml:space="preserve">t </w:t>
            </w:r>
          </w:p>
        </w:tc>
        <w:tc>
          <w:tcPr>
            <w:tcW w:w="4349" w:type="dxa"/>
            <w:tcBorders>
              <w:top w:val="single" w:sz="12" w:space="0" w:color="auto"/>
            </w:tcBorders>
          </w:tcPr>
          <w:p w14:paraId="7EEE30A1" w14:textId="77777777" w:rsidR="002A72C2" w:rsidRPr="00EC2CE4" w:rsidRDefault="002A72C2" w:rsidP="00BC6720">
            <w:pPr>
              <w:pStyle w:val="Tabletext"/>
            </w:pPr>
            <w:r w:rsidRPr="00EC2CE4">
              <w:t xml:space="preserve">Text </w:t>
            </w:r>
          </w:p>
        </w:tc>
      </w:tr>
      <w:tr w:rsidR="002A72C2" w14:paraId="2672A3C0" w14:textId="77777777" w:rsidTr="00BC6720">
        <w:trPr>
          <w:jc w:val="center"/>
        </w:trPr>
        <w:tc>
          <w:tcPr>
            <w:tcW w:w="4348" w:type="dxa"/>
          </w:tcPr>
          <w:p w14:paraId="4B39BAAC" w14:textId="77777777" w:rsidR="002A72C2" w:rsidRPr="00EC2CE4" w:rsidRDefault="002A72C2" w:rsidP="00BC6720">
            <w:pPr>
              <w:pStyle w:val="Tabletext"/>
            </w:pPr>
            <w:r w:rsidRPr="00EC2CE4">
              <w:t xml:space="preserve">Test </w:t>
            </w:r>
          </w:p>
        </w:tc>
        <w:tc>
          <w:tcPr>
            <w:tcW w:w="4349" w:type="dxa"/>
          </w:tcPr>
          <w:p w14:paraId="00BB2477" w14:textId="77777777" w:rsidR="002A72C2" w:rsidRPr="00EC2CE4" w:rsidRDefault="002A72C2" w:rsidP="00BC6720">
            <w:pPr>
              <w:pStyle w:val="Tabletext"/>
            </w:pPr>
            <w:r>
              <w:t>T</w:t>
            </w:r>
            <w:r w:rsidRPr="00EC2CE4">
              <w:t>ext</w:t>
            </w:r>
          </w:p>
        </w:tc>
      </w:tr>
      <w:tr w:rsidR="002A72C2" w14:paraId="7DC56257" w14:textId="77777777" w:rsidTr="00BC6720">
        <w:trPr>
          <w:jc w:val="center"/>
        </w:trPr>
        <w:tc>
          <w:tcPr>
            <w:tcW w:w="4348" w:type="dxa"/>
          </w:tcPr>
          <w:p w14:paraId="1700D146" w14:textId="77777777" w:rsidR="002A72C2" w:rsidRPr="00EC2CE4" w:rsidRDefault="002A72C2" w:rsidP="00BC6720">
            <w:pPr>
              <w:pStyle w:val="Tabletext"/>
            </w:pPr>
            <w:r w:rsidRPr="00EC2CE4">
              <w:t>Te</w:t>
            </w:r>
            <w:r>
              <w:t>s</w:t>
            </w:r>
            <w:r w:rsidRPr="00EC2CE4">
              <w:t xml:space="preserve">t </w:t>
            </w:r>
          </w:p>
        </w:tc>
        <w:tc>
          <w:tcPr>
            <w:tcW w:w="4349" w:type="dxa"/>
          </w:tcPr>
          <w:p w14:paraId="15692537" w14:textId="77777777" w:rsidR="002A72C2" w:rsidRPr="00EC2CE4" w:rsidRDefault="002A72C2" w:rsidP="00BC6720">
            <w:pPr>
              <w:pStyle w:val="Tabletext"/>
            </w:pPr>
            <w:r w:rsidRPr="00EC2CE4">
              <w:t xml:space="preserve">Text </w:t>
            </w:r>
          </w:p>
        </w:tc>
      </w:tr>
      <w:tr w:rsidR="002A72C2" w14:paraId="5D746763" w14:textId="77777777" w:rsidTr="00BC6720">
        <w:trPr>
          <w:jc w:val="center"/>
        </w:trPr>
        <w:tc>
          <w:tcPr>
            <w:tcW w:w="4348" w:type="dxa"/>
            <w:tcBorders>
              <w:bottom w:val="single" w:sz="12" w:space="0" w:color="auto"/>
            </w:tcBorders>
          </w:tcPr>
          <w:p w14:paraId="185AA45F" w14:textId="77777777" w:rsidR="002A72C2" w:rsidRPr="00EC2CE4" w:rsidRDefault="002A72C2" w:rsidP="00BC6720">
            <w:pPr>
              <w:pStyle w:val="Tabletext"/>
            </w:pPr>
            <w:r w:rsidRPr="00EC2CE4">
              <w:t xml:space="preserve">Test </w:t>
            </w:r>
          </w:p>
        </w:tc>
        <w:tc>
          <w:tcPr>
            <w:tcW w:w="4349" w:type="dxa"/>
            <w:tcBorders>
              <w:bottom w:val="single" w:sz="12" w:space="0" w:color="auto"/>
            </w:tcBorders>
          </w:tcPr>
          <w:p w14:paraId="68609D03" w14:textId="77777777" w:rsidR="002A72C2" w:rsidRPr="00EC2CE4" w:rsidRDefault="002A72C2" w:rsidP="00BC6720">
            <w:pPr>
              <w:pStyle w:val="Tabletext"/>
            </w:pPr>
            <w:r>
              <w:t>T</w:t>
            </w:r>
            <w:r w:rsidRPr="00EC2CE4">
              <w:t>ext</w:t>
            </w:r>
          </w:p>
        </w:tc>
      </w:tr>
    </w:tbl>
    <w:p w14:paraId="55AF1F00" w14:textId="77777777" w:rsidR="002A72C2" w:rsidRDefault="002A72C2" w:rsidP="001F6D65">
      <w:pPr>
        <w:pStyle w:val="UOWASITParagraph"/>
      </w:pPr>
    </w:p>
    <w:p w14:paraId="3A451B44" w14:textId="77777777" w:rsidR="002A72C2" w:rsidRDefault="002A72C2" w:rsidP="001F6D65">
      <w:pPr>
        <w:pStyle w:val="UOWASITParagraph"/>
      </w:pPr>
    </w:p>
    <w:p w14:paraId="0833D87F" w14:textId="77777777" w:rsidR="002A72C2" w:rsidRDefault="002A72C2" w:rsidP="001F6D65">
      <w:pPr>
        <w:pStyle w:val="UOWASITParagraph"/>
        <w:sectPr w:rsidR="002A72C2" w:rsidSect="00B660FD">
          <w:pgSz w:w="11906" w:h="16838"/>
          <w:pgMar w:top="1440" w:right="1440" w:bottom="1440" w:left="1985" w:header="706" w:footer="432" w:gutter="0"/>
          <w:cols w:space="708"/>
          <w:docGrid w:linePitch="360"/>
        </w:sectPr>
      </w:pPr>
    </w:p>
    <w:p w14:paraId="48053CFA" w14:textId="77777777" w:rsidR="0052147A" w:rsidRDefault="00956226" w:rsidP="001E1EBE">
      <w:pPr>
        <w:pStyle w:val="Heading1"/>
      </w:pPr>
      <w:bookmarkStart w:id="117" w:name="_Toc214079004"/>
      <w:r>
        <w:lastRenderedPageBreak/>
        <w:t>CHAPTER 4</w:t>
      </w:r>
      <w:r w:rsidR="009660B6">
        <w:br/>
      </w:r>
      <w:r w:rsidR="0083280C">
        <w:br/>
      </w:r>
      <w:r w:rsidR="009660B6">
        <w:br/>
      </w:r>
      <w:bookmarkStart w:id="118" w:name="_Toc510682736"/>
      <w:r w:rsidR="009660B6">
        <w:t xml:space="preserve">RESULT </w:t>
      </w:r>
      <w:r w:rsidR="00C8145A">
        <w:t>AND</w:t>
      </w:r>
      <w:r w:rsidR="009660B6">
        <w:t xml:space="preserve"> DISCUSSION</w:t>
      </w:r>
      <w:bookmarkEnd w:id="117"/>
      <w:bookmarkEnd w:id="118"/>
      <w:r w:rsidR="009660B6">
        <w:t xml:space="preserve"> </w:t>
      </w:r>
    </w:p>
    <w:p w14:paraId="0C012F8B" w14:textId="77777777" w:rsidR="00647C72" w:rsidRPr="00647C72" w:rsidRDefault="00647C72" w:rsidP="00647C72">
      <w:pPr>
        <w:pStyle w:val="ListParagraph"/>
        <w:keepLines/>
        <w:numPr>
          <w:ilvl w:val="0"/>
          <w:numId w:val="1"/>
        </w:numPr>
        <w:spacing w:afterLines="100" w:after="240"/>
        <w:contextualSpacing w:val="0"/>
        <w:outlineLvl w:val="1"/>
        <w:rPr>
          <w:rFonts w:eastAsiaTheme="majorEastAsia" w:cstheme="majorBidi"/>
          <w:b/>
          <w:vanish/>
          <w:sz w:val="24"/>
          <w:szCs w:val="26"/>
        </w:rPr>
      </w:pPr>
      <w:bookmarkStart w:id="119" w:name="_Toc214078914"/>
      <w:bookmarkStart w:id="120" w:name="_Toc214079005"/>
      <w:bookmarkStart w:id="121" w:name="_Toc510682737"/>
      <w:bookmarkEnd w:id="119"/>
      <w:bookmarkEnd w:id="120"/>
    </w:p>
    <w:p w14:paraId="2489B07A" w14:textId="77777777" w:rsidR="009660B6" w:rsidRDefault="009660B6" w:rsidP="00647C72">
      <w:pPr>
        <w:pStyle w:val="Heading2"/>
      </w:pPr>
      <w:bookmarkStart w:id="122" w:name="_Toc214079006"/>
      <w:r>
        <w:t>Introduction</w:t>
      </w:r>
      <w:bookmarkEnd w:id="121"/>
      <w:bookmarkEnd w:id="122"/>
    </w:p>
    <w:p w14:paraId="51440F03" w14:textId="77777777" w:rsidR="00286BF1" w:rsidRDefault="00286BF1" w:rsidP="00647C72">
      <w:pPr>
        <w:pStyle w:val="Heading2"/>
      </w:pPr>
      <w:bookmarkStart w:id="123" w:name="_Toc214079007"/>
      <w:r>
        <w:t>Data pre-processing</w:t>
      </w:r>
      <w:bookmarkEnd w:id="123"/>
    </w:p>
    <w:p w14:paraId="3B00C600" w14:textId="77777777" w:rsidR="00286BF1" w:rsidRDefault="00286BF1" w:rsidP="001F6D65">
      <w:pPr>
        <w:pStyle w:val="Heading3"/>
        <w:spacing w:after="240"/>
      </w:pPr>
      <w:bookmarkStart w:id="124" w:name="_Toc214079008"/>
      <w:r>
        <w:t>Individual transformation</w:t>
      </w:r>
      <w:bookmarkEnd w:id="124"/>
    </w:p>
    <w:p w14:paraId="27B8B4A9" w14:textId="77777777" w:rsidR="00286BF1" w:rsidRDefault="00286BF1" w:rsidP="001F6D65">
      <w:pPr>
        <w:pStyle w:val="Heading3"/>
        <w:spacing w:after="240"/>
      </w:pPr>
      <w:bookmarkStart w:id="125" w:name="_Toc214079009"/>
      <w:r>
        <w:t>Row scaling</w:t>
      </w:r>
      <w:bookmarkEnd w:id="125"/>
    </w:p>
    <w:p w14:paraId="73F775E2" w14:textId="77777777" w:rsidR="00286BF1" w:rsidRDefault="00286BF1" w:rsidP="001F6D65">
      <w:pPr>
        <w:pStyle w:val="Heading3"/>
        <w:spacing w:after="240"/>
      </w:pPr>
      <w:bookmarkStart w:id="126" w:name="_Toc214079010"/>
      <w:r>
        <w:t>Column scaling</w:t>
      </w:r>
      <w:bookmarkEnd w:id="126"/>
    </w:p>
    <w:p w14:paraId="77724BAB" w14:textId="77777777" w:rsidR="00286BF1" w:rsidRDefault="00286BF1" w:rsidP="001F6D65">
      <w:pPr>
        <w:pStyle w:val="Heading3"/>
        <w:spacing w:after="240"/>
      </w:pPr>
      <w:bookmarkStart w:id="127" w:name="_Toc214079011"/>
      <w:r>
        <w:t>Mean centring</w:t>
      </w:r>
      <w:bookmarkEnd w:id="127"/>
    </w:p>
    <w:p w14:paraId="76CDE6F7" w14:textId="77777777" w:rsidR="00286BF1" w:rsidRDefault="00286BF1" w:rsidP="001F6D65">
      <w:pPr>
        <w:pStyle w:val="Heading3"/>
        <w:spacing w:after="240"/>
      </w:pPr>
      <w:bookmarkStart w:id="128" w:name="_Toc214079012"/>
      <w:r>
        <w:t>Standardisation</w:t>
      </w:r>
      <w:bookmarkEnd w:id="128"/>
    </w:p>
    <w:p w14:paraId="542277B5" w14:textId="77777777" w:rsidR="00286BF1" w:rsidRDefault="00286BF1" w:rsidP="00647C72">
      <w:pPr>
        <w:pStyle w:val="Heading2"/>
      </w:pPr>
      <w:bookmarkStart w:id="129" w:name="_Toc214079013"/>
      <w:r>
        <w:t>Exploratory data analysis</w:t>
      </w:r>
      <w:bookmarkEnd w:id="129"/>
    </w:p>
    <w:p w14:paraId="49573CD6" w14:textId="77777777" w:rsidR="00286BF1" w:rsidRDefault="00286BF1" w:rsidP="00286BF1">
      <w:r>
        <w:t>Principal Component Analysis</w:t>
      </w:r>
    </w:p>
    <w:p w14:paraId="32C5AEAA" w14:textId="77777777" w:rsidR="00286BF1" w:rsidRDefault="00286BF1" w:rsidP="00286BF1">
      <w:proofErr w:type="spellStart"/>
      <w:r>
        <w:t>Self Organizing</w:t>
      </w:r>
      <w:proofErr w:type="spellEnd"/>
      <w:r>
        <w:t xml:space="preserve"> Maps</w:t>
      </w:r>
    </w:p>
    <w:p w14:paraId="64CA9030" w14:textId="77777777" w:rsidR="00286BF1" w:rsidRDefault="00286BF1" w:rsidP="00286BF1">
      <w:r>
        <w:t>Initialisation</w:t>
      </w:r>
    </w:p>
    <w:p w14:paraId="4A0A78DF" w14:textId="77777777" w:rsidR="00286BF1" w:rsidRDefault="00286BF1" w:rsidP="00286BF1">
      <w:r>
        <w:t>Training</w:t>
      </w:r>
    </w:p>
    <w:p w14:paraId="0ECBF162" w14:textId="77777777" w:rsidR="00286BF1" w:rsidRDefault="00286BF1" w:rsidP="00286BF1">
      <w:r>
        <w:t>Class separation index</w:t>
      </w:r>
    </w:p>
    <w:p w14:paraId="40F8056F" w14:textId="77777777" w:rsidR="00286BF1" w:rsidRDefault="00286BF1" w:rsidP="00286BF1">
      <w:r>
        <w:t>Silhouette width</w:t>
      </w:r>
    </w:p>
    <w:p w14:paraId="05F53C15" w14:textId="77777777" w:rsidR="00286BF1" w:rsidRDefault="00286BF1" w:rsidP="00286BF1">
      <w:r>
        <w:t>Modified Silhouette width</w:t>
      </w:r>
    </w:p>
    <w:p w14:paraId="2C0EB36B" w14:textId="77777777" w:rsidR="00286BF1" w:rsidRDefault="00286BF1" w:rsidP="00286BF1">
      <w:r>
        <w:t>Regression methods</w:t>
      </w:r>
    </w:p>
    <w:p w14:paraId="4B05D5C7" w14:textId="77777777" w:rsidR="00286BF1" w:rsidRDefault="00286BF1" w:rsidP="00286BF1">
      <w:r>
        <w:t>Multivariate Linear Regression</w:t>
      </w:r>
    </w:p>
    <w:p w14:paraId="39E71F31" w14:textId="77777777" w:rsidR="00286BF1" w:rsidRDefault="00286BF1" w:rsidP="00286BF1">
      <w:r>
        <w:t>Principal Components Regression</w:t>
      </w:r>
    </w:p>
    <w:p w14:paraId="72A463DA" w14:textId="77777777" w:rsidR="00286BF1" w:rsidRDefault="00286BF1" w:rsidP="00286BF1">
      <w:r>
        <w:t>Partial Least Squares Regression</w:t>
      </w:r>
    </w:p>
    <w:p w14:paraId="2797A639" w14:textId="77777777" w:rsidR="00286BF1" w:rsidRDefault="00286BF1" w:rsidP="00647C72">
      <w:pPr>
        <w:pStyle w:val="Heading2"/>
      </w:pPr>
      <w:bookmarkStart w:id="130" w:name="_Toc214079014"/>
      <w:r>
        <w:t>Variable selection</w:t>
      </w:r>
      <w:bookmarkEnd w:id="130"/>
    </w:p>
    <w:p w14:paraId="7FD08E47" w14:textId="77777777" w:rsidR="00286BF1" w:rsidRDefault="00286BF1" w:rsidP="001F6D65">
      <w:pPr>
        <w:pStyle w:val="Heading3"/>
        <w:spacing w:after="240"/>
      </w:pPr>
      <w:bookmarkStart w:id="131" w:name="_Toc214079015"/>
      <w:r>
        <w:lastRenderedPageBreak/>
        <w:t>Multiblock methods in chemometrics</w:t>
      </w:r>
      <w:bookmarkEnd w:id="131"/>
    </w:p>
    <w:p w14:paraId="7EEF351F" w14:textId="77777777" w:rsidR="00286BF1" w:rsidRDefault="00286BF1" w:rsidP="001F6D65">
      <w:pPr>
        <w:pStyle w:val="Heading3"/>
        <w:spacing w:after="240"/>
      </w:pPr>
      <w:bookmarkStart w:id="132" w:name="_Toc214079016"/>
      <w:r>
        <w:t>Multiblock similarity measures</w:t>
      </w:r>
      <w:bookmarkEnd w:id="132"/>
    </w:p>
    <w:p w14:paraId="39D5E5DE" w14:textId="77777777" w:rsidR="00286BF1" w:rsidRDefault="00286BF1" w:rsidP="009B42CD">
      <w:pPr>
        <w:pStyle w:val="Heading4"/>
      </w:pPr>
      <w:r>
        <w:t>Multiblock Partial Least Squares Regression</w:t>
      </w:r>
    </w:p>
    <w:p w14:paraId="5DE03603" w14:textId="77777777" w:rsidR="00286BF1" w:rsidRPr="007C0161" w:rsidRDefault="00286BF1" w:rsidP="00772F6C">
      <w:pPr>
        <w:pStyle w:val="Heading5"/>
      </w:pPr>
      <w:r w:rsidRPr="007C0161">
        <w:t>Data splitting methods</w:t>
      </w:r>
    </w:p>
    <w:p w14:paraId="7D84EC0D" w14:textId="77777777" w:rsidR="00286BF1" w:rsidRPr="007C0161" w:rsidRDefault="00286BF1" w:rsidP="00772F6C">
      <w:pPr>
        <w:pStyle w:val="Heading5"/>
      </w:pPr>
      <w:r w:rsidRPr="007C0161">
        <w:t>Data splitting for regression</w:t>
      </w:r>
    </w:p>
    <w:p w14:paraId="6F609C31" w14:textId="77777777" w:rsidR="00286BF1" w:rsidRDefault="00286BF1" w:rsidP="00772F6C">
      <w:pPr>
        <w:pStyle w:val="Heading5"/>
      </w:pPr>
      <w:r w:rsidRPr="007C0161">
        <w:t>Data splitting for classification</w:t>
      </w:r>
    </w:p>
    <w:p w14:paraId="6854EC2C" w14:textId="77777777" w:rsidR="007C0161" w:rsidRDefault="007C0161" w:rsidP="007C0161"/>
    <w:p w14:paraId="1CF5553D" w14:textId="77777777" w:rsidR="007C0161" w:rsidRDefault="007C0161" w:rsidP="007C0161"/>
    <w:p w14:paraId="0AD3C54D" w14:textId="77777777" w:rsidR="007C0161" w:rsidRPr="007C0161" w:rsidRDefault="007C0161" w:rsidP="007C0161"/>
    <w:p w14:paraId="7944E107" w14:textId="77777777" w:rsidR="00286BF1" w:rsidRDefault="00286BF1" w:rsidP="00286BF1">
      <w:r>
        <w:t>Classification methods</w:t>
      </w:r>
    </w:p>
    <w:p w14:paraId="6279C360" w14:textId="77777777" w:rsidR="00286BF1" w:rsidRDefault="00286BF1" w:rsidP="00286BF1">
      <w:r>
        <w:t>Partial Least Squares Discriminant Analysis</w:t>
      </w:r>
    </w:p>
    <w:p w14:paraId="74492133" w14:textId="77777777" w:rsidR="00286BF1" w:rsidRDefault="00286BF1" w:rsidP="00286BF1">
      <w:r>
        <w:t>Supervised Self Organizing Maps</w:t>
      </w:r>
    </w:p>
    <w:p w14:paraId="348B8DE0" w14:textId="77777777" w:rsidR="00286BF1" w:rsidRDefault="00286BF1" w:rsidP="00286BF1">
      <w:r>
        <w:t>Data Pre-Processing and Data Drift: Exploratory Analysis and Class Separation Indices</w:t>
      </w:r>
    </w:p>
    <w:p w14:paraId="68CE9706" w14:textId="77777777" w:rsidR="00286BF1" w:rsidRDefault="00286BF1" w:rsidP="00286BF1">
      <w:r>
        <w:t>Introduction</w:t>
      </w:r>
    </w:p>
    <w:p w14:paraId="5884BA6A" w14:textId="77777777" w:rsidR="00286BF1" w:rsidRDefault="00286BF1" w:rsidP="00286BF1">
      <w:r>
        <w:t>Dataset</w:t>
      </w:r>
    </w:p>
    <w:p w14:paraId="76F04A4C" w14:textId="77777777" w:rsidR="00286BF1" w:rsidRDefault="00286BF1" w:rsidP="00286BF1">
      <w:r>
        <w:t>Airborne particulate matter dataset</w:t>
      </w:r>
    </w:p>
    <w:p w14:paraId="7B5F44FC" w14:textId="77777777" w:rsidR="00286BF1" w:rsidRDefault="00286BF1" w:rsidP="00286BF1">
      <w:r>
        <w:t>Meteorology dataset</w:t>
      </w:r>
    </w:p>
    <w:p w14:paraId="10E66FA9" w14:textId="77777777" w:rsidR="00286BF1" w:rsidRDefault="00286BF1" w:rsidP="00286BF1">
      <w:r>
        <w:t>QSAR dataset</w:t>
      </w:r>
    </w:p>
    <w:p w14:paraId="73566076" w14:textId="77777777" w:rsidR="00286BF1" w:rsidRDefault="00286BF1" w:rsidP="00286BF1">
      <w:r>
        <w:t>Chemometrics Methods</w:t>
      </w:r>
    </w:p>
    <w:p w14:paraId="53BF864D" w14:textId="77777777" w:rsidR="00286BF1" w:rsidRDefault="00286BF1" w:rsidP="00286BF1">
      <w:r>
        <w:t>Data pre-processing</w:t>
      </w:r>
    </w:p>
    <w:p w14:paraId="7590267D" w14:textId="77777777" w:rsidR="00286BF1" w:rsidRDefault="00286BF1" w:rsidP="00286BF1">
      <w:r>
        <w:t>Principal Component Analysis</w:t>
      </w:r>
    </w:p>
    <w:p w14:paraId="3621868B" w14:textId="77777777" w:rsidR="00286BF1" w:rsidRDefault="00286BF1" w:rsidP="00286BF1">
      <w:r>
        <w:t>Principal Component Regression</w:t>
      </w:r>
    </w:p>
    <w:p w14:paraId="3F334329" w14:textId="77777777" w:rsidR="00286BF1" w:rsidRDefault="00286BF1" w:rsidP="00286BF1">
      <w:r>
        <w:t>Principal Component Analysis, cluster separation indices and data drift</w:t>
      </w:r>
    </w:p>
    <w:p w14:paraId="2CA44C5E" w14:textId="77777777" w:rsidR="00286BF1" w:rsidRDefault="00286BF1" w:rsidP="00286BF1">
      <w:proofErr w:type="spellStart"/>
      <w:r>
        <w:t>Self Organizing</w:t>
      </w:r>
      <w:proofErr w:type="spellEnd"/>
      <w:r>
        <w:t xml:space="preserve"> Maps</w:t>
      </w:r>
    </w:p>
    <w:p w14:paraId="36128F23" w14:textId="77777777" w:rsidR="00286BF1" w:rsidRDefault="00286BF1" w:rsidP="00286BF1">
      <w:r>
        <w:t>Results and Discussion</w:t>
      </w:r>
    </w:p>
    <w:p w14:paraId="0109F528" w14:textId="77777777" w:rsidR="00286BF1" w:rsidRDefault="00286BF1" w:rsidP="00286BF1">
      <w:r>
        <w:t>Airborne particulate matter dataset</w:t>
      </w:r>
    </w:p>
    <w:p w14:paraId="760E9EEC" w14:textId="77777777" w:rsidR="00286BF1" w:rsidRDefault="00286BF1" w:rsidP="00286BF1">
      <w:r>
        <w:t>Sample and elemental analysis</w:t>
      </w:r>
    </w:p>
    <w:p w14:paraId="29F3C810" w14:textId="77777777" w:rsidR="00286BF1" w:rsidRDefault="00286BF1" w:rsidP="00286BF1">
      <w:r>
        <w:t>Exploratory data analysis by using Principal Component Analysis and Self Organizing Maps</w:t>
      </w:r>
    </w:p>
    <w:p w14:paraId="084EC44A" w14:textId="77777777" w:rsidR="00286BF1" w:rsidRDefault="00286BF1" w:rsidP="00286BF1">
      <w:r>
        <w:t>Data pre-processing, PCA and class separation index</w:t>
      </w:r>
    </w:p>
    <w:p w14:paraId="50CD0062" w14:textId="77777777" w:rsidR="00286BF1" w:rsidRDefault="00286BF1" w:rsidP="00286BF1">
      <w:r>
        <w:t>Meteorology dataset</w:t>
      </w:r>
    </w:p>
    <w:p w14:paraId="63947D9A" w14:textId="77777777" w:rsidR="00286BF1" w:rsidRDefault="00286BF1" w:rsidP="00286BF1">
      <w:r>
        <w:t>QSAR dataset</w:t>
      </w:r>
    </w:p>
    <w:p w14:paraId="52A35A28" w14:textId="77777777" w:rsidR="002552C3" w:rsidRDefault="002552C3" w:rsidP="002552C3"/>
    <w:p w14:paraId="5FC688DF" w14:textId="77777777" w:rsidR="002552C3" w:rsidRPr="002552C3" w:rsidRDefault="002552C3" w:rsidP="002552C3">
      <w:pPr>
        <w:sectPr w:rsidR="002552C3" w:rsidRPr="002552C3" w:rsidSect="00B660FD">
          <w:pgSz w:w="11906" w:h="16838"/>
          <w:pgMar w:top="1440" w:right="1440" w:bottom="1440" w:left="1985" w:header="706" w:footer="432" w:gutter="0"/>
          <w:cols w:space="708"/>
          <w:docGrid w:linePitch="360"/>
        </w:sectPr>
      </w:pPr>
    </w:p>
    <w:p w14:paraId="5E7DB2C5" w14:textId="77777777" w:rsidR="009660B6" w:rsidRDefault="00956226" w:rsidP="001E1EBE">
      <w:pPr>
        <w:pStyle w:val="Heading1"/>
      </w:pPr>
      <w:bookmarkStart w:id="133" w:name="_Toc214079017"/>
      <w:r>
        <w:lastRenderedPageBreak/>
        <w:t>CHAPTER 5</w:t>
      </w:r>
      <w:r w:rsidR="009660B6">
        <w:br/>
      </w:r>
      <w:r w:rsidR="0083280C">
        <w:br/>
      </w:r>
      <w:r w:rsidR="009660B6">
        <w:br/>
      </w:r>
      <w:bookmarkStart w:id="134" w:name="_Toc510682738"/>
      <w:r w:rsidR="009660B6">
        <w:t>CONCLUSION</w:t>
      </w:r>
      <w:r w:rsidR="00C8145A">
        <w:t xml:space="preserve"> AND RECOMMENDATIONS FOR FUTURE WORK</w:t>
      </w:r>
      <w:bookmarkEnd w:id="133"/>
      <w:bookmarkEnd w:id="134"/>
    </w:p>
    <w:p w14:paraId="17400EA7" w14:textId="77777777" w:rsidR="00647C72" w:rsidRPr="00647C72" w:rsidRDefault="00647C72" w:rsidP="00647C72">
      <w:pPr>
        <w:pStyle w:val="ListParagraph"/>
        <w:keepLines/>
        <w:numPr>
          <w:ilvl w:val="0"/>
          <w:numId w:val="1"/>
        </w:numPr>
        <w:spacing w:afterLines="100" w:after="240"/>
        <w:contextualSpacing w:val="0"/>
        <w:outlineLvl w:val="1"/>
        <w:rPr>
          <w:rFonts w:eastAsiaTheme="majorEastAsia" w:cstheme="majorBidi"/>
          <w:b/>
          <w:vanish/>
          <w:sz w:val="24"/>
          <w:szCs w:val="26"/>
        </w:rPr>
      </w:pPr>
      <w:bookmarkStart w:id="135" w:name="_Toc214078927"/>
      <w:bookmarkStart w:id="136" w:name="_Toc214079018"/>
      <w:bookmarkStart w:id="137" w:name="_Toc510682739"/>
      <w:bookmarkEnd w:id="135"/>
      <w:bookmarkEnd w:id="136"/>
    </w:p>
    <w:p w14:paraId="0F7EE367" w14:textId="77777777" w:rsidR="009660B6" w:rsidRDefault="009660B6" w:rsidP="00647C72">
      <w:pPr>
        <w:pStyle w:val="Heading2"/>
      </w:pPr>
      <w:bookmarkStart w:id="138" w:name="_Toc214079019"/>
      <w:r>
        <w:t>Introdu</w:t>
      </w:r>
      <w:r w:rsidR="00357F77">
        <w:t>c</w:t>
      </w:r>
      <w:r>
        <w:t>tion</w:t>
      </w:r>
      <w:bookmarkEnd w:id="137"/>
      <w:bookmarkEnd w:id="138"/>
    </w:p>
    <w:p w14:paraId="11E6ABE1" w14:textId="77777777" w:rsidR="00341964" w:rsidRDefault="00341964" w:rsidP="001F6D65">
      <w:pPr>
        <w:pStyle w:val="UOWASITParagraph"/>
      </w:pPr>
      <w: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w:t>
      </w:r>
    </w:p>
    <w:p w14:paraId="595C98D3" w14:textId="77777777" w:rsidR="00341964" w:rsidRDefault="00341964" w:rsidP="001F6D65">
      <w:pPr>
        <w:pStyle w:val="UOWASITParagraph"/>
      </w:pPr>
      <w:r>
        <w:t>You can easily change the formatting of selected text in the document text by choosing a look for the selected text from the Quick Styles gallery on the Home tab. You can also format text directly by using the other controls on the Home tab. Most controls offer a choice of using the look from the current theme or using a format that you specify directly.</w:t>
      </w:r>
    </w:p>
    <w:p w14:paraId="505FB86F" w14:textId="77777777" w:rsidR="00341964" w:rsidRDefault="00341964" w:rsidP="001F6D65">
      <w:pPr>
        <w:pStyle w:val="UOWASITParagraph"/>
      </w:pPr>
      <w:r>
        <w:t>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w:t>
      </w:r>
    </w:p>
    <w:p w14:paraId="033355BE" w14:textId="77777777" w:rsidR="00286BF1" w:rsidRDefault="00286BF1" w:rsidP="00647C72">
      <w:pPr>
        <w:pStyle w:val="Heading2"/>
      </w:pPr>
      <w:bookmarkStart w:id="139" w:name="_Toc214079020"/>
      <w:r>
        <w:t>Regression methods</w:t>
      </w:r>
      <w:bookmarkEnd w:id="139"/>
    </w:p>
    <w:p w14:paraId="636CFE36" w14:textId="77777777" w:rsidR="00286BF1" w:rsidRDefault="00286BF1" w:rsidP="00772F6C">
      <w:pPr>
        <w:pStyle w:val="Heading5"/>
      </w:pPr>
      <w:r>
        <w:t>Principal Com</w:t>
      </w:r>
      <w:r w:rsidRPr="00772F6C">
        <w:t>p</w:t>
      </w:r>
      <w:r>
        <w:t>onent Analysis</w:t>
      </w:r>
    </w:p>
    <w:p w14:paraId="6761538E" w14:textId="77777777" w:rsidR="00286BF1" w:rsidRDefault="00286BF1" w:rsidP="00772F6C">
      <w:pPr>
        <w:pStyle w:val="Heading5"/>
      </w:pPr>
      <w:r>
        <w:t>Variable selection</w:t>
      </w:r>
    </w:p>
    <w:p w14:paraId="1BCF5BAF" w14:textId="77777777" w:rsidR="00286BF1" w:rsidRDefault="00286BF1" w:rsidP="00772F6C">
      <w:pPr>
        <w:pStyle w:val="Heading5"/>
      </w:pPr>
      <w:r>
        <w:t>PLS and PCR models by using all descriptors</w:t>
      </w:r>
    </w:p>
    <w:p w14:paraId="7CFD0E08" w14:textId="77777777" w:rsidR="00286BF1" w:rsidRDefault="00286BF1" w:rsidP="00772F6C">
      <w:pPr>
        <w:pStyle w:val="Heading5"/>
      </w:pPr>
      <w:r>
        <w:t>Modelling at different empirical significant</w:t>
      </w:r>
    </w:p>
    <w:p w14:paraId="1310315C" w14:textId="77777777" w:rsidR="00286BF1" w:rsidRDefault="00286BF1" w:rsidP="00772F6C">
      <w:pPr>
        <w:pStyle w:val="Heading5"/>
      </w:pPr>
      <w:r>
        <w:t>Classification methods</w:t>
      </w:r>
    </w:p>
    <w:p w14:paraId="2FF54DD7" w14:textId="77777777" w:rsidR="00547BC7" w:rsidRDefault="00547BC7">
      <w:pPr>
        <w:spacing w:after="2765" w:line="276" w:lineRule="auto"/>
        <w:rPr>
          <w:rFonts w:eastAsiaTheme="majorEastAsia" w:cstheme="majorBidi"/>
          <w:b/>
          <w:sz w:val="24"/>
          <w:szCs w:val="26"/>
        </w:rPr>
      </w:pPr>
      <w:r>
        <w:br w:type="page"/>
      </w:r>
    </w:p>
    <w:p w14:paraId="6F4251FD" w14:textId="1325E600" w:rsidR="00286BF1" w:rsidRDefault="00286BF1" w:rsidP="00647C72">
      <w:pPr>
        <w:pStyle w:val="Heading2"/>
      </w:pPr>
      <w:bookmarkStart w:id="140" w:name="_Toc214079021"/>
      <w:r>
        <w:lastRenderedPageBreak/>
        <w:t>Principal Component Analysis</w:t>
      </w:r>
      <w:bookmarkEnd w:id="140"/>
    </w:p>
    <w:p w14:paraId="5E504042" w14:textId="77777777" w:rsidR="00286BF1" w:rsidRDefault="00286BF1" w:rsidP="00286BF1">
      <w:r>
        <w:t>Class Boundary Plot</w:t>
      </w:r>
    </w:p>
    <w:p w14:paraId="47BE0CCD" w14:textId="77777777" w:rsidR="00286BF1" w:rsidRDefault="00286BF1" w:rsidP="00286BF1">
      <w:r>
        <w:t>Percentage Correctly Classified</w:t>
      </w:r>
    </w:p>
    <w:p w14:paraId="60FDF2BB" w14:textId="77777777" w:rsidR="00286BF1" w:rsidRPr="00FE5E25" w:rsidRDefault="00286BF1" w:rsidP="00286BF1">
      <w:r>
        <w:t>Conclusions and Future Work</w:t>
      </w:r>
    </w:p>
    <w:p w14:paraId="0955DD1C" w14:textId="77777777" w:rsidR="00341964" w:rsidRPr="00341964" w:rsidRDefault="00341964" w:rsidP="00341964"/>
    <w:p w14:paraId="3E10213C" w14:textId="77777777" w:rsidR="005501F4" w:rsidRDefault="005501F4" w:rsidP="005501F4"/>
    <w:p w14:paraId="0BD7DF21" w14:textId="77777777" w:rsidR="005501F4" w:rsidRPr="005501F4" w:rsidRDefault="005501F4" w:rsidP="005501F4">
      <w:pPr>
        <w:sectPr w:rsidR="005501F4" w:rsidRPr="005501F4" w:rsidSect="00B660FD">
          <w:pgSz w:w="11906" w:h="16838"/>
          <w:pgMar w:top="1440" w:right="1440" w:bottom="1440" w:left="1985" w:header="706" w:footer="432" w:gutter="0"/>
          <w:cols w:space="708"/>
          <w:docGrid w:linePitch="360"/>
        </w:sectPr>
      </w:pPr>
    </w:p>
    <w:tbl>
      <w:tblPr>
        <w:tblStyle w:val="TableGrid"/>
        <w:tblW w:w="0" w:type="auto"/>
        <w:tblLook w:val="04A0" w:firstRow="1" w:lastRow="0" w:firstColumn="1" w:lastColumn="0" w:noHBand="0" w:noVBand="1"/>
      </w:tblPr>
      <w:tblGrid>
        <w:gridCol w:w="2899"/>
        <w:gridCol w:w="2899"/>
        <w:gridCol w:w="2899"/>
      </w:tblGrid>
      <w:tr w:rsidR="000225EF" w14:paraId="6FEF244D" w14:textId="77777777" w:rsidTr="000225EF">
        <w:tc>
          <w:tcPr>
            <w:tcW w:w="2899" w:type="dxa"/>
          </w:tcPr>
          <w:p w14:paraId="7397B0C7" w14:textId="77777777" w:rsidR="000225EF" w:rsidRDefault="000225EF" w:rsidP="001F6D65">
            <w:pPr>
              <w:pStyle w:val="UOWASITParagraph"/>
            </w:pPr>
          </w:p>
        </w:tc>
        <w:tc>
          <w:tcPr>
            <w:tcW w:w="2899" w:type="dxa"/>
          </w:tcPr>
          <w:p w14:paraId="1D65C08D" w14:textId="77777777" w:rsidR="000225EF" w:rsidRDefault="000225EF" w:rsidP="001F6D65">
            <w:pPr>
              <w:pStyle w:val="UOWASITParagraph"/>
            </w:pPr>
          </w:p>
        </w:tc>
        <w:tc>
          <w:tcPr>
            <w:tcW w:w="2899" w:type="dxa"/>
          </w:tcPr>
          <w:p w14:paraId="6398973E" w14:textId="77777777" w:rsidR="000225EF" w:rsidRDefault="000225EF" w:rsidP="001F6D65">
            <w:pPr>
              <w:pStyle w:val="UOWASITParagraph"/>
            </w:pPr>
          </w:p>
        </w:tc>
      </w:tr>
      <w:tr w:rsidR="000225EF" w14:paraId="2F565F6E" w14:textId="77777777" w:rsidTr="000225EF">
        <w:tc>
          <w:tcPr>
            <w:tcW w:w="2899" w:type="dxa"/>
          </w:tcPr>
          <w:p w14:paraId="445084B3" w14:textId="77777777" w:rsidR="000225EF" w:rsidRDefault="000225EF" w:rsidP="001F6D65">
            <w:pPr>
              <w:pStyle w:val="UOWASITParagraph"/>
            </w:pPr>
          </w:p>
        </w:tc>
        <w:tc>
          <w:tcPr>
            <w:tcW w:w="2899" w:type="dxa"/>
          </w:tcPr>
          <w:p w14:paraId="5FFFA210" w14:textId="77777777" w:rsidR="000225EF" w:rsidRDefault="000225EF" w:rsidP="001F6D65">
            <w:pPr>
              <w:pStyle w:val="UOWASITParagraph"/>
            </w:pPr>
          </w:p>
        </w:tc>
        <w:tc>
          <w:tcPr>
            <w:tcW w:w="2899" w:type="dxa"/>
          </w:tcPr>
          <w:p w14:paraId="6CF93440" w14:textId="77777777" w:rsidR="000225EF" w:rsidRDefault="000225EF" w:rsidP="001F6D65">
            <w:pPr>
              <w:pStyle w:val="UOWASITParagraph"/>
            </w:pPr>
          </w:p>
        </w:tc>
      </w:tr>
    </w:tbl>
    <w:p w14:paraId="1F97D342" w14:textId="77777777" w:rsidR="00440E52" w:rsidRDefault="00440E52" w:rsidP="001F6D65">
      <w:pPr>
        <w:pStyle w:val="UOWASITParagraph"/>
      </w:pPr>
    </w:p>
    <w:p w14:paraId="1E904BB8" w14:textId="77777777" w:rsidR="000225EF" w:rsidRDefault="000225EF" w:rsidP="001F6D65">
      <w:pPr>
        <w:pStyle w:val="UOWASITParagraph"/>
      </w:pPr>
    </w:p>
    <w:p w14:paraId="20B582ED" w14:textId="77777777" w:rsidR="000225EF" w:rsidRDefault="000225EF" w:rsidP="001F6D65">
      <w:pPr>
        <w:pStyle w:val="UOWASITParagraph"/>
        <w:sectPr w:rsidR="000225EF" w:rsidSect="000B7793">
          <w:pgSz w:w="16838" w:h="11906" w:orient="landscape"/>
          <w:pgMar w:top="1985" w:right="1440" w:bottom="1418" w:left="1440" w:header="709" w:footer="431" w:gutter="0"/>
          <w:cols w:space="708"/>
          <w:docGrid w:linePitch="360"/>
        </w:sectPr>
      </w:pPr>
    </w:p>
    <w:p w14:paraId="6E6C7099" w14:textId="77777777" w:rsidR="009B218B" w:rsidRDefault="009B218B" w:rsidP="003D34CC">
      <w:pPr>
        <w:pStyle w:val="TITLEATROMANPAGES"/>
        <w:spacing w:after="480"/>
      </w:pPr>
      <w:bookmarkStart w:id="141" w:name="_Toc510682740"/>
      <w:bookmarkStart w:id="142" w:name="_Toc214079022"/>
      <w:r w:rsidRPr="006A60EC">
        <w:lastRenderedPageBreak/>
        <w:t>REFERENCES</w:t>
      </w:r>
      <w:bookmarkEnd w:id="141"/>
      <w:bookmarkEnd w:id="142"/>
    </w:p>
    <w:p w14:paraId="512887C1" w14:textId="77777777" w:rsidR="009B218B" w:rsidRPr="009B218B" w:rsidRDefault="009B218B" w:rsidP="009B218B">
      <w:r>
        <w:t>Use</w:t>
      </w:r>
      <w:r w:rsidR="00855FF7">
        <w:t xml:space="preserve"> reference manager such as Mendeley or Endnote to generate references list here.</w:t>
      </w:r>
    </w:p>
    <w:p w14:paraId="1AECDFCA" w14:textId="77777777" w:rsidR="009B218B" w:rsidRDefault="009B218B" w:rsidP="003D34CC">
      <w:pPr>
        <w:pStyle w:val="TITLEATROMANPAGES"/>
        <w:spacing w:after="480"/>
      </w:pPr>
      <w:bookmarkStart w:id="143" w:name="_Toc510682741"/>
      <w:bookmarkStart w:id="144" w:name="_Toc214079023"/>
      <w:r>
        <w:lastRenderedPageBreak/>
        <w:t>APPENDIX A</w:t>
      </w:r>
      <w:r>
        <w:br/>
        <w:t>SAMPLE APPENDIX 1</w:t>
      </w:r>
      <w:bookmarkEnd w:id="143"/>
      <w:bookmarkEnd w:id="144"/>
    </w:p>
    <w:p w14:paraId="0C5218B6" w14:textId="77777777" w:rsidR="00D34A3F" w:rsidRDefault="00F4053C" w:rsidP="001F6D65">
      <w:pPr>
        <w:pStyle w:val="UOWASITParagraph"/>
      </w:pPr>
      <w:r>
        <w:t xml:space="preserve">For Appendices Heading use TITLE AT ROMAN PAGES style. </w:t>
      </w:r>
    </w:p>
    <w:p w14:paraId="448AA6CE" w14:textId="77777777" w:rsidR="00D34A3F" w:rsidRPr="00D34A3F" w:rsidRDefault="00D34A3F" w:rsidP="00D34A3F"/>
    <w:p w14:paraId="162DF884" w14:textId="77777777" w:rsidR="009B218B" w:rsidRDefault="009B218B" w:rsidP="003D34CC">
      <w:pPr>
        <w:pStyle w:val="TITLEATROMANPAGES"/>
        <w:spacing w:after="480"/>
      </w:pPr>
      <w:bookmarkStart w:id="145" w:name="_Toc510682742"/>
      <w:bookmarkStart w:id="146" w:name="_Toc214079024"/>
      <w:r>
        <w:lastRenderedPageBreak/>
        <w:t>APPENDIX B</w:t>
      </w:r>
      <w:r>
        <w:br/>
        <w:t>SAMPLE APPENDIX 2</w:t>
      </w:r>
      <w:bookmarkEnd w:id="145"/>
      <w:bookmarkEnd w:id="146"/>
    </w:p>
    <w:p w14:paraId="7CA3A4F5" w14:textId="77777777" w:rsidR="009B218B" w:rsidRDefault="009B218B" w:rsidP="001F6D65">
      <w:pPr>
        <w:pStyle w:val="UOWASITParagraph"/>
      </w:pPr>
      <w:r>
        <w:t xml:space="preserve">For Appendices Heading use TITLE AT ROMAN PAGES style. </w:t>
      </w:r>
    </w:p>
    <w:p w14:paraId="2CFC565F" w14:textId="77777777" w:rsidR="00D34A3F" w:rsidRPr="00D34A3F" w:rsidRDefault="00D34A3F" w:rsidP="00D34A3F"/>
    <w:p w14:paraId="678A4EA7" w14:textId="77777777" w:rsidR="00D34A3F" w:rsidRPr="00D34A3F" w:rsidRDefault="00D34A3F" w:rsidP="00D34A3F"/>
    <w:p w14:paraId="3FF85C32" w14:textId="77777777" w:rsidR="00D34A3F" w:rsidRPr="00D34A3F" w:rsidRDefault="00D34A3F" w:rsidP="00D34A3F"/>
    <w:p w14:paraId="35F5C9D9" w14:textId="77777777" w:rsidR="00D34A3F" w:rsidRPr="00D34A3F" w:rsidRDefault="00D34A3F" w:rsidP="00D34A3F"/>
    <w:p w14:paraId="314D61F3" w14:textId="77777777" w:rsidR="00D34A3F" w:rsidRPr="00D34A3F" w:rsidRDefault="00D34A3F" w:rsidP="00D34A3F"/>
    <w:p w14:paraId="00B37223" w14:textId="77777777" w:rsidR="00D34A3F" w:rsidRPr="00D34A3F" w:rsidRDefault="00D34A3F" w:rsidP="00D34A3F"/>
    <w:p w14:paraId="7F2E476F" w14:textId="77777777" w:rsidR="00D34A3F" w:rsidRPr="00D34A3F" w:rsidRDefault="00D34A3F" w:rsidP="00D34A3F"/>
    <w:p w14:paraId="2D77594C" w14:textId="77777777" w:rsidR="00D34A3F" w:rsidRPr="00D34A3F" w:rsidRDefault="00D34A3F" w:rsidP="00D34A3F"/>
    <w:p w14:paraId="56A9943F" w14:textId="77777777" w:rsidR="00D34A3F" w:rsidRDefault="00D34A3F" w:rsidP="00D34A3F"/>
    <w:p w14:paraId="42A91458" w14:textId="77777777" w:rsidR="00D34A3F" w:rsidRPr="00D34A3F" w:rsidRDefault="00D34A3F" w:rsidP="00D34A3F"/>
    <w:p w14:paraId="6B7E5D8A" w14:textId="77777777" w:rsidR="00D34A3F" w:rsidRDefault="00D34A3F" w:rsidP="00D34A3F"/>
    <w:p w14:paraId="69D774B6" w14:textId="77777777" w:rsidR="00F4053C" w:rsidRPr="00D34A3F" w:rsidRDefault="00F4053C" w:rsidP="00D34A3F">
      <w:pPr>
        <w:jc w:val="center"/>
      </w:pPr>
    </w:p>
    <w:sectPr w:rsidR="00F4053C" w:rsidRPr="00D34A3F" w:rsidSect="00B660FD">
      <w:pgSz w:w="11906" w:h="16838"/>
      <w:pgMar w:top="1440" w:right="1440" w:bottom="1440" w:left="1985" w:header="706" w:footer="43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F90278" w14:textId="77777777" w:rsidR="004A24E9" w:rsidRDefault="004A24E9">
      <w:r>
        <w:separator/>
      </w:r>
    </w:p>
    <w:p w14:paraId="35E08F35" w14:textId="77777777" w:rsidR="004A24E9" w:rsidRDefault="004A24E9"/>
  </w:endnote>
  <w:endnote w:type="continuationSeparator" w:id="0">
    <w:p w14:paraId="5107E05A" w14:textId="77777777" w:rsidR="004A24E9" w:rsidRDefault="004A24E9">
      <w:r>
        <w:continuationSeparator/>
      </w:r>
    </w:p>
    <w:p w14:paraId="3636D02A" w14:textId="77777777" w:rsidR="004A24E9" w:rsidRDefault="004A24E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ngsana New">
    <w:panose1 w:val="02020603050405020304"/>
    <w:charset w:val="DE"/>
    <w:family w:val="roman"/>
    <w:pitch w:val="variable"/>
    <w:sig w:usb0="81000003" w:usb1="00000000" w:usb2="00000000" w:usb3="00000000" w:csb0="00010001" w:csb1="00000000"/>
  </w:font>
  <w:font w:name="Arial Narrow">
    <w:panose1 w:val="020B0606020202030204"/>
    <w:charset w:val="00"/>
    <w:family w:val="swiss"/>
    <w:pitch w:val="variable"/>
    <w:sig w:usb0="00000287" w:usb1="00000800" w:usb2="00000000" w:usb3="00000000" w:csb0="0000009F" w:csb1="00000000"/>
  </w:font>
  <w:font w:name="TimesNewRoman">
    <w:altName w:val="MS Mincho"/>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EE56B7" w14:textId="38EA5D3B" w:rsidR="00956226" w:rsidRDefault="00956226">
    <w:pPr>
      <w:pStyle w:val="Footer"/>
      <w:jc w:val="center"/>
    </w:pPr>
  </w:p>
  <w:p w14:paraId="4D818571" w14:textId="77777777" w:rsidR="00970570" w:rsidRDefault="00970570">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82415602"/>
      <w:docPartObj>
        <w:docPartGallery w:val="Page Numbers (Bottom of Page)"/>
        <w:docPartUnique/>
      </w:docPartObj>
    </w:sdtPr>
    <w:sdtEndPr>
      <w:rPr>
        <w:noProof/>
      </w:rPr>
    </w:sdtEndPr>
    <w:sdtContent>
      <w:p w14:paraId="1BC8BB92" w14:textId="475D1A56" w:rsidR="00547BC7" w:rsidRDefault="00547BC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223943F" w14:textId="77777777" w:rsidR="00956226" w:rsidRDefault="00956226">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DB99BF" w14:textId="77777777" w:rsidR="004A24E9" w:rsidRDefault="004A24E9">
      <w:r>
        <w:separator/>
      </w:r>
    </w:p>
    <w:p w14:paraId="2DA5F0C8" w14:textId="77777777" w:rsidR="004A24E9" w:rsidRDefault="004A24E9"/>
  </w:footnote>
  <w:footnote w:type="continuationSeparator" w:id="0">
    <w:p w14:paraId="3AE3FB62" w14:textId="77777777" w:rsidR="004A24E9" w:rsidRDefault="004A24E9">
      <w:r>
        <w:continuationSeparator/>
      </w:r>
    </w:p>
    <w:p w14:paraId="572FB30B" w14:textId="77777777" w:rsidR="004A24E9" w:rsidRDefault="004A24E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AD369BF2"/>
    <w:lvl w:ilvl="0">
      <w:start w:val="1"/>
      <w:numFmt w:val="decimal"/>
      <w:lvlText w:val="%1."/>
      <w:lvlJc w:val="left"/>
      <w:pPr>
        <w:tabs>
          <w:tab w:val="num" w:pos="360"/>
        </w:tabs>
        <w:ind w:left="360" w:hanging="360"/>
      </w:pPr>
    </w:lvl>
  </w:abstractNum>
  <w:abstractNum w:abstractNumId="1" w15:restartNumberingAfterBreak="0">
    <w:nsid w:val="13CC3E93"/>
    <w:multiLevelType w:val="multilevel"/>
    <w:tmpl w:val="3798492C"/>
    <w:lvl w:ilvl="0">
      <w:start w:val="1"/>
      <w:numFmt w:val="decimal"/>
      <w:lvlText w:val="CHAPTER %1"/>
      <w:lvlJc w:val="left"/>
      <w:pPr>
        <w:tabs>
          <w:tab w:val="num" w:pos="57"/>
        </w:tabs>
        <w:ind w:left="0" w:firstLine="0"/>
      </w:pPr>
      <w:rPr>
        <w:rFonts w:hint="default"/>
      </w:rPr>
    </w:lvl>
    <w:lvl w:ilvl="1">
      <w:start w:val="1"/>
      <w:numFmt w:val="decimal"/>
      <w:pStyle w:val="Heading2"/>
      <w:lvlText w:val="%1.%2"/>
      <w:lvlJc w:val="left"/>
      <w:pPr>
        <w:ind w:left="0" w:firstLine="0"/>
      </w:pPr>
      <w:rPr>
        <w:rFonts w:hint="default"/>
      </w:rPr>
    </w:lvl>
    <w:lvl w:ilvl="2">
      <w:start w:val="1"/>
      <w:numFmt w:val="decimal"/>
      <w:pStyle w:val="Heading3"/>
      <w:lvlText w:val="%1.%2.%3"/>
      <w:lvlJc w:val="left"/>
      <w:pPr>
        <w:ind w:left="0" w:firstLine="0"/>
      </w:pPr>
      <w:rPr>
        <w:rFonts w:hint="default"/>
      </w:rPr>
    </w:lvl>
    <w:lvl w:ilvl="3">
      <w:start w:val="1"/>
      <w:numFmt w:val="decimal"/>
      <w:pStyle w:val="Heading4"/>
      <w:lvlText w:val="%1.%2.%3.%4"/>
      <w:lvlJc w:val="left"/>
      <w:pPr>
        <w:tabs>
          <w:tab w:val="num" w:pos="864"/>
        </w:tabs>
        <w:ind w:left="0" w:firstLine="0"/>
      </w:pPr>
      <w:rPr>
        <w:rFonts w:hint="default"/>
      </w:rPr>
    </w:lvl>
    <w:lvl w:ilvl="4">
      <w:start w:val="1"/>
      <w:numFmt w:val="lowerRoman"/>
      <w:pStyle w:val="Heading5"/>
      <w:lvlText w:val="%5)"/>
      <w:lvlJc w:val="left"/>
      <w:pPr>
        <w:ind w:left="0" w:firstLine="0"/>
      </w:pPr>
      <w:rPr>
        <w:rFonts w:hint="default"/>
      </w:rPr>
    </w:lvl>
    <w:lvl w:ilvl="5">
      <w:start w:val="1"/>
      <w:numFmt w:val="lowerLetter"/>
      <w:pStyle w:val="Heading6"/>
      <w:lvlText w:val="%6)"/>
      <w:lvlJc w:val="left"/>
      <w:pPr>
        <w:ind w:left="0" w:firstLine="0"/>
      </w:pPr>
      <w:rPr>
        <w:rFonts w:hint="default"/>
      </w:rPr>
    </w:lvl>
    <w:lvl w:ilvl="6">
      <w:start w:val="1"/>
      <w:numFmt w:val="decimal"/>
      <w:pStyle w:val="Heading7"/>
      <w:lvlText w:val="%1.%2.%3.%4.%5.%6.%7"/>
      <w:lvlJc w:val="left"/>
      <w:pPr>
        <w:ind w:left="0" w:firstLine="0"/>
      </w:pPr>
      <w:rPr>
        <w:rFonts w:hint="default"/>
      </w:rPr>
    </w:lvl>
    <w:lvl w:ilvl="7">
      <w:start w:val="1"/>
      <w:numFmt w:val="decimal"/>
      <w:pStyle w:val="Heading8"/>
      <w:lvlText w:val="%1.%2.%3.%4.%5.%6.%7.%8"/>
      <w:lvlJc w:val="left"/>
      <w:pPr>
        <w:ind w:left="0" w:firstLine="0"/>
      </w:pPr>
      <w:rPr>
        <w:rFonts w:hint="default"/>
      </w:rPr>
    </w:lvl>
    <w:lvl w:ilvl="8">
      <w:start w:val="1"/>
      <w:numFmt w:val="decimal"/>
      <w:pStyle w:val="Heading9"/>
      <w:lvlText w:val="%1.%2.%3.%4.%5.%6.%7.%8.%9"/>
      <w:lvlJc w:val="left"/>
      <w:pPr>
        <w:ind w:left="0" w:firstLine="0"/>
      </w:pPr>
      <w:rPr>
        <w:rFonts w:hint="default"/>
      </w:rPr>
    </w:lvl>
  </w:abstractNum>
  <w:abstractNum w:abstractNumId="2" w15:restartNumberingAfterBreak="0">
    <w:nsid w:val="15603436"/>
    <w:multiLevelType w:val="hybridMultilevel"/>
    <w:tmpl w:val="4FC479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D24C56"/>
    <w:multiLevelType w:val="hybridMultilevel"/>
    <w:tmpl w:val="C254A5EC"/>
    <w:lvl w:ilvl="0" w:tplc="20D85D9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F4F7CF8"/>
    <w:multiLevelType w:val="hybridMultilevel"/>
    <w:tmpl w:val="FD765B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91E2213"/>
    <w:multiLevelType w:val="hybridMultilevel"/>
    <w:tmpl w:val="D34237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2771DE3"/>
    <w:multiLevelType w:val="hybridMultilevel"/>
    <w:tmpl w:val="81A29AC0"/>
    <w:lvl w:ilvl="0" w:tplc="096AA454">
      <w:start w:val="1"/>
      <w:numFmt w:val="lowerLetter"/>
      <w:lvlText w:val="(%1)"/>
      <w:lvlJc w:val="left"/>
      <w:pPr>
        <w:ind w:left="720" w:hanging="360"/>
      </w:pPr>
      <w:rPr>
        <w:rFonts w:cs="Times New Roman" w:hint="default"/>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7" w15:restartNumberingAfterBreak="0">
    <w:nsid w:val="77746AF1"/>
    <w:multiLevelType w:val="hybridMultilevel"/>
    <w:tmpl w:val="F1A607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33850943">
    <w:abstractNumId w:val="1"/>
  </w:num>
  <w:num w:numId="2" w16cid:durableId="1713460582">
    <w:abstractNumId w:val="0"/>
  </w:num>
  <w:num w:numId="3" w16cid:durableId="790368412">
    <w:abstractNumId w:val="6"/>
  </w:num>
  <w:num w:numId="4" w16cid:durableId="64647038">
    <w:abstractNumId w:val="4"/>
  </w:num>
  <w:num w:numId="5" w16cid:durableId="875583557">
    <w:abstractNumId w:val="3"/>
  </w:num>
  <w:num w:numId="6" w16cid:durableId="422993520">
    <w:abstractNumId w:val="5"/>
  </w:num>
  <w:num w:numId="7" w16cid:durableId="935676594">
    <w:abstractNumId w:val="2"/>
  </w:num>
  <w:num w:numId="8" w16cid:durableId="359471693">
    <w:abstractNumId w:val="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drawingGridHorizontalSpacing w:val="110"/>
  <w:displayHorizontalDrawingGridEvery w:val="2"/>
  <w:displayVerticalDrawingGridEvery w:val="2"/>
  <w:characterSpacingControl w:val="doNotCompress"/>
  <w:hdrShapeDefaults>
    <o:shapedefaults v:ext="edit" spidmax="205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tjQzMzAzNTMzNTQxNjFR0lEKTi0uzszPAykwrQUAYSCEmCwAAAA="/>
  </w:docVars>
  <w:rsids>
    <w:rsidRoot w:val="00547BC7"/>
    <w:rsid w:val="00000A04"/>
    <w:rsid w:val="00003FC1"/>
    <w:rsid w:val="000051CB"/>
    <w:rsid w:val="0000772F"/>
    <w:rsid w:val="00007CF3"/>
    <w:rsid w:val="00016D8F"/>
    <w:rsid w:val="00017D3C"/>
    <w:rsid w:val="00020404"/>
    <w:rsid w:val="000225EF"/>
    <w:rsid w:val="00024739"/>
    <w:rsid w:val="0002527E"/>
    <w:rsid w:val="00033B7F"/>
    <w:rsid w:val="00051CB4"/>
    <w:rsid w:val="000551AF"/>
    <w:rsid w:val="00057437"/>
    <w:rsid w:val="00061819"/>
    <w:rsid w:val="00064064"/>
    <w:rsid w:val="00071BAC"/>
    <w:rsid w:val="00073441"/>
    <w:rsid w:val="00077589"/>
    <w:rsid w:val="0008199A"/>
    <w:rsid w:val="00081B7A"/>
    <w:rsid w:val="00083F50"/>
    <w:rsid w:val="000840E7"/>
    <w:rsid w:val="00085071"/>
    <w:rsid w:val="00085923"/>
    <w:rsid w:val="000864FE"/>
    <w:rsid w:val="00091451"/>
    <w:rsid w:val="0009204D"/>
    <w:rsid w:val="00093825"/>
    <w:rsid w:val="0009561A"/>
    <w:rsid w:val="000A0A75"/>
    <w:rsid w:val="000A505B"/>
    <w:rsid w:val="000B7793"/>
    <w:rsid w:val="000C046B"/>
    <w:rsid w:val="000C258D"/>
    <w:rsid w:val="000C6EFE"/>
    <w:rsid w:val="000D07B8"/>
    <w:rsid w:val="000D45B7"/>
    <w:rsid w:val="000D533E"/>
    <w:rsid w:val="000E1188"/>
    <w:rsid w:val="000E4C74"/>
    <w:rsid w:val="000E50D9"/>
    <w:rsid w:val="000E591C"/>
    <w:rsid w:val="000E6F33"/>
    <w:rsid w:val="000F1269"/>
    <w:rsid w:val="000F4509"/>
    <w:rsid w:val="000F47CE"/>
    <w:rsid w:val="000F55DD"/>
    <w:rsid w:val="000F61B9"/>
    <w:rsid w:val="00103B44"/>
    <w:rsid w:val="00107B2E"/>
    <w:rsid w:val="00120125"/>
    <w:rsid w:val="00122685"/>
    <w:rsid w:val="00124EF7"/>
    <w:rsid w:val="001271C3"/>
    <w:rsid w:val="00127EDB"/>
    <w:rsid w:val="0014115B"/>
    <w:rsid w:val="00143086"/>
    <w:rsid w:val="00147E33"/>
    <w:rsid w:val="00155ABD"/>
    <w:rsid w:val="001612EF"/>
    <w:rsid w:val="00161F5A"/>
    <w:rsid w:val="001655AE"/>
    <w:rsid w:val="001664F4"/>
    <w:rsid w:val="001668CF"/>
    <w:rsid w:val="00172309"/>
    <w:rsid w:val="00175816"/>
    <w:rsid w:val="00180ED3"/>
    <w:rsid w:val="001855D7"/>
    <w:rsid w:val="00186D4C"/>
    <w:rsid w:val="00187317"/>
    <w:rsid w:val="00187698"/>
    <w:rsid w:val="001909DA"/>
    <w:rsid w:val="00196272"/>
    <w:rsid w:val="001A0491"/>
    <w:rsid w:val="001A3CEA"/>
    <w:rsid w:val="001A4C2D"/>
    <w:rsid w:val="001A7A8E"/>
    <w:rsid w:val="001B2E1E"/>
    <w:rsid w:val="001B5FAC"/>
    <w:rsid w:val="001B6796"/>
    <w:rsid w:val="001C3E32"/>
    <w:rsid w:val="001C5A62"/>
    <w:rsid w:val="001C78C0"/>
    <w:rsid w:val="001C7C30"/>
    <w:rsid w:val="001D155B"/>
    <w:rsid w:val="001D3A90"/>
    <w:rsid w:val="001E1EBE"/>
    <w:rsid w:val="001E231E"/>
    <w:rsid w:val="001E30C6"/>
    <w:rsid w:val="001E37FA"/>
    <w:rsid w:val="001E4489"/>
    <w:rsid w:val="001E4888"/>
    <w:rsid w:val="001F2C4D"/>
    <w:rsid w:val="001F50C6"/>
    <w:rsid w:val="001F6261"/>
    <w:rsid w:val="001F6D65"/>
    <w:rsid w:val="0020427F"/>
    <w:rsid w:val="00207BFF"/>
    <w:rsid w:val="002107E5"/>
    <w:rsid w:val="00214E94"/>
    <w:rsid w:val="00216CDE"/>
    <w:rsid w:val="00220AA6"/>
    <w:rsid w:val="00222BAA"/>
    <w:rsid w:val="00225EC8"/>
    <w:rsid w:val="00232E5B"/>
    <w:rsid w:val="0024246A"/>
    <w:rsid w:val="00244006"/>
    <w:rsid w:val="00250B3D"/>
    <w:rsid w:val="00251D0E"/>
    <w:rsid w:val="00254F52"/>
    <w:rsid w:val="002552C3"/>
    <w:rsid w:val="002568CD"/>
    <w:rsid w:val="00256BEB"/>
    <w:rsid w:val="00260AF0"/>
    <w:rsid w:val="00260D39"/>
    <w:rsid w:val="0026492A"/>
    <w:rsid w:val="00264DC6"/>
    <w:rsid w:val="00271229"/>
    <w:rsid w:val="00277CC7"/>
    <w:rsid w:val="00277FD0"/>
    <w:rsid w:val="00280BF8"/>
    <w:rsid w:val="0028494A"/>
    <w:rsid w:val="00285B59"/>
    <w:rsid w:val="00286BF1"/>
    <w:rsid w:val="00291A15"/>
    <w:rsid w:val="00293D7F"/>
    <w:rsid w:val="00297445"/>
    <w:rsid w:val="00297A6A"/>
    <w:rsid w:val="002A3179"/>
    <w:rsid w:val="002A3478"/>
    <w:rsid w:val="002A6676"/>
    <w:rsid w:val="002A72C2"/>
    <w:rsid w:val="002B0937"/>
    <w:rsid w:val="002B1AD9"/>
    <w:rsid w:val="002B59CC"/>
    <w:rsid w:val="002B7AFD"/>
    <w:rsid w:val="002C1055"/>
    <w:rsid w:val="002D1742"/>
    <w:rsid w:val="002D51D7"/>
    <w:rsid w:val="002D7B6A"/>
    <w:rsid w:val="002E0223"/>
    <w:rsid w:val="002E4358"/>
    <w:rsid w:val="002E72C9"/>
    <w:rsid w:val="002F7BAE"/>
    <w:rsid w:val="003020B2"/>
    <w:rsid w:val="0030562D"/>
    <w:rsid w:val="00305BFE"/>
    <w:rsid w:val="00305C42"/>
    <w:rsid w:val="00331918"/>
    <w:rsid w:val="00333955"/>
    <w:rsid w:val="00333B2B"/>
    <w:rsid w:val="003348D1"/>
    <w:rsid w:val="00336D80"/>
    <w:rsid w:val="00341964"/>
    <w:rsid w:val="00342A08"/>
    <w:rsid w:val="0034364E"/>
    <w:rsid w:val="00344328"/>
    <w:rsid w:val="003500B4"/>
    <w:rsid w:val="00352612"/>
    <w:rsid w:val="00352AA0"/>
    <w:rsid w:val="00353275"/>
    <w:rsid w:val="0035408D"/>
    <w:rsid w:val="00354896"/>
    <w:rsid w:val="00357F77"/>
    <w:rsid w:val="0036001F"/>
    <w:rsid w:val="00362B87"/>
    <w:rsid w:val="00363C83"/>
    <w:rsid w:val="00365771"/>
    <w:rsid w:val="00367015"/>
    <w:rsid w:val="003749A8"/>
    <w:rsid w:val="00380743"/>
    <w:rsid w:val="00381FD5"/>
    <w:rsid w:val="003829BB"/>
    <w:rsid w:val="00383C88"/>
    <w:rsid w:val="00387C55"/>
    <w:rsid w:val="0039004D"/>
    <w:rsid w:val="00395DD5"/>
    <w:rsid w:val="003970C1"/>
    <w:rsid w:val="003976D9"/>
    <w:rsid w:val="003A1CEB"/>
    <w:rsid w:val="003A1E94"/>
    <w:rsid w:val="003B1880"/>
    <w:rsid w:val="003B2C47"/>
    <w:rsid w:val="003B6099"/>
    <w:rsid w:val="003B68B2"/>
    <w:rsid w:val="003C0422"/>
    <w:rsid w:val="003C53D0"/>
    <w:rsid w:val="003C6C5F"/>
    <w:rsid w:val="003D07CB"/>
    <w:rsid w:val="003D34CC"/>
    <w:rsid w:val="003E029C"/>
    <w:rsid w:val="003E2A14"/>
    <w:rsid w:val="003F150D"/>
    <w:rsid w:val="003F38F4"/>
    <w:rsid w:val="003F4F1F"/>
    <w:rsid w:val="003F5E55"/>
    <w:rsid w:val="00402A34"/>
    <w:rsid w:val="00414A2C"/>
    <w:rsid w:val="00414FB6"/>
    <w:rsid w:val="00416C44"/>
    <w:rsid w:val="00417B60"/>
    <w:rsid w:val="004248CD"/>
    <w:rsid w:val="00424C4C"/>
    <w:rsid w:val="00427FB8"/>
    <w:rsid w:val="004312BF"/>
    <w:rsid w:val="0043476F"/>
    <w:rsid w:val="00440E52"/>
    <w:rsid w:val="00442531"/>
    <w:rsid w:val="00442D7F"/>
    <w:rsid w:val="00444B8D"/>
    <w:rsid w:val="0044562D"/>
    <w:rsid w:val="00445B34"/>
    <w:rsid w:val="00450EDD"/>
    <w:rsid w:val="00452FD9"/>
    <w:rsid w:val="0046001C"/>
    <w:rsid w:val="00461AE8"/>
    <w:rsid w:val="00461DEF"/>
    <w:rsid w:val="004644C4"/>
    <w:rsid w:val="004674FA"/>
    <w:rsid w:val="00467643"/>
    <w:rsid w:val="00467859"/>
    <w:rsid w:val="00470BC2"/>
    <w:rsid w:val="00472373"/>
    <w:rsid w:val="0047281E"/>
    <w:rsid w:val="004734B3"/>
    <w:rsid w:val="00480B3E"/>
    <w:rsid w:val="00485E95"/>
    <w:rsid w:val="00491481"/>
    <w:rsid w:val="0049242E"/>
    <w:rsid w:val="00494A2B"/>
    <w:rsid w:val="004964D3"/>
    <w:rsid w:val="00496792"/>
    <w:rsid w:val="004A001D"/>
    <w:rsid w:val="004A0B9F"/>
    <w:rsid w:val="004A24E9"/>
    <w:rsid w:val="004A390B"/>
    <w:rsid w:val="004A554D"/>
    <w:rsid w:val="004B1DE9"/>
    <w:rsid w:val="004B2009"/>
    <w:rsid w:val="004B3DEC"/>
    <w:rsid w:val="004C0B7C"/>
    <w:rsid w:val="004C119C"/>
    <w:rsid w:val="004E2DAA"/>
    <w:rsid w:val="004E5D5F"/>
    <w:rsid w:val="004E5DA6"/>
    <w:rsid w:val="004E63E5"/>
    <w:rsid w:val="004F2A6C"/>
    <w:rsid w:val="00500415"/>
    <w:rsid w:val="00500BC6"/>
    <w:rsid w:val="00505949"/>
    <w:rsid w:val="00510198"/>
    <w:rsid w:val="00511590"/>
    <w:rsid w:val="00512ACF"/>
    <w:rsid w:val="0052147A"/>
    <w:rsid w:val="00521EA8"/>
    <w:rsid w:val="00524650"/>
    <w:rsid w:val="00527790"/>
    <w:rsid w:val="00533B55"/>
    <w:rsid w:val="00534881"/>
    <w:rsid w:val="00536F22"/>
    <w:rsid w:val="00537B6E"/>
    <w:rsid w:val="00542B24"/>
    <w:rsid w:val="00547BC7"/>
    <w:rsid w:val="005501F4"/>
    <w:rsid w:val="0055706E"/>
    <w:rsid w:val="005610AE"/>
    <w:rsid w:val="0056198B"/>
    <w:rsid w:val="005649C8"/>
    <w:rsid w:val="005659BF"/>
    <w:rsid w:val="005670F6"/>
    <w:rsid w:val="00570EE1"/>
    <w:rsid w:val="005746B8"/>
    <w:rsid w:val="00576F9C"/>
    <w:rsid w:val="00581910"/>
    <w:rsid w:val="00582219"/>
    <w:rsid w:val="00584599"/>
    <w:rsid w:val="005856DA"/>
    <w:rsid w:val="00586458"/>
    <w:rsid w:val="00586AC7"/>
    <w:rsid w:val="00587CB5"/>
    <w:rsid w:val="00587FC4"/>
    <w:rsid w:val="00590DDC"/>
    <w:rsid w:val="0059135B"/>
    <w:rsid w:val="005952EE"/>
    <w:rsid w:val="00596F28"/>
    <w:rsid w:val="005A1A08"/>
    <w:rsid w:val="005A7E26"/>
    <w:rsid w:val="005B4DCA"/>
    <w:rsid w:val="005B7C47"/>
    <w:rsid w:val="005C3572"/>
    <w:rsid w:val="005C650F"/>
    <w:rsid w:val="005C77A5"/>
    <w:rsid w:val="005D04B7"/>
    <w:rsid w:val="005D1755"/>
    <w:rsid w:val="005D21DD"/>
    <w:rsid w:val="005D3810"/>
    <w:rsid w:val="005D575E"/>
    <w:rsid w:val="005E05A1"/>
    <w:rsid w:val="005E11A7"/>
    <w:rsid w:val="005E7679"/>
    <w:rsid w:val="005F2C0A"/>
    <w:rsid w:val="005F421D"/>
    <w:rsid w:val="005F6F67"/>
    <w:rsid w:val="005F731B"/>
    <w:rsid w:val="00604D92"/>
    <w:rsid w:val="00606E82"/>
    <w:rsid w:val="00607743"/>
    <w:rsid w:val="00620C26"/>
    <w:rsid w:val="0062657E"/>
    <w:rsid w:val="00630FD8"/>
    <w:rsid w:val="00631054"/>
    <w:rsid w:val="00632628"/>
    <w:rsid w:val="00633022"/>
    <w:rsid w:val="006334A4"/>
    <w:rsid w:val="006338DE"/>
    <w:rsid w:val="00633FA3"/>
    <w:rsid w:val="00634150"/>
    <w:rsid w:val="00634D27"/>
    <w:rsid w:val="00635EFE"/>
    <w:rsid w:val="00637403"/>
    <w:rsid w:val="00641E51"/>
    <w:rsid w:val="00642C50"/>
    <w:rsid w:val="00644088"/>
    <w:rsid w:val="00647C72"/>
    <w:rsid w:val="006519D7"/>
    <w:rsid w:val="00652993"/>
    <w:rsid w:val="00653E4A"/>
    <w:rsid w:val="00653F39"/>
    <w:rsid w:val="00654D24"/>
    <w:rsid w:val="00654DD4"/>
    <w:rsid w:val="00654EE7"/>
    <w:rsid w:val="00661E28"/>
    <w:rsid w:val="00670F85"/>
    <w:rsid w:val="00675938"/>
    <w:rsid w:val="0067765F"/>
    <w:rsid w:val="00680A07"/>
    <w:rsid w:val="006834F4"/>
    <w:rsid w:val="00683E74"/>
    <w:rsid w:val="0068510E"/>
    <w:rsid w:val="00685629"/>
    <w:rsid w:val="00687156"/>
    <w:rsid w:val="006A0B41"/>
    <w:rsid w:val="006A55AB"/>
    <w:rsid w:val="006A60EC"/>
    <w:rsid w:val="006B042F"/>
    <w:rsid w:val="006B5531"/>
    <w:rsid w:val="006B6440"/>
    <w:rsid w:val="006C5392"/>
    <w:rsid w:val="006C5F0C"/>
    <w:rsid w:val="006D6DEA"/>
    <w:rsid w:val="006D7CC0"/>
    <w:rsid w:val="006E440E"/>
    <w:rsid w:val="006E4DD0"/>
    <w:rsid w:val="006E635D"/>
    <w:rsid w:val="006E763F"/>
    <w:rsid w:val="006F5028"/>
    <w:rsid w:val="00704BD3"/>
    <w:rsid w:val="00723B10"/>
    <w:rsid w:val="00725ECF"/>
    <w:rsid w:val="00726077"/>
    <w:rsid w:val="007276BB"/>
    <w:rsid w:val="00732C26"/>
    <w:rsid w:val="00732E85"/>
    <w:rsid w:val="00733F1A"/>
    <w:rsid w:val="00734727"/>
    <w:rsid w:val="007408FA"/>
    <w:rsid w:val="007424CB"/>
    <w:rsid w:val="007546D9"/>
    <w:rsid w:val="00754B75"/>
    <w:rsid w:val="00760B59"/>
    <w:rsid w:val="00763545"/>
    <w:rsid w:val="00764BEB"/>
    <w:rsid w:val="00771F31"/>
    <w:rsid w:val="00772AF1"/>
    <w:rsid w:val="00772F6C"/>
    <w:rsid w:val="00773C42"/>
    <w:rsid w:val="00775901"/>
    <w:rsid w:val="007823AD"/>
    <w:rsid w:val="007862BD"/>
    <w:rsid w:val="007869F3"/>
    <w:rsid w:val="007955B7"/>
    <w:rsid w:val="007965B5"/>
    <w:rsid w:val="007A26ED"/>
    <w:rsid w:val="007A306D"/>
    <w:rsid w:val="007A3A4E"/>
    <w:rsid w:val="007A3D96"/>
    <w:rsid w:val="007A565D"/>
    <w:rsid w:val="007B2360"/>
    <w:rsid w:val="007B3F02"/>
    <w:rsid w:val="007B4C71"/>
    <w:rsid w:val="007B7593"/>
    <w:rsid w:val="007B78BF"/>
    <w:rsid w:val="007C0161"/>
    <w:rsid w:val="007C0DEB"/>
    <w:rsid w:val="007D147A"/>
    <w:rsid w:val="007D3EAB"/>
    <w:rsid w:val="007D6F49"/>
    <w:rsid w:val="007E09B5"/>
    <w:rsid w:val="007E79CE"/>
    <w:rsid w:val="007F0C0F"/>
    <w:rsid w:val="007F24CA"/>
    <w:rsid w:val="007F59A5"/>
    <w:rsid w:val="00801AFF"/>
    <w:rsid w:val="0080765C"/>
    <w:rsid w:val="00811BF3"/>
    <w:rsid w:val="00811E6A"/>
    <w:rsid w:val="008145CE"/>
    <w:rsid w:val="00814647"/>
    <w:rsid w:val="00817F15"/>
    <w:rsid w:val="00820293"/>
    <w:rsid w:val="0082139C"/>
    <w:rsid w:val="008228FD"/>
    <w:rsid w:val="0082341E"/>
    <w:rsid w:val="00826F5A"/>
    <w:rsid w:val="00830E16"/>
    <w:rsid w:val="0083280C"/>
    <w:rsid w:val="00833E1F"/>
    <w:rsid w:val="00843664"/>
    <w:rsid w:val="00850A8F"/>
    <w:rsid w:val="00851F8B"/>
    <w:rsid w:val="00853EE0"/>
    <w:rsid w:val="00855FF7"/>
    <w:rsid w:val="0085667A"/>
    <w:rsid w:val="00857236"/>
    <w:rsid w:val="00880D88"/>
    <w:rsid w:val="00885FCB"/>
    <w:rsid w:val="00891699"/>
    <w:rsid w:val="00892A88"/>
    <w:rsid w:val="0089446E"/>
    <w:rsid w:val="00896A6E"/>
    <w:rsid w:val="00897266"/>
    <w:rsid w:val="008A2C1B"/>
    <w:rsid w:val="008A56EE"/>
    <w:rsid w:val="008B38A0"/>
    <w:rsid w:val="008B3C16"/>
    <w:rsid w:val="008C0EBD"/>
    <w:rsid w:val="008C1136"/>
    <w:rsid w:val="008C3627"/>
    <w:rsid w:val="008C7112"/>
    <w:rsid w:val="008D3ACC"/>
    <w:rsid w:val="008D5039"/>
    <w:rsid w:val="008E0D78"/>
    <w:rsid w:val="008E1F96"/>
    <w:rsid w:val="008E2C94"/>
    <w:rsid w:val="008E66B5"/>
    <w:rsid w:val="008F7013"/>
    <w:rsid w:val="009004A2"/>
    <w:rsid w:val="00903A77"/>
    <w:rsid w:val="00903DB1"/>
    <w:rsid w:val="0090444B"/>
    <w:rsid w:val="009116A4"/>
    <w:rsid w:val="009222F8"/>
    <w:rsid w:val="009250EE"/>
    <w:rsid w:val="00925167"/>
    <w:rsid w:val="00925690"/>
    <w:rsid w:val="00926E35"/>
    <w:rsid w:val="00927EDC"/>
    <w:rsid w:val="00930A0B"/>
    <w:rsid w:val="00931EFD"/>
    <w:rsid w:val="00933CA3"/>
    <w:rsid w:val="00940569"/>
    <w:rsid w:val="00942B6D"/>
    <w:rsid w:val="00944F83"/>
    <w:rsid w:val="00947362"/>
    <w:rsid w:val="00954A31"/>
    <w:rsid w:val="00956226"/>
    <w:rsid w:val="00965D3A"/>
    <w:rsid w:val="009660B6"/>
    <w:rsid w:val="00967D2C"/>
    <w:rsid w:val="00970570"/>
    <w:rsid w:val="00973B16"/>
    <w:rsid w:val="00984788"/>
    <w:rsid w:val="009866A1"/>
    <w:rsid w:val="00986F92"/>
    <w:rsid w:val="00987E2B"/>
    <w:rsid w:val="0099067B"/>
    <w:rsid w:val="00993221"/>
    <w:rsid w:val="00995A60"/>
    <w:rsid w:val="00995C22"/>
    <w:rsid w:val="009A01F9"/>
    <w:rsid w:val="009A3F79"/>
    <w:rsid w:val="009B19BA"/>
    <w:rsid w:val="009B1BFF"/>
    <w:rsid w:val="009B218B"/>
    <w:rsid w:val="009B4017"/>
    <w:rsid w:val="009B42CD"/>
    <w:rsid w:val="009B5126"/>
    <w:rsid w:val="009B5E09"/>
    <w:rsid w:val="009B612F"/>
    <w:rsid w:val="009B7484"/>
    <w:rsid w:val="009C557A"/>
    <w:rsid w:val="009C73B5"/>
    <w:rsid w:val="009D291F"/>
    <w:rsid w:val="009D2FEE"/>
    <w:rsid w:val="009D5FF3"/>
    <w:rsid w:val="009E16E8"/>
    <w:rsid w:val="009E5BE0"/>
    <w:rsid w:val="009E6593"/>
    <w:rsid w:val="009E6BD2"/>
    <w:rsid w:val="009F0755"/>
    <w:rsid w:val="009F0B79"/>
    <w:rsid w:val="009F38D9"/>
    <w:rsid w:val="009F457C"/>
    <w:rsid w:val="009F4699"/>
    <w:rsid w:val="009F5DB6"/>
    <w:rsid w:val="009F63AA"/>
    <w:rsid w:val="00A043F6"/>
    <w:rsid w:val="00A061C3"/>
    <w:rsid w:val="00A06E54"/>
    <w:rsid w:val="00A1187A"/>
    <w:rsid w:val="00A11AEE"/>
    <w:rsid w:val="00A11AF8"/>
    <w:rsid w:val="00A161FE"/>
    <w:rsid w:val="00A243A9"/>
    <w:rsid w:val="00A26796"/>
    <w:rsid w:val="00A31E2C"/>
    <w:rsid w:val="00A32AB0"/>
    <w:rsid w:val="00A344B4"/>
    <w:rsid w:val="00A37CF5"/>
    <w:rsid w:val="00A41386"/>
    <w:rsid w:val="00A444F6"/>
    <w:rsid w:val="00A52231"/>
    <w:rsid w:val="00A52B2A"/>
    <w:rsid w:val="00A55092"/>
    <w:rsid w:val="00A64A03"/>
    <w:rsid w:val="00A67193"/>
    <w:rsid w:val="00A73F90"/>
    <w:rsid w:val="00A77610"/>
    <w:rsid w:val="00A77F3C"/>
    <w:rsid w:val="00A77FFA"/>
    <w:rsid w:val="00A80FA6"/>
    <w:rsid w:val="00A81315"/>
    <w:rsid w:val="00A833E2"/>
    <w:rsid w:val="00A939D6"/>
    <w:rsid w:val="00A96844"/>
    <w:rsid w:val="00AA03AF"/>
    <w:rsid w:val="00AA05A4"/>
    <w:rsid w:val="00AA3D7E"/>
    <w:rsid w:val="00AB7B85"/>
    <w:rsid w:val="00AC0346"/>
    <w:rsid w:val="00AC29FB"/>
    <w:rsid w:val="00AC71A8"/>
    <w:rsid w:val="00AD1C5E"/>
    <w:rsid w:val="00AD5BEC"/>
    <w:rsid w:val="00AD6765"/>
    <w:rsid w:val="00AE096A"/>
    <w:rsid w:val="00AE1F72"/>
    <w:rsid w:val="00AE4EEC"/>
    <w:rsid w:val="00AE5933"/>
    <w:rsid w:val="00AF317B"/>
    <w:rsid w:val="00AF6AFC"/>
    <w:rsid w:val="00B01427"/>
    <w:rsid w:val="00B014A8"/>
    <w:rsid w:val="00B01A72"/>
    <w:rsid w:val="00B0416E"/>
    <w:rsid w:val="00B062A9"/>
    <w:rsid w:val="00B10626"/>
    <w:rsid w:val="00B12640"/>
    <w:rsid w:val="00B16291"/>
    <w:rsid w:val="00B21CEA"/>
    <w:rsid w:val="00B23B54"/>
    <w:rsid w:val="00B23C91"/>
    <w:rsid w:val="00B30A2A"/>
    <w:rsid w:val="00B32EEC"/>
    <w:rsid w:val="00B337BF"/>
    <w:rsid w:val="00B348EC"/>
    <w:rsid w:val="00B35ACA"/>
    <w:rsid w:val="00B36BBF"/>
    <w:rsid w:val="00B37343"/>
    <w:rsid w:val="00B46B26"/>
    <w:rsid w:val="00B470DD"/>
    <w:rsid w:val="00B51CE1"/>
    <w:rsid w:val="00B52045"/>
    <w:rsid w:val="00B568F4"/>
    <w:rsid w:val="00B64D03"/>
    <w:rsid w:val="00B660FD"/>
    <w:rsid w:val="00B71057"/>
    <w:rsid w:val="00B75FC2"/>
    <w:rsid w:val="00B80424"/>
    <w:rsid w:val="00B819F2"/>
    <w:rsid w:val="00B83F13"/>
    <w:rsid w:val="00B84614"/>
    <w:rsid w:val="00B87E1F"/>
    <w:rsid w:val="00B9032C"/>
    <w:rsid w:val="00B90D5F"/>
    <w:rsid w:val="00B92739"/>
    <w:rsid w:val="00B92CF4"/>
    <w:rsid w:val="00B94CD1"/>
    <w:rsid w:val="00B9606F"/>
    <w:rsid w:val="00B965E0"/>
    <w:rsid w:val="00B96785"/>
    <w:rsid w:val="00BA1AFE"/>
    <w:rsid w:val="00BA41C0"/>
    <w:rsid w:val="00BA4A19"/>
    <w:rsid w:val="00BA73DA"/>
    <w:rsid w:val="00BB1718"/>
    <w:rsid w:val="00BB1824"/>
    <w:rsid w:val="00BB3927"/>
    <w:rsid w:val="00BB62E3"/>
    <w:rsid w:val="00BC085E"/>
    <w:rsid w:val="00BC2560"/>
    <w:rsid w:val="00BC4A1C"/>
    <w:rsid w:val="00BC53A6"/>
    <w:rsid w:val="00BC6720"/>
    <w:rsid w:val="00BC68D2"/>
    <w:rsid w:val="00BD1372"/>
    <w:rsid w:val="00BD1C3B"/>
    <w:rsid w:val="00BD544A"/>
    <w:rsid w:val="00BD6240"/>
    <w:rsid w:val="00BD72A8"/>
    <w:rsid w:val="00BE11B9"/>
    <w:rsid w:val="00BE4368"/>
    <w:rsid w:val="00BE5E33"/>
    <w:rsid w:val="00BF08A2"/>
    <w:rsid w:val="00BF34AD"/>
    <w:rsid w:val="00C010A5"/>
    <w:rsid w:val="00C01707"/>
    <w:rsid w:val="00C02B86"/>
    <w:rsid w:val="00C20143"/>
    <w:rsid w:val="00C21481"/>
    <w:rsid w:val="00C21CC8"/>
    <w:rsid w:val="00C235C1"/>
    <w:rsid w:val="00C259FB"/>
    <w:rsid w:val="00C3012B"/>
    <w:rsid w:val="00C3326C"/>
    <w:rsid w:val="00C34D70"/>
    <w:rsid w:val="00C4584B"/>
    <w:rsid w:val="00C47CBA"/>
    <w:rsid w:val="00C53DAF"/>
    <w:rsid w:val="00C553D0"/>
    <w:rsid w:val="00C55531"/>
    <w:rsid w:val="00C56F63"/>
    <w:rsid w:val="00C604B0"/>
    <w:rsid w:val="00C61C93"/>
    <w:rsid w:val="00C6393F"/>
    <w:rsid w:val="00C71769"/>
    <w:rsid w:val="00C717CD"/>
    <w:rsid w:val="00C71B0A"/>
    <w:rsid w:val="00C726A9"/>
    <w:rsid w:val="00C762AA"/>
    <w:rsid w:val="00C77C74"/>
    <w:rsid w:val="00C8145A"/>
    <w:rsid w:val="00C824F9"/>
    <w:rsid w:val="00C841CE"/>
    <w:rsid w:val="00C85B83"/>
    <w:rsid w:val="00C9062D"/>
    <w:rsid w:val="00CA33C8"/>
    <w:rsid w:val="00CA4E32"/>
    <w:rsid w:val="00CA641B"/>
    <w:rsid w:val="00CB05F1"/>
    <w:rsid w:val="00CB25F9"/>
    <w:rsid w:val="00CC0169"/>
    <w:rsid w:val="00CC0594"/>
    <w:rsid w:val="00CC1752"/>
    <w:rsid w:val="00CD27A5"/>
    <w:rsid w:val="00CD307A"/>
    <w:rsid w:val="00CD43E8"/>
    <w:rsid w:val="00CE5B26"/>
    <w:rsid w:val="00CF1F62"/>
    <w:rsid w:val="00D02696"/>
    <w:rsid w:val="00D029A4"/>
    <w:rsid w:val="00D04821"/>
    <w:rsid w:val="00D06A57"/>
    <w:rsid w:val="00D06C64"/>
    <w:rsid w:val="00D149BD"/>
    <w:rsid w:val="00D160C5"/>
    <w:rsid w:val="00D16591"/>
    <w:rsid w:val="00D16601"/>
    <w:rsid w:val="00D202A6"/>
    <w:rsid w:val="00D22797"/>
    <w:rsid w:val="00D26AAC"/>
    <w:rsid w:val="00D3184E"/>
    <w:rsid w:val="00D32CA9"/>
    <w:rsid w:val="00D345E2"/>
    <w:rsid w:val="00D34A3F"/>
    <w:rsid w:val="00D36842"/>
    <w:rsid w:val="00D40045"/>
    <w:rsid w:val="00D42989"/>
    <w:rsid w:val="00D52DF3"/>
    <w:rsid w:val="00D5668B"/>
    <w:rsid w:val="00D566A8"/>
    <w:rsid w:val="00D56840"/>
    <w:rsid w:val="00D574D1"/>
    <w:rsid w:val="00D57D58"/>
    <w:rsid w:val="00D607E7"/>
    <w:rsid w:val="00D61985"/>
    <w:rsid w:val="00D65602"/>
    <w:rsid w:val="00D66B6D"/>
    <w:rsid w:val="00D70A4C"/>
    <w:rsid w:val="00D70A4E"/>
    <w:rsid w:val="00D733CA"/>
    <w:rsid w:val="00D7556C"/>
    <w:rsid w:val="00D83FE6"/>
    <w:rsid w:val="00D86B66"/>
    <w:rsid w:val="00D90440"/>
    <w:rsid w:val="00D909FF"/>
    <w:rsid w:val="00D92AAA"/>
    <w:rsid w:val="00D9486D"/>
    <w:rsid w:val="00D95362"/>
    <w:rsid w:val="00D97D2D"/>
    <w:rsid w:val="00DA1EA4"/>
    <w:rsid w:val="00DA59E3"/>
    <w:rsid w:val="00DB1328"/>
    <w:rsid w:val="00DB296E"/>
    <w:rsid w:val="00DB4818"/>
    <w:rsid w:val="00DB5222"/>
    <w:rsid w:val="00DB6394"/>
    <w:rsid w:val="00DC0C2F"/>
    <w:rsid w:val="00DC2BD4"/>
    <w:rsid w:val="00DC4F09"/>
    <w:rsid w:val="00DC78A1"/>
    <w:rsid w:val="00DD57AC"/>
    <w:rsid w:val="00DE0036"/>
    <w:rsid w:val="00DE655F"/>
    <w:rsid w:val="00DF446E"/>
    <w:rsid w:val="00E0053C"/>
    <w:rsid w:val="00E0147C"/>
    <w:rsid w:val="00E02FD7"/>
    <w:rsid w:val="00E0340C"/>
    <w:rsid w:val="00E068C6"/>
    <w:rsid w:val="00E0690D"/>
    <w:rsid w:val="00E06D68"/>
    <w:rsid w:val="00E0702B"/>
    <w:rsid w:val="00E0769B"/>
    <w:rsid w:val="00E21B66"/>
    <w:rsid w:val="00E264A9"/>
    <w:rsid w:val="00E27C8A"/>
    <w:rsid w:val="00E360F9"/>
    <w:rsid w:val="00E36205"/>
    <w:rsid w:val="00E40C6B"/>
    <w:rsid w:val="00E450B2"/>
    <w:rsid w:val="00E45452"/>
    <w:rsid w:val="00E50CD8"/>
    <w:rsid w:val="00E54226"/>
    <w:rsid w:val="00E57C83"/>
    <w:rsid w:val="00E6129C"/>
    <w:rsid w:val="00E61624"/>
    <w:rsid w:val="00E649E7"/>
    <w:rsid w:val="00E7117B"/>
    <w:rsid w:val="00E84170"/>
    <w:rsid w:val="00E876E7"/>
    <w:rsid w:val="00E95FB3"/>
    <w:rsid w:val="00E96853"/>
    <w:rsid w:val="00EA62BD"/>
    <w:rsid w:val="00EA6336"/>
    <w:rsid w:val="00EA662C"/>
    <w:rsid w:val="00EB0A62"/>
    <w:rsid w:val="00EB328C"/>
    <w:rsid w:val="00EB5648"/>
    <w:rsid w:val="00EB5FC2"/>
    <w:rsid w:val="00EC2CE4"/>
    <w:rsid w:val="00EC320B"/>
    <w:rsid w:val="00EC3C48"/>
    <w:rsid w:val="00EC4462"/>
    <w:rsid w:val="00ED1903"/>
    <w:rsid w:val="00ED1D4B"/>
    <w:rsid w:val="00ED3818"/>
    <w:rsid w:val="00EE3838"/>
    <w:rsid w:val="00EF4F29"/>
    <w:rsid w:val="00EF6600"/>
    <w:rsid w:val="00EF6A09"/>
    <w:rsid w:val="00F0181E"/>
    <w:rsid w:val="00F109E6"/>
    <w:rsid w:val="00F12232"/>
    <w:rsid w:val="00F1420E"/>
    <w:rsid w:val="00F14A37"/>
    <w:rsid w:val="00F16A1C"/>
    <w:rsid w:val="00F16FF9"/>
    <w:rsid w:val="00F333AE"/>
    <w:rsid w:val="00F34041"/>
    <w:rsid w:val="00F37AEA"/>
    <w:rsid w:val="00F4053C"/>
    <w:rsid w:val="00F4438F"/>
    <w:rsid w:val="00F471DC"/>
    <w:rsid w:val="00F50C0F"/>
    <w:rsid w:val="00F644A8"/>
    <w:rsid w:val="00F64C9E"/>
    <w:rsid w:val="00F67763"/>
    <w:rsid w:val="00F71531"/>
    <w:rsid w:val="00F7398A"/>
    <w:rsid w:val="00F759A1"/>
    <w:rsid w:val="00F8431D"/>
    <w:rsid w:val="00FA1FAF"/>
    <w:rsid w:val="00FA641D"/>
    <w:rsid w:val="00FA6481"/>
    <w:rsid w:val="00FA6BFF"/>
    <w:rsid w:val="00FA79EC"/>
    <w:rsid w:val="00FB01FF"/>
    <w:rsid w:val="00FB0689"/>
    <w:rsid w:val="00FB0E75"/>
    <w:rsid w:val="00FB2FE8"/>
    <w:rsid w:val="00FB38CE"/>
    <w:rsid w:val="00FB4231"/>
    <w:rsid w:val="00FB5160"/>
    <w:rsid w:val="00FB5EF3"/>
    <w:rsid w:val="00FC0EE4"/>
    <w:rsid w:val="00FC3930"/>
    <w:rsid w:val="00FD75FA"/>
    <w:rsid w:val="00FE2C7F"/>
    <w:rsid w:val="00FE32F0"/>
    <w:rsid w:val="00FE3A20"/>
    <w:rsid w:val="00FF197C"/>
    <w:rsid w:val="00FF2F4E"/>
    <w:rsid w:val="00FF67BD"/>
  </w:rsids>
  <m:mathPr>
    <m:mathFont m:val="Cambria Math"/>
    <m:brkBin m:val="before"/>
    <m:brkBinSub m:val="--"/>
    <m:smallFrac m:val="0"/>
    <m:dispDef/>
    <m:lMargin m:val="0"/>
    <m:rMargin m:val="0"/>
    <m:defJc m:val="centerGroup"/>
    <m:wrapIndent m:val="1440"/>
    <m:intLim m:val="subSup"/>
    <m:naryLim m:val="undOvr"/>
  </m:mathPr>
  <w:themeFontLang w:val="en-MY" w:bidi="ar-SA"/>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120E9D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MY" w:eastAsia="en-US" w:bidi="ar-SA"/>
      </w:rPr>
    </w:rPrDefault>
    <w:pPrDefault>
      <w:pPr>
        <w:spacing w:after="2765"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19"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1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19" w:unhideWhenUsed="1"/>
    <w:lsdException w:name="Strong" w:uiPriority="0" w:qFormat="1"/>
    <w:lsdException w:name="Emphasis" w:uiPriority="20" w:qFormat="1"/>
    <w:lsdException w:name="Document Map" w:semiHidden="1" w:uiPriority="1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iPriority="0"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iPriority="0" w:unhideWhenUsed="1"/>
    <w:lsdException w:name="Table Grid 5" w:semiHidden="1" w:uiPriority="0" w:unhideWhenUsed="1"/>
    <w:lsdException w:name="Table Grid 6" w:semiHidden="1" w:unhideWhenUsed="1"/>
    <w:lsdException w:name="Table Grid 7" w:semiHidden="1" w:uiPriority="0" w:unhideWhenUsed="1"/>
    <w:lsdException w:name="Table Grid 8" w:semiHidden="1" w:uiPriority="0"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iPriority="0"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4"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lsdException w:name="Medium Grid 2 Accent 1"/>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lsdException w:name="Colorful Shading Accent 5" w:uiPriority="71"/>
    <w:lsdException w:name="Colorful List Accent 5" w:uiPriority="72"/>
    <w:lsdException w:name="Colorful Grid Accent 5" w:uiPriority="73"/>
    <w:lsdException w:name="Light Shading Accent 6" w:uiPriority="60"/>
    <w:lsdException w:name="Light List Accent 6"/>
    <w:lsdException w:name="Light Grid Accent 6" w:uiPriority="62"/>
    <w:lsdException w:name="Medium Shading 1 Accent 6"/>
    <w:lsdException w:name="Medium Shading 2 Accent 6" w:uiPriority="64"/>
    <w:lsdException w:name="Medium List 1 Accent 6" w:uiPriority="65"/>
    <w:lsdException w:name="Medium List 2 Accent 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DO NOT USE"/>
    <w:uiPriority w:val="11"/>
    <w:qFormat/>
    <w:rsid w:val="00FB0689"/>
    <w:pPr>
      <w:spacing w:after="0" w:line="360" w:lineRule="auto"/>
    </w:pPr>
    <w:rPr>
      <w:rFonts w:ascii="Times New Roman" w:hAnsi="Times New Roman"/>
    </w:rPr>
  </w:style>
  <w:style w:type="paragraph" w:styleId="Heading1">
    <w:name w:val="heading 1"/>
    <w:aliases w:val="UOWASIT"/>
    <w:basedOn w:val="Normal"/>
    <w:next w:val="Normal"/>
    <w:link w:val="Heading1Char"/>
    <w:autoRedefine/>
    <w:uiPriority w:val="9"/>
    <w:qFormat/>
    <w:rsid w:val="001E1EBE"/>
    <w:pPr>
      <w:keepNext/>
      <w:keepLines/>
      <w:spacing w:afterLines="200" w:after="480"/>
      <w:jc w:val="center"/>
      <w:outlineLvl w:val="0"/>
    </w:pPr>
    <w:rPr>
      <w:rFonts w:eastAsiaTheme="majorEastAsia" w:cstheme="majorBidi"/>
      <w:b/>
      <w:sz w:val="24"/>
      <w:szCs w:val="32"/>
    </w:rPr>
  </w:style>
  <w:style w:type="paragraph" w:styleId="Heading2">
    <w:name w:val="heading 2"/>
    <w:basedOn w:val="Normal"/>
    <w:next w:val="Normal"/>
    <w:link w:val="Heading2Char"/>
    <w:autoRedefine/>
    <w:uiPriority w:val="9"/>
    <w:qFormat/>
    <w:rsid w:val="00647C72"/>
    <w:pPr>
      <w:keepLines/>
      <w:numPr>
        <w:ilvl w:val="1"/>
        <w:numId w:val="1"/>
      </w:numPr>
      <w:spacing w:afterLines="100" w:after="240"/>
      <w:outlineLvl w:val="1"/>
    </w:pPr>
    <w:rPr>
      <w:rFonts w:eastAsiaTheme="majorEastAsia" w:cstheme="majorBidi"/>
      <w:b/>
      <w:sz w:val="24"/>
      <w:szCs w:val="26"/>
    </w:rPr>
  </w:style>
  <w:style w:type="paragraph" w:styleId="Heading3">
    <w:name w:val="heading 3"/>
    <w:basedOn w:val="Normal"/>
    <w:next w:val="Normal"/>
    <w:link w:val="Heading3Char"/>
    <w:uiPriority w:val="9"/>
    <w:qFormat/>
    <w:rsid w:val="009B42CD"/>
    <w:pPr>
      <w:keepNext/>
      <w:keepLines/>
      <w:numPr>
        <w:ilvl w:val="2"/>
        <w:numId w:val="1"/>
      </w:numPr>
      <w:spacing w:afterLines="100" w:after="100"/>
      <w:outlineLvl w:val="2"/>
    </w:pPr>
    <w:rPr>
      <w:rFonts w:eastAsiaTheme="majorEastAsia" w:cstheme="majorBidi"/>
      <w:b/>
      <w:sz w:val="24"/>
      <w:szCs w:val="24"/>
    </w:rPr>
  </w:style>
  <w:style w:type="paragraph" w:styleId="Heading4">
    <w:name w:val="heading 4"/>
    <w:basedOn w:val="Normal"/>
    <w:next w:val="Normal"/>
    <w:link w:val="Heading4Char"/>
    <w:autoRedefine/>
    <w:uiPriority w:val="9"/>
    <w:qFormat/>
    <w:rsid w:val="009B42CD"/>
    <w:pPr>
      <w:keepNext/>
      <w:keepLines/>
      <w:numPr>
        <w:ilvl w:val="3"/>
        <w:numId w:val="1"/>
      </w:numPr>
      <w:spacing w:afterLines="200" w:after="480"/>
      <w:outlineLvl w:val="3"/>
    </w:pPr>
    <w:rPr>
      <w:rFonts w:eastAsiaTheme="majorEastAsia" w:cstheme="majorBidi"/>
      <w:b/>
      <w:iCs/>
      <w:sz w:val="24"/>
    </w:rPr>
  </w:style>
  <w:style w:type="paragraph" w:styleId="Heading5">
    <w:name w:val="heading 5"/>
    <w:basedOn w:val="Normal"/>
    <w:next w:val="Normal"/>
    <w:link w:val="Heading5Char"/>
    <w:autoRedefine/>
    <w:uiPriority w:val="9"/>
    <w:qFormat/>
    <w:rsid w:val="00772F6C"/>
    <w:pPr>
      <w:keepNext/>
      <w:keepLines/>
      <w:numPr>
        <w:ilvl w:val="4"/>
        <w:numId w:val="1"/>
      </w:numPr>
      <w:spacing w:before="40"/>
      <w:outlineLvl w:val="4"/>
    </w:pPr>
    <w:rPr>
      <w:rFonts w:eastAsiaTheme="majorEastAsia" w:cstheme="majorBidi"/>
      <w:sz w:val="24"/>
    </w:rPr>
  </w:style>
  <w:style w:type="paragraph" w:styleId="Heading6">
    <w:name w:val="heading 6"/>
    <w:basedOn w:val="Normal"/>
    <w:next w:val="Normal"/>
    <w:link w:val="Heading6Char"/>
    <w:uiPriority w:val="9"/>
    <w:qFormat/>
    <w:rsid w:val="009E16E8"/>
    <w:pPr>
      <w:keepLines/>
      <w:numPr>
        <w:ilvl w:val="5"/>
        <w:numId w:val="1"/>
      </w:numPr>
      <w:spacing w:before="120"/>
      <w:outlineLvl w:val="5"/>
    </w:pPr>
    <w:rPr>
      <w:rFonts w:eastAsiaTheme="majorEastAsia" w:cstheme="majorBidi"/>
    </w:rPr>
  </w:style>
  <w:style w:type="paragraph" w:styleId="Heading7">
    <w:name w:val="heading 7"/>
    <w:basedOn w:val="Normal"/>
    <w:next w:val="Normal"/>
    <w:link w:val="Heading7Char"/>
    <w:uiPriority w:val="9"/>
    <w:unhideWhenUsed/>
    <w:qFormat/>
    <w:rsid w:val="00604D92"/>
    <w:pPr>
      <w:keepNext/>
      <w:keepLines/>
      <w:numPr>
        <w:ilvl w:val="6"/>
        <w:numId w:val="1"/>
      </w:numPr>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unhideWhenUsed/>
    <w:qFormat/>
    <w:rsid w:val="00604D92"/>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604D92"/>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UOWASIT Char"/>
    <w:basedOn w:val="DefaultParagraphFont"/>
    <w:link w:val="Heading1"/>
    <w:uiPriority w:val="9"/>
    <w:rsid w:val="001E1EBE"/>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647C72"/>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9B42CD"/>
    <w:rPr>
      <w:rFonts w:ascii="Times New Roman" w:eastAsiaTheme="majorEastAsia" w:hAnsi="Times New Roman" w:cstheme="majorBidi"/>
      <w:b/>
      <w:sz w:val="24"/>
      <w:szCs w:val="24"/>
    </w:rPr>
  </w:style>
  <w:style w:type="character" w:customStyle="1" w:styleId="Heading4Char">
    <w:name w:val="Heading 4 Char"/>
    <w:basedOn w:val="DefaultParagraphFont"/>
    <w:link w:val="Heading4"/>
    <w:uiPriority w:val="9"/>
    <w:rsid w:val="009B42CD"/>
    <w:rPr>
      <w:rFonts w:ascii="Times New Roman" w:eastAsiaTheme="majorEastAsia" w:hAnsi="Times New Roman" w:cstheme="majorBidi"/>
      <w:b/>
      <w:iCs/>
      <w:sz w:val="24"/>
    </w:rPr>
  </w:style>
  <w:style w:type="character" w:customStyle="1" w:styleId="Heading5Char">
    <w:name w:val="Heading 5 Char"/>
    <w:basedOn w:val="DefaultParagraphFont"/>
    <w:link w:val="Heading5"/>
    <w:uiPriority w:val="9"/>
    <w:rsid w:val="00772F6C"/>
    <w:rPr>
      <w:rFonts w:ascii="Times New Roman" w:eastAsiaTheme="majorEastAsia" w:hAnsi="Times New Roman" w:cstheme="majorBidi"/>
      <w:sz w:val="24"/>
    </w:rPr>
  </w:style>
  <w:style w:type="character" w:customStyle="1" w:styleId="Heading6Char">
    <w:name w:val="Heading 6 Char"/>
    <w:basedOn w:val="DefaultParagraphFont"/>
    <w:link w:val="Heading6"/>
    <w:uiPriority w:val="9"/>
    <w:rsid w:val="009E16E8"/>
    <w:rPr>
      <w:rFonts w:ascii="Times New Roman" w:eastAsiaTheme="majorEastAsia" w:hAnsi="Times New Roman" w:cstheme="majorBidi"/>
    </w:rPr>
  </w:style>
  <w:style w:type="character" w:customStyle="1" w:styleId="Heading7Char">
    <w:name w:val="Heading 7 Char"/>
    <w:basedOn w:val="DefaultParagraphFont"/>
    <w:link w:val="Heading7"/>
    <w:uiPriority w:val="9"/>
    <w:rsid w:val="00FB0689"/>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rsid w:val="00FB068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FB0689"/>
    <w:rPr>
      <w:rFonts w:asciiTheme="majorHAnsi" w:eastAsiaTheme="majorEastAsia" w:hAnsiTheme="majorHAnsi" w:cstheme="majorBidi"/>
      <w:i/>
      <w:iCs/>
      <w:color w:val="272727" w:themeColor="text1" w:themeTint="D8"/>
      <w:sz w:val="21"/>
      <w:szCs w:val="21"/>
    </w:rPr>
  </w:style>
  <w:style w:type="paragraph" w:customStyle="1" w:styleId="UOWASITParagraph">
    <w:name w:val="UOWASIT Paragraph"/>
    <w:basedOn w:val="Normal"/>
    <w:next w:val="Normal"/>
    <w:link w:val="UOWASITParagraphChar"/>
    <w:autoRedefine/>
    <w:uiPriority w:val="11"/>
    <w:qFormat/>
    <w:rsid w:val="004E5D5F"/>
    <w:pPr>
      <w:spacing w:afterLines="200" w:after="480"/>
      <w:jc w:val="both"/>
    </w:pPr>
    <w:rPr>
      <w:rFonts w:cs="Times New Roman"/>
      <w:sz w:val="24"/>
    </w:rPr>
  </w:style>
  <w:style w:type="character" w:customStyle="1" w:styleId="UOWASITParagraphChar">
    <w:name w:val="UOWASIT Paragraph Char"/>
    <w:basedOn w:val="DefaultParagraphFont"/>
    <w:link w:val="UOWASITParagraph"/>
    <w:uiPriority w:val="11"/>
    <w:rsid w:val="004E5D5F"/>
    <w:rPr>
      <w:rFonts w:ascii="Times New Roman" w:hAnsi="Times New Roman" w:cs="Times New Roman"/>
      <w:sz w:val="24"/>
    </w:rPr>
  </w:style>
  <w:style w:type="paragraph" w:styleId="TOC1">
    <w:name w:val="toc 1"/>
    <w:basedOn w:val="Normal"/>
    <w:next w:val="Normal"/>
    <w:autoRedefine/>
    <w:uiPriority w:val="39"/>
    <w:unhideWhenUsed/>
    <w:rsid w:val="00993221"/>
    <w:pPr>
      <w:tabs>
        <w:tab w:val="right" w:pos="8278"/>
      </w:tabs>
      <w:spacing w:after="120"/>
      <w:ind w:left="1134" w:hanging="1134"/>
    </w:pPr>
    <w:rPr>
      <w:b/>
      <w:bCs/>
      <w:noProof/>
      <w:sz w:val="24"/>
    </w:rPr>
  </w:style>
  <w:style w:type="paragraph" w:styleId="TOC2">
    <w:name w:val="toc 2"/>
    <w:basedOn w:val="Normal"/>
    <w:next w:val="Normal"/>
    <w:autoRedefine/>
    <w:uiPriority w:val="39"/>
    <w:unhideWhenUsed/>
    <w:rsid w:val="00B83F13"/>
    <w:pPr>
      <w:tabs>
        <w:tab w:val="left" w:pos="720"/>
        <w:tab w:val="right" w:pos="8278"/>
      </w:tabs>
      <w:spacing w:after="120"/>
      <w:ind w:left="720" w:hanging="720"/>
    </w:pPr>
    <w:rPr>
      <w:rFonts w:cstheme="minorHAnsi"/>
      <w:bCs/>
      <w:sz w:val="24"/>
      <w:szCs w:val="20"/>
    </w:rPr>
  </w:style>
  <w:style w:type="paragraph" w:styleId="Caption">
    <w:name w:val="caption"/>
    <w:aliases w:val="Do not use"/>
    <w:basedOn w:val="Normal"/>
    <w:next w:val="Normal"/>
    <w:link w:val="CaptionChar"/>
    <w:uiPriority w:val="13"/>
    <w:unhideWhenUsed/>
    <w:qFormat/>
    <w:rsid w:val="005746B8"/>
    <w:rPr>
      <w:b/>
      <w:bCs/>
      <w:color w:val="FF0000"/>
      <w:sz w:val="18"/>
      <w:szCs w:val="18"/>
    </w:rPr>
  </w:style>
  <w:style w:type="character" w:customStyle="1" w:styleId="CaptionChar">
    <w:name w:val="Caption Char"/>
    <w:aliases w:val="Do not use Char"/>
    <w:basedOn w:val="DefaultParagraphFont"/>
    <w:link w:val="Caption"/>
    <w:uiPriority w:val="13"/>
    <w:rsid w:val="005746B8"/>
    <w:rPr>
      <w:rFonts w:ascii="Times New Roman" w:hAnsi="Times New Roman"/>
      <w:b/>
      <w:bCs/>
      <w:color w:val="FF0000"/>
      <w:sz w:val="18"/>
      <w:szCs w:val="18"/>
    </w:rPr>
  </w:style>
  <w:style w:type="paragraph" w:customStyle="1" w:styleId="QuotationUOWASIT">
    <w:name w:val="Quotation UOWASIT"/>
    <w:basedOn w:val="UOWASITParagraph"/>
    <w:next w:val="UNITENParagraph2"/>
    <w:autoRedefine/>
    <w:uiPriority w:val="13"/>
    <w:qFormat/>
    <w:rsid w:val="004E5DA6"/>
    <w:pPr>
      <w:spacing w:line="240" w:lineRule="auto"/>
      <w:ind w:left="1440" w:right="1440"/>
    </w:pPr>
    <w:rPr>
      <w:rFonts w:cstheme="minorBidi"/>
      <w:i/>
    </w:rPr>
  </w:style>
  <w:style w:type="paragraph" w:customStyle="1" w:styleId="UNITENParagraph2">
    <w:name w:val="UNITEN Paragraph 2"/>
    <w:basedOn w:val="UOWASITParagraph"/>
    <w:next w:val="UOWASITParagraph"/>
    <w:autoRedefine/>
    <w:uiPriority w:val="11"/>
    <w:rsid w:val="00AA3D7E"/>
    <w:pPr>
      <w:spacing w:beforeLines="200" w:before="480"/>
    </w:pPr>
  </w:style>
  <w:style w:type="paragraph" w:styleId="TableofFigures">
    <w:name w:val="table of figures"/>
    <w:basedOn w:val="Normal"/>
    <w:next w:val="Normal"/>
    <w:autoRedefine/>
    <w:uiPriority w:val="99"/>
    <w:unhideWhenUsed/>
    <w:rsid w:val="00772F6C"/>
    <w:pPr>
      <w:tabs>
        <w:tab w:val="right" w:pos="8278"/>
      </w:tabs>
      <w:spacing w:after="240"/>
      <w:ind w:left="1440" w:right="651" w:hanging="1440"/>
      <w:jc w:val="both"/>
    </w:pPr>
    <w:rPr>
      <w:noProof/>
      <w:sz w:val="24"/>
    </w:rPr>
  </w:style>
  <w:style w:type="paragraph" w:styleId="Title">
    <w:name w:val="Title"/>
    <w:basedOn w:val="Normal"/>
    <w:next w:val="Normal"/>
    <w:link w:val="TitleChar"/>
    <w:uiPriority w:val="10"/>
    <w:semiHidden/>
    <w:qFormat/>
    <w:rsid w:val="00147E33"/>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semiHidden/>
    <w:rsid w:val="00FB0689"/>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semiHidden/>
    <w:qFormat/>
    <w:rsid w:val="00147E33"/>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semiHidden/>
    <w:rsid w:val="00FB0689"/>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19"/>
    <w:semiHidden/>
    <w:qFormat/>
    <w:rsid w:val="00147E33"/>
    <w:rPr>
      <w:b/>
      <w:bCs/>
    </w:rPr>
  </w:style>
  <w:style w:type="character" w:styleId="Emphasis">
    <w:name w:val="Emphasis"/>
    <w:basedOn w:val="DefaultParagraphFont"/>
    <w:uiPriority w:val="20"/>
    <w:semiHidden/>
    <w:qFormat/>
    <w:rsid w:val="00147E33"/>
    <w:rPr>
      <w:i/>
      <w:iCs/>
    </w:rPr>
  </w:style>
  <w:style w:type="paragraph" w:styleId="Quote">
    <w:name w:val="Quote"/>
    <w:basedOn w:val="Normal"/>
    <w:next w:val="Normal"/>
    <w:link w:val="QuoteChar"/>
    <w:uiPriority w:val="19"/>
    <w:semiHidden/>
    <w:qFormat/>
    <w:rsid w:val="00A26796"/>
    <w:pPr>
      <w:spacing w:before="240" w:after="240" w:line="240" w:lineRule="auto"/>
      <w:ind w:left="1134" w:right="1134"/>
      <w:jc w:val="both"/>
    </w:pPr>
    <w:rPr>
      <w:i/>
      <w:iCs/>
      <w:color w:val="000000" w:themeColor="text1"/>
    </w:rPr>
  </w:style>
  <w:style w:type="character" w:customStyle="1" w:styleId="QuoteChar">
    <w:name w:val="Quote Char"/>
    <w:basedOn w:val="DefaultParagraphFont"/>
    <w:link w:val="Quote"/>
    <w:uiPriority w:val="19"/>
    <w:semiHidden/>
    <w:rsid w:val="00A26796"/>
    <w:rPr>
      <w:rFonts w:ascii="Times New Roman" w:hAnsi="Times New Roman"/>
      <w:i/>
      <w:iCs/>
      <w:color w:val="000000" w:themeColor="text1"/>
    </w:rPr>
  </w:style>
  <w:style w:type="paragraph" w:styleId="IntenseQuote">
    <w:name w:val="Intense Quote"/>
    <w:basedOn w:val="Normal"/>
    <w:next w:val="Normal"/>
    <w:link w:val="IntenseQuoteChar"/>
    <w:uiPriority w:val="30"/>
    <w:semiHidden/>
    <w:qFormat/>
    <w:rsid w:val="00147E33"/>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semiHidden/>
    <w:rsid w:val="00A26796"/>
    <w:rPr>
      <w:rFonts w:ascii="Times New Roman" w:hAnsi="Times New Roman"/>
      <w:b/>
      <w:bCs/>
      <w:i/>
      <w:iCs/>
      <w:color w:val="4F81BD" w:themeColor="accent1"/>
    </w:rPr>
  </w:style>
  <w:style w:type="character" w:styleId="SubtleEmphasis">
    <w:name w:val="Subtle Emphasis"/>
    <w:basedOn w:val="DefaultParagraphFont"/>
    <w:uiPriority w:val="19"/>
    <w:semiHidden/>
    <w:qFormat/>
    <w:rsid w:val="00147E33"/>
    <w:rPr>
      <w:i/>
      <w:iCs/>
      <w:color w:val="808080" w:themeColor="text1" w:themeTint="7F"/>
    </w:rPr>
  </w:style>
  <w:style w:type="character" w:styleId="IntenseEmphasis">
    <w:name w:val="Intense Emphasis"/>
    <w:basedOn w:val="DefaultParagraphFont"/>
    <w:uiPriority w:val="21"/>
    <w:semiHidden/>
    <w:qFormat/>
    <w:rsid w:val="00147E33"/>
    <w:rPr>
      <w:b/>
      <w:bCs/>
      <w:i/>
      <w:iCs/>
      <w:color w:val="4F81BD" w:themeColor="accent1"/>
    </w:rPr>
  </w:style>
  <w:style w:type="character" w:styleId="SubtleReference">
    <w:name w:val="Subtle Reference"/>
    <w:basedOn w:val="DefaultParagraphFont"/>
    <w:uiPriority w:val="31"/>
    <w:semiHidden/>
    <w:qFormat/>
    <w:rsid w:val="00147E33"/>
    <w:rPr>
      <w:smallCaps/>
      <w:color w:val="C0504D" w:themeColor="accent2"/>
      <w:u w:val="single"/>
    </w:rPr>
  </w:style>
  <w:style w:type="character" w:styleId="IntenseReference">
    <w:name w:val="Intense Reference"/>
    <w:basedOn w:val="DefaultParagraphFont"/>
    <w:uiPriority w:val="32"/>
    <w:semiHidden/>
    <w:qFormat/>
    <w:rsid w:val="00147E33"/>
    <w:rPr>
      <w:b/>
      <w:bCs/>
      <w:smallCaps/>
      <w:color w:val="C0504D" w:themeColor="accent2"/>
      <w:spacing w:val="5"/>
      <w:u w:val="single"/>
    </w:rPr>
  </w:style>
  <w:style w:type="character" w:styleId="BookTitle">
    <w:name w:val="Book Title"/>
    <w:basedOn w:val="DefaultParagraphFont"/>
    <w:uiPriority w:val="33"/>
    <w:semiHidden/>
    <w:qFormat/>
    <w:rsid w:val="00147E33"/>
    <w:rPr>
      <w:b/>
      <w:bCs/>
      <w:smallCaps/>
      <w:spacing w:val="5"/>
    </w:rPr>
  </w:style>
  <w:style w:type="paragraph" w:styleId="TOC3">
    <w:name w:val="toc 3"/>
    <w:basedOn w:val="Normal"/>
    <w:next w:val="Normal"/>
    <w:autoRedefine/>
    <w:uiPriority w:val="39"/>
    <w:unhideWhenUsed/>
    <w:rsid w:val="007C0161"/>
    <w:pPr>
      <w:tabs>
        <w:tab w:val="left" w:pos="1440"/>
        <w:tab w:val="right" w:pos="8278"/>
      </w:tabs>
      <w:spacing w:after="120"/>
      <w:ind w:left="1440" w:hanging="720"/>
    </w:pPr>
  </w:style>
  <w:style w:type="character" w:styleId="Hyperlink">
    <w:name w:val="Hyperlink"/>
    <w:aliases w:val="TOC-LOF"/>
    <w:basedOn w:val="DefaultParagraphFont"/>
    <w:uiPriority w:val="99"/>
    <w:unhideWhenUsed/>
    <w:rsid w:val="00147E33"/>
    <w:rPr>
      <w:color w:val="0000FF" w:themeColor="hyperlink"/>
      <w:u w:val="single"/>
    </w:rPr>
  </w:style>
  <w:style w:type="paragraph" w:styleId="TOC4">
    <w:name w:val="toc 4"/>
    <w:basedOn w:val="Normal"/>
    <w:next w:val="Normal"/>
    <w:autoRedefine/>
    <w:uiPriority w:val="39"/>
    <w:unhideWhenUsed/>
    <w:rsid w:val="003D34CC"/>
    <w:pPr>
      <w:tabs>
        <w:tab w:val="left" w:pos="1440"/>
        <w:tab w:val="right" w:pos="8471"/>
      </w:tabs>
      <w:spacing w:afterLines="150" w:after="150"/>
      <w:ind w:left="2234" w:right="720" w:hanging="794"/>
    </w:pPr>
    <w:rPr>
      <w:sz w:val="24"/>
      <w:lang w:val="en-US"/>
    </w:rPr>
  </w:style>
  <w:style w:type="table" w:styleId="TableGrid">
    <w:name w:val="Table Grid"/>
    <w:basedOn w:val="TableNormal"/>
    <w:rsid w:val="00147E33"/>
    <w:pPr>
      <w:ind w:firstLine="360"/>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autoRedefine/>
    <w:uiPriority w:val="19"/>
    <w:unhideWhenUsed/>
    <w:rsid w:val="003D34CC"/>
    <w:pPr>
      <w:tabs>
        <w:tab w:val="center" w:pos="4680"/>
        <w:tab w:val="right" w:pos="9360"/>
      </w:tabs>
      <w:jc w:val="both"/>
    </w:pPr>
  </w:style>
  <w:style w:type="character" w:customStyle="1" w:styleId="HeaderChar">
    <w:name w:val="Header Char"/>
    <w:basedOn w:val="DefaultParagraphFont"/>
    <w:link w:val="Header"/>
    <w:uiPriority w:val="19"/>
    <w:rsid w:val="005746B8"/>
    <w:rPr>
      <w:rFonts w:ascii="Times New Roman" w:hAnsi="Times New Roman"/>
    </w:rPr>
  </w:style>
  <w:style w:type="paragraph" w:styleId="Footer">
    <w:name w:val="footer"/>
    <w:basedOn w:val="Normal"/>
    <w:link w:val="FooterChar"/>
    <w:uiPriority w:val="99"/>
    <w:unhideWhenUsed/>
    <w:rsid w:val="003D34CC"/>
    <w:pPr>
      <w:tabs>
        <w:tab w:val="center" w:pos="4513"/>
        <w:tab w:val="right" w:pos="9026"/>
      </w:tabs>
    </w:pPr>
  </w:style>
  <w:style w:type="character" w:customStyle="1" w:styleId="FooterChar">
    <w:name w:val="Footer Char"/>
    <w:basedOn w:val="DefaultParagraphFont"/>
    <w:link w:val="Footer"/>
    <w:uiPriority w:val="99"/>
    <w:rsid w:val="005746B8"/>
    <w:rPr>
      <w:rFonts w:ascii="Times New Roman" w:hAnsi="Times New Roman"/>
    </w:rPr>
  </w:style>
  <w:style w:type="paragraph" w:customStyle="1" w:styleId="TheBodyStartHere">
    <w:name w:val="The Body Start Here"/>
    <w:basedOn w:val="WasitMz"/>
    <w:uiPriority w:val="8"/>
    <w:qFormat/>
    <w:rsid w:val="004A001D"/>
  </w:style>
  <w:style w:type="paragraph" w:customStyle="1" w:styleId="WasitMz">
    <w:name w:val="Wasit Mz"/>
    <w:basedOn w:val="Normal"/>
    <w:uiPriority w:val="1"/>
    <w:qFormat/>
    <w:rsid w:val="001668CF"/>
    <w:pPr>
      <w:pBdr>
        <w:top w:val="single" w:sz="18" w:space="1" w:color="auto"/>
        <w:left w:val="single" w:sz="18" w:space="4" w:color="auto"/>
        <w:bottom w:val="single" w:sz="18" w:space="1" w:color="auto"/>
        <w:right w:val="single" w:sz="18" w:space="4" w:color="auto"/>
      </w:pBdr>
      <w:shd w:val="clear" w:color="auto" w:fill="FFFF00"/>
      <w:spacing w:after="360"/>
      <w:jc w:val="both"/>
    </w:pPr>
    <w:rPr>
      <w:b/>
      <w:color w:val="FF0000"/>
      <w:sz w:val="20"/>
      <w:lang w:val="en-US"/>
    </w:rPr>
  </w:style>
  <w:style w:type="table" w:styleId="LightList-Accent3">
    <w:name w:val="Light List Accent 3"/>
    <w:basedOn w:val="TableNormal"/>
    <w:uiPriority w:val="61"/>
    <w:rsid w:val="00147E33"/>
    <w:pPr>
      <w:ind w:firstLine="360"/>
    </w:pPr>
    <w:rPr>
      <w:rFonts w:cs="Times New Roman"/>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paragraph" w:styleId="BalloonText">
    <w:name w:val="Balloon Text"/>
    <w:basedOn w:val="Normal"/>
    <w:link w:val="BalloonTextChar"/>
    <w:semiHidden/>
    <w:unhideWhenUsed/>
    <w:rsid w:val="00A26796"/>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A26796"/>
    <w:rPr>
      <w:rFonts w:ascii="Tahoma" w:hAnsi="Tahoma" w:cs="Tahoma"/>
      <w:sz w:val="16"/>
      <w:szCs w:val="16"/>
    </w:rPr>
  </w:style>
  <w:style w:type="paragraph" w:styleId="EndnoteText">
    <w:name w:val="endnote text"/>
    <w:basedOn w:val="Normal"/>
    <w:link w:val="EndnoteTextChar"/>
    <w:autoRedefine/>
    <w:uiPriority w:val="99"/>
    <w:semiHidden/>
    <w:unhideWhenUsed/>
    <w:rsid w:val="00081B7A"/>
    <w:pPr>
      <w:jc w:val="center"/>
    </w:pPr>
    <w:rPr>
      <w:sz w:val="20"/>
      <w:szCs w:val="20"/>
    </w:rPr>
  </w:style>
  <w:style w:type="character" w:customStyle="1" w:styleId="EndnoteTextChar">
    <w:name w:val="Endnote Text Char"/>
    <w:basedOn w:val="DefaultParagraphFont"/>
    <w:link w:val="EndnoteText"/>
    <w:uiPriority w:val="99"/>
    <w:semiHidden/>
    <w:rsid w:val="00081B7A"/>
    <w:rPr>
      <w:rFonts w:ascii="Arial" w:hAnsi="Arial"/>
      <w:b/>
      <w:sz w:val="20"/>
      <w:szCs w:val="20"/>
    </w:rPr>
  </w:style>
  <w:style w:type="paragraph" w:styleId="FootnoteText">
    <w:name w:val="footnote text"/>
    <w:basedOn w:val="Normal"/>
    <w:link w:val="FootnoteTextChar"/>
    <w:autoRedefine/>
    <w:uiPriority w:val="19"/>
    <w:unhideWhenUsed/>
    <w:rsid w:val="00147E33"/>
    <w:rPr>
      <w:sz w:val="20"/>
      <w:szCs w:val="20"/>
    </w:rPr>
  </w:style>
  <w:style w:type="character" w:customStyle="1" w:styleId="FootnoteTextChar">
    <w:name w:val="Footnote Text Char"/>
    <w:basedOn w:val="DefaultParagraphFont"/>
    <w:link w:val="FootnoteText"/>
    <w:uiPriority w:val="19"/>
    <w:rsid w:val="005746B8"/>
    <w:rPr>
      <w:rFonts w:ascii="Times New Roman" w:hAnsi="Times New Roman"/>
      <w:sz w:val="20"/>
      <w:szCs w:val="20"/>
    </w:rPr>
  </w:style>
  <w:style w:type="table" w:styleId="TableElegant">
    <w:name w:val="Table Elegant"/>
    <w:basedOn w:val="TableNormal"/>
    <w:rsid w:val="00147E33"/>
    <w:pPr>
      <w:spacing w:after="0" w:line="240" w:lineRule="auto"/>
    </w:pPr>
    <w:rPr>
      <w:rFonts w:ascii="Times New Roman" w:eastAsia="Times New Roman" w:hAnsi="Times New Roman" w:cs="Times New Roman"/>
      <w:sz w:val="20"/>
      <w:szCs w:val="20"/>
      <w:lang w:val="en-GB"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PlaceholderText">
    <w:name w:val="Placeholder Text"/>
    <w:basedOn w:val="DefaultParagraphFont"/>
    <w:uiPriority w:val="99"/>
    <w:semiHidden/>
    <w:rsid w:val="00D36842"/>
    <w:rPr>
      <w:color w:val="808080"/>
    </w:rPr>
  </w:style>
  <w:style w:type="paragraph" w:customStyle="1" w:styleId="TITLEATROMANPAGES">
    <w:name w:val="TITLE AT ROMAN PAGES"/>
    <w:basedOn w:val="Normal"/>
    <w:next w:val="Normal"/>
    <w:autoRedefine/>
    <w:uiPriority w:val="2"/>
    <w:rsid w:val="00C8145A"/>
    <w:pPr>
      <w:pageBreakBefore/>
      <w:spacing w:afterLines="200"/>
      <w:jc w:val="center"/>
      <w:outlineLvl w:val="0"/>
    </w:pPr>
    <w:rPr>
      <w:rFonts w:eastAsia="Times New Roman" w:cs="Times New Roman"/>
      <w:b/>
      <w:bCs/>
      <w:caps/>
      <w:sz w:val="24"/>
      <w:lang w:val="en-US"/>
    </w:rPr>
  </w:style>
  <w:style w:type="paragraph" w:customStyle="1" w:styleId="COVER-TITLEPAGEUNITEN">
    <w:name w:val="COVER-TITLE PAGE UNITEN"/>
    <w:basedOn w:val="Normal"/>
    <w:next w:val="Normal"/>
    <w:autoRedefine/>
    <w:uiPriority w:val="2"/>
    <w:rsid w:val="003F150D"/>
    <w:pPr>
      <w:tabs>
        <w:tab w:val="right" w:pos="8471"/>
      </w:tabs>
      <w:spacing w:before="851" w:after="120"/>
      <w:jc w:val="center"/>
    </w:pPr>
    <w:rPr>
      <w:rFonts w:cs="Times New Roman"/>
      <w:b/>
      <w:bCs/>
      <w:sz w:val="28"/>
      <w:lang w:val="en-US"/>
    </w:rPr>
  </w:style>
  <w:style w:type="paragraph" w:customStyle="1" w:styleId="Dedicationtext">
    <w:name w:val="Dedication text"/>
    <w:basedOn w:val="Normal"/>
    <w:autoRedefine/>
    <w:uiPriority w:val="4"/>
    <w:rsid w:val="00C762AA"/>
    <w:pPr>
      <w:jc w:val="center"/>
    </w:pPr>
    <w:rPr>
      <w:sz w:val="24"/>
      <w:lang w:val="en-US"/>
    </w:rPr>
  </w:style>
  <w:style w:type="paragraph" w:customStyle="1" w:styleId="Acknowledgement">
    <w:name w:val="Acknowledgement"/>
    <w:basedOn w:val="Normal"/>
    <w:uiPriority w:val="4"/>
    <w:qFormat/>
    <w:rsid w:val="007C0161"/>
    <w:pPr>
      <w:spacing w:after="240" w:line="480" w:lineRule="auto"/>
      <w:jc w:val="both"/>
    </w:pPr>
  </w:style>
  <w:style w:type="paragraph" w:customStyle="1" w:styleId="Tabletext2">
    <w:name w:val="Table text 2"/>
    <w:basedOn w:val="Normal"/>
    <w:link w:val="Tabletext2Char"/>
    <w:autoRedefine/>
    <w:uiPriority w:val="14"/>
    <w:qFormat/>
    <w:rsid w:val="008B3C16"/>
    <w:pPr>
      <w:spacing w:before="200"/>
      <w:ind w:firstLine="360"/>
      <w:jc w:val="center"/>
    </w:pPr>
    <w:rPr>
      <w:rFonts w:eastAsiaTheme="minorHAnsi" w:cs="Times New Roman"/>
      <w:sz w:val="24"/>
      <w:szCs w:val="24"/>
    </w:rPr>
  </w:style>
  <w:style w:type="character" w:customStyle="1" w:styleId="Tabletext2Char">
    <w:name w:val="Table text 2 Char"/>
    <w:basedOn w:val="DefaultParagraphFont"/>
    <w:link w:val="Tabletext2"/>
    <w:uiPriority w:val="14"/>
    <w:rsid w:val="005746B8"/>
    <w:rPr>
      <w:rFonts w:ascii="Times New Roman" w:eastAsiaTheme="minorHAnsi" w:hAnsi="Times New Roman" w:cs="Times New Roman"/>
      <w:sz w:val="24"/>
      <w:szCs w:val="24"/>
    </w:rPr>
  </w:style>
  <w:style w:type="paragraph" w:styleId="BodyTextIndent2">
    <w:name w:val="Body Text Indent 2"/>
    <w:basedOn w:val="Normal"/>
    <w:link w:val="BodyTextIndent2Char"/>
    <w:uiPriority w:val="99"/>
    <w:semiHidden/>
    <w:unhideWhenUsed/>
    <w:rsid w:val="004E5D5F"/>
    <w:pPr>
      <w:spacing w:after="120" w:line="480" w:lineRule="auto"/>
      <w:ind w:left="283"/>
    </w:pPr>
  </w:style>
  <w:style w:type="character" w:customStyle="1" w:styleId="BodyTextIndent2Char">
    <w:name w:val="Body Text Indent 2 Char"/>
    <w:basedOn w:val="DefaultParagraphFont"/>
    <w:link w:val="BodyTextIndent2"/>
    <w:uiPriority w:val="99"/>
    <w:semiHidden/>
    <w:rsid w:val="004E5D5F"/>
    <w:rPr>
      <w:rFonts w:ascii="Times New Roman" w:hAnsi="Times New Roman"/>
    </w:rPr>
  </w:style>
  <w:style w:type="paragraph" w:customStyle="1" w:styleId="Tabletext3left">
    <w:name w:val="Table text 3 left"/>
    <w:basedOn w:val="Normal"/>
    <w:link w:val="Tabletext3leftChar"/>
    <w:autoRedefine/>
    <w:uiPriority w:val="14"/>
    <w:qFormat/>
    <w:rsid w:val="009B42CD"/>
    <w:rPr>
      <w:rFonts w:eastAsiaTheme="minorHAnsi" w:cs="Times New Roman"/>
      <w:b/>
      <w:sz w:val="24"/>
      <w:szCs w:val="24"/>
    </w:rPr>
  </w:style>
  <w:style w:type="character" w:customStyle="1" w:styleId="Tabletext3leftChar">
    <w:name w:val="Table text 3 left Char"/>
    <w:basedOn w:val="DefaultParagraphFont"/>
    <w:link w:val="Tabletext3left"/>
    <w:uiPriority w:val="14"/>
    <w:rsid w:val="009B42CD"/>
    <w:rPr>
      <w:rFonts w:ascii="Times New Roman" w:eastAsiaTheme="minorHAnsi" w:hAnsi="Times New Roman" w:cs="Times New Roman"/>
      <w:b/>
      <w:sz w:val="24"/>
      <w:szCs w:val="24"/>
    </w:rPr>
  </w:style>
  <w:style w:type="paragraph" w:customStyle="1" w:styleId="Tabletext4">
    <w:name w:val="Table text 4"/>
    <w:basedOn w:val="Normal"/>
    <w:link w:val="Tabletext4Char"/>
    <w:autoRedefine/>
    <w:uiPriority w:val="14"/>
    <w:qFormat/>
    <w:rsid w:val="008B3C16"/>
    <w:rPr>
      <w:rFonts w:eastAsiaTheme="minorHAnsi" w:cs="Times New Roman"/>
      <w:sz w:val="24"/>
      <w:szCs w:val="24"/>
    </w:rPr>
  </w:style>
  <w:style w:type="character" w:customStyle="1" w:styleId="Tabletext4Char">
    <w:name w:val="Table text 4 Char"/>
    <w:basedOn w:val="DefaultParagraphFont"/>
    <w:link w:val="Tabletext4"/>
    <w:uiPriority w:val="14"/>
    <w:rsid w:val="005746B8"/>
    <w:rPr>
      <w:rFonts w:ascii="Times New Roman" w:eastAsiaTheme="minorHAnsi" w:hAnsi="Times New Roman" w:cs="Times New Roman"/>
      <w:sz w:val="24"/>
      <w:szCs w:val="24"/>
    </w:rPr>
  </w:style>
  <w:style w:type="paragraph" w:customStyle="1" w:styleId="Tabletext4a">
    <w:name w:val="Table text 4a"/>
    <w:basedOn w:val="Tabletext4"/>
    <w:autoRedefine/>
    <w:uiPriority w:val="14"/>
    <w:qFormat/>
    <w:rsid w:val="009B42CD"/>
    <w:pPr>
      <w:spacing w:line="240" w:lineRule="auto"/>
    </w:pPr>
    <w:rPr>
      <w:sz w:val="20"/>
    </w:rPr>
  </w:style>
  <w:style w:type="paragraph" w:customStyle="1" w:styleId="Tabletext5centre">
    <w:name w:val="Table text 5 centre"/>
    <w:basedOn w:val="Normal"/>
    <w:autoRedefine/>
    <w:uiPriority w:val="14"/>
    <w:qFormat/>
    <w:rsid w:val="008B3C16"/>
    <w:pPr>
      <w:jc w:val="center"/>
    </w:pPr>
    <w:rPr>
      <w:rFonts w:eastAsiaTheme="minorHAnsi" w:cs="Times New Roman"/>
      <w:b/>
      <w:sz w:val="24"/>
      <w:szCs w:val="24"/>
    </w:rPr>
  </w:style>
  <w:style w:type="paragraph" w:customStyle="1" w:styleId="Tabletext6source">
    <w:name w:val="Table text 6 source"/>
    <w:basedOn w:val="Tabletext4"/>
    <w:autoRedefine/>
    <w:uiPriority w:val="14"/>
    <w:qFormat/>
    <w:rsid w:val="008B3C16"/>
    <w:pPr>
      <w:spacing w:line="240" w:lineRule="auto"/>
    </w:pPr>
    <w:rPr>
      <w:i/>
    </w:rPr>
  </w:style>
  <w:style w:type="paragraph" w:customStyle="1" w:styleId="CaptionforFigureUOWASIT">
    <w:name w:val="Caption for Figure UOWASIT"/>
    <w:basedOn w:val="Caption"/>
    <w:next w:val="Normal"/>
    <w:link w:val="CaptionforFigureUOWASITChar"/>
    <w:autoRedefine/>
    <w:uiPriority w:val="13"/>
    <w:qFormat/>
    <w:rsid w:val="009B42CD"/>
    <w:pPr>
      <w:spacing w:after="360"/>
      <w:jc w:val="center"/>
    </w:pPr>
    <w:rPr>
      <w:rFonts w:cs="Times New Roman"/>
      <w:b w:val="0"/>
      <w:noProof/>
      <w:color w:val="auto"/>
      <w:sz w:val="24"/>
      <w:lang w:val="en-GB"/>
    </w:rPr>
  </w:style>
  <w:style w:type="character" w:customStyle="1" w:styleId="CaptionforFigureUOWASITChar">
    <w:name w:val="Caption for Figure UOWASIT Char"/>
    <w:basedOn w:val="DefaultParagraphFont"/>
    <w:link w:val="CaptionforFigureUOWASIT"/>
    <w:uiPriority w:val="13"/>
    <w:rsid w:val="009B42CD"/>
    <w:rPr>
      <w:rFonts w:ascii="Times New Roman" w:hAnsi="Times New Roman" w:cs="Times New Roman"/>
      <w:bCs/>
      <w:noProof/>
      <w:sz w:val="24"/>
      <w:szCs w:val="18"/>
      <w:lang w:val="en-GB"/>
    </w:rPr>
  </w:style>
  <w:style w:type="paragraph" w:customStyle="1" w:styleId="CaptionforTableUOWASITcenter">
    <w:name w:val="Caption for Table UOWASIT center"/>
    <w:basedOn w:val="Caption"/>
    <w:next w:val="Normal"/>
    <w:link w:val="CaptionforTableUOWASITcenterChar"/>
    <w:autoRedefine/>
    <w:uiPriority w:val="13"/>
    <w:qFormat/>
    <w:rsid w:val="009B7484"/>
    <w:pPr>
      <w:keepNext/>
      <w:spacing w:before="360" w:after="240"/>
      <w:ind w:left="1440" w:hanging="1440"/>
      <w:jc w:val="center"/>
    </w:pPr>
    <w:rPr>
      <w:rFonts w:eastAsiaTheme="minorHAnsi" w:cs="Times New Roman"/>
      <w:b w:val="0"/>
      <w:noProof/>
      <w:color w:val="auto"/>
      <w:sz w:val="24"/>
    </w:rPr>
  </w:style>
  <w:style w:type="character" w:customStyle="1" w:styleId="CaptionforTableUOWASITcenterChar">
    <w:name w:val="Caption for Table UOWASIT center Char"/>
    <w:basedOn w:val="DefaultParagraphFont"/>
    <w:link w:val="CaptionforTableUOWASITcenter"/>
    <w:uiPriority w:val="13"/>
    <w:rsid w:val="005746B8"/>
    <w:rPr>
      <w:rFonts w:ascii="Times New Roman" w:eastAsiaTheme="minorHAnsi" w:hAnsi="Times New Roman" w:cs="Times New Roman"/>
      <w:bCs/>
      <w:noProof/>
      <w:sz w:val="24"/>
      <w:szCs w:val="18"/>
    </w:rPr>
  </w:style>
  <w:style w:type="paragraph" w:customStyle="1" w:styleId="PictureLocationUOWASIT">
    <w:name w:val="Picture Location UOWASIT"/>
    <w:basedOn w:val="UOWASITParagraph"/>
    <w:next w:val="CaptionforFigureUOWASIT"/>
    <w:autoRedefine/>
    <w:uiPriority w:val="13"/>
    <w:qFormat/>
    <w:rsid w:val="00297445"/>
    <w:pPr>
      <w:keepNext/>
      <w:spacing w:afterLines="100" w:after="100" w:line="240" w:lineRule="auto"/>
      <w:jc w:val="center"/>
    </w:pPr>
    <w:rPr>
      <w:noProof/>
      <w:lang w:eastAsia="en-MY"/>
    </w:rPr>
  </w:style>
  <w:style w:type="paragraph" w:customStyle="1" w:styleId="CaptionforEquationUOWASIT">
    <w:name w:val="Caption for Equation UOWASIT"/>
    <w:basedOn w:val="Normal"/>
    <w:next w:val="Normal"/>
    <w:autoRedefine/>
    <w:uiPriority w:val="13"/>
    <w:qFormat/>
    <w:rsid w:val="00357F77"/>
    <w:pPr>
      <w:spacing w:before="120" w:after="120"/>
      <w:jc w:val="center"/>
    </w:pPr>
    <w:rPr>
      <w:rFonts w:cs="Times New Roman"/>
      <w:sz w:val="24"/>
      <w:lang w:val="en-GB"/>
    </w:rPr>
  </w:style>
  <w:style w:type="paragraph" w:customStyle="1" w:styleId="EndNoteBibliography">
    <w:name w:val="EndNote Bibliography"/>
    <w:basedOn w:val="Normal"/>
    <w:link w:val="EndNoteBibliographyChar"/>
    <w:autoRedefine/>
    <w:uiPriority w:val="19"/>
    <w:rsid w:val="000E591C"/>
    <w:pPr>
      <w:ind w:left="720" w:hanging="720"/>
    </w:pPr>
    <w:rPr>
      <w:rFonts w:cs="Times New Roman"/>
      <w:noProof/>
      <w:sz w:val="24"/>
      <w:lang w:val="en-US"/>
    </w:rPr>
  </w:style>
  <w:style w:type="character" w:customStyle="1" w:styleId="EndNoteBibliographyChar">
    <w:name w:val="EndNote Bibliography Char"/>
    <w:basedOn w:val="UOWASITParagraphChar"/>
    <w:link w:val="EndNoteBibliography"/>
    <w:uiPriority w:val="19"/>
    <w:rsid w:val="005746B8"/>
    <w:rPr>
      <w:rFonts w:ascii="Times New Roman" w:hAnsi="Times New Roman" w:cs="Times New Roman"/>
      <w:noProof/>
      <w:sz w:val="24"/>
      <w:lang w:val="en-US"/>
    </w:rPr>
  </w:style>
  <w:style w:type="table" w:customStyle="1" w:styleId="TableGrid1">
    <w:name w:val="Table Grid1"/>
    <w:basedOn w:val="TableNormal"/>
    <w:next w:val="TableGrid"/>
    <w:uiPriority w:val="59"/>
    <w:rsid w:val="000A505B"/>
    <w:pPr>
      <w:spacing w:after="0" w:line="240" w:lineRule="auto"/>
    </w:pPr>
    <w:rPr>
      <w:rFonts w:ascii="Times New Roman" w:eastAsiaTheme="minorHAnsi" w:hAnsi="Times New Roman" w:cs="Times New Roman"/>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claration">
    <w:name w:val="Declaration"/>
    <w:basedOn w:val="Normal"/>
    <w:autoRedefine/>
    <w:uiPriority w:val="3"/>
    <w:qFormat/>
    <w:rsid w:val="00C3326C"/>
    <w:pPr>
      <w:jc w:val="both"/>
    </w:pPr>
    <w:rPr>
      <w:sz w:val="24"/>
      <w:lang w:val="en-US"/>
    </w:rPr>
  </w:style>
  <w:style w:type="paragraph" w:customStyle="1" w:styleId="Tabletext">
    <w:name w:val="Table text"/>
    <w:basedOn w:val="Normal"/>
    <w:uiPriority w:val="39"/>
    <w:semiHidden/>
    <w:unhideWhenUsed/>
    <w:qFormat/>
    <w:rsid w:val="006E4DD0"/>
    <w:pPr>
      <w:spacing w:before="120" w:after="120"/>
      <w:jc w:val="center"/>
    </w:pPr>
    <w:rPr>
      <w:rFonts w:eastAsiaTheme="minorHAnsi" w:cs="Times New Roman"/>
      <w:szCs w:val="24"/>
    </w:rPr>
  </w:style>
  <w:style w:type="paragraph" w:customStyle="1" w:styleId="FigureCenterUOWASIT">
    <w:name w:val="Figure Center UOWASIT"/>
    <w:basedOn w:val="CaptionforFigureUOWASIT"/>
    <w:autoRedefine/>
    <w:uiPriority w:val="13"/>
    <w:qFormat/>
    <w:rsid w:val="009B42CD"/>
    <w:pPr>
      <w:spacing w:after="0"/>
    </w:pPr>
  </w:style>
  <w:style w:type="paragraph" w:customStyle="1" w:styleId="SymbolsAbbreviationGlossaries">
    <w:name w:val="Symbols/Abbreviation/Glossaries"/>
    <w:basedOn w:val="Normal"/>
    <w:autoRedefine/>
    <w:uiPriority w:val="4"/>
    <w:qFormat/>
    <w:rsid w:val="007C0161"/>
    <w:pPr>
      <w:ind w:firstLine="357"/>
    </w:pPr>
    <w:rPr>
      <w:rFonts w:cs="Times New Roman"/>
      <w:lang w:val="en-US"/>
    </w:rPr>
  </w:style>
  <w:style w:type="paragraph" w:customStyle="1" w:styleId="Page">
    <w:name w:val="Page"/>
    <w:basedOn w:val="Normal"/>
    <w:uiPriority w:val="19"/>
    <w:semiHidden/>
    <w:qFormat/>
    <w:rsid w:val="003F4F1F"/>
    <w:pPr>
      <w:jc w:val="right"/>
    </w:pPr>
    <w:rPr>
      <w:rFonts w:eastAsia="Times New Roman" w:cs="Times New Roman"/>
      <w:b/>
      <w:bCs/>
      <w:caps/>
      <w:sz w:val="24"/>
      <w:lang w:val="en-US"/>
    </w:rPr>
  </w:style>
  <w:style w:type="paragraph" w:customStyle="1" w:styleId="Abstracttext">
    <w:name w:val="Abstract text"/>
    <w:basedOn w:val="Normal"/>
    <w:autoRedefine/>
    <w:uiPriority w:val="4"/>
    <w:qFormat/>
    <w:rsid w:val="002E4358"/>
    <w:pPr>
      <w:spacing w:after="360" w:line="240" w:lineRule="auto"/>
      <w:jc w:val="both"/>
    </w:pPr>
    <w:rPr>
      <w:sz w:val="24"/>
      <w:lang w:val="en-US"/>
    </w:rPr>
  </w:style>
  <w:style w:type="character" w:customStyle="1" w:styleId="Colon">
    <w:name w:val="Colon"/>
    <w:basedOn w:val="DefaultParagraphFont"/>
    <w:uiPriority w:val="4"/>
    <w:semiHidden/>
    <w:qFormat/>
    <w:rsid w:val="00897266"/>
    <w:rPr>
      <w:color w:val="FFFFFF" w:themeColor="background1"/>
    </w:rPr>
  </w:style>
  <w:style w:type="paragraph" w:customStyle="1" w:styleId="PageTOC">
    <w:name w:val="Page TOC"/>
    <w:basedOn w:val="Normal"/>
    <w:uiPriority w:val="38"/>
    <w:qFormat/>
    <w:rsid w:val="003D34CC"/>
    <w:pPr>
      <w:spacing w:after="240"/>
      <w:jc w:val="right"/>
    </w:pPr>
    <w:rPr>
      <w:b/>
      <w:bCs/>
      <w:sz w:val="24"/>
      <w:szCs w:val="24"/>
      <w:lang w:val="en-US"/>
    </w:rPr>
  </w:style>
  <w:style w:type="paragraph" w:customStyle="1" w:styleId="Source">
    <w:name w:val="Source"/>
    <w:basedOn w:val="Normal"/>
    <w:uiPriority w:val="12"/>
    <w:qFormat/>
    <w:rsid w:val="00341964"/>
  </w:style>
  <w:style w:type="paragraph" w:styleId="TOC5">
    <w:name w:val="toc 5"/>
    <w:basedOn w:val="Normal"/>
    <w:next w:val="Normal"/>
    <w:autoRedefine/>
    <w:uiPriority w:val="39"/>
    <w:rsid w:val="002552C3"/>
    <w:pPr>
      <w:spacing w:line="480" w:lineRule="auto"/>
      <w:ind w:left="960"/>
    </w:pPr>
    <w:rPr>
      <w:rFonts w:asciiTheme="minorHAnsi" w:eastAsia="Times New Roman" w:hAnsiTheme="minorHAnsi" w:cs="Times New Roman"/>
      <w:sz w:val="18"/>
      <w:szCs w:val="18"/>
      <w:lang w:val="en-GB" w:eastAsia="en-GB"/>
    </w:rPr>
  </w:style>
  <w:style w:type="paragraph" w:styleId="TOC6">
    <w:name w:val="toc 6"/>
    <w:basedOn w:val="Normal"/>
    <w:next w:val="Normal"/>
    <w:autoRedefine/>
    <w:uiPriority w:val="39"/>
    <w:rsid w:val="002552C3"/>
    <w:pPr>
      <w:spacing w:line="480" w:lineRule="auto"/>
      <w:ind w:left="1200"/>
    </w:pPr>
    <w:rPr>
      <w:rFonts w:asciiTheme="minorHAnsi" w:eastAsia="Times New Roman" w:hAnsiTheme="minorHAnsi" w:cs="Times New Roman"/>
      <w:sz w:val="18"/>
      <w:szCs w:val="18"/>
      <w:lang w:val="en-GB" w:eastAsia="en-GB"/>
    </w:rPr>
  </w:style>
  <w:style w:type="paragraph" w:styleId="TOC7">
    <w:name w:val="toc 7"/>
    <w:basedOn w:val="Normal"/>
    <w:next w:val="Normal"/>
    <w:autoRedefine/>
    <w:uiPriority w:val="39"/>
    <w:rsid w:val="002552C3"/>
    <w:pPr>
      <w:spacing w:line="480" w:lineRule="auto"/>
      <w:ind w:left="1440"/>
    </w:pPr>
    <w:rPr>
      <w:rFonts w:asciiTheme="minorHAnsi" w:eastAsia="Times New Roman" w:hAnsiTheme="minorHAnsi" w:cs="Times New Roman"/>
      <w:sz w:val="18"/>
      <w:szCs w:val="18"/>
      <w:lang w:val="en-GB" w:eastAsia="en-GB"/>
    </w:rPr>
  </w:style>
  <w:style w:type="paragraph" w:styleId="TOC8">
    <w:name w:val="toc 8"/>
    <w:basedOn w:val="Normal"/>
    <w:next w:val="Normal"/>
    <w:autoRedefine/>
    <w:uiPriority w:val="39"/>
    <w:rsid w:val="002552C3"/>
    <w:pPr>
      <w:spacing w:line="480" w:lineRule="auto"/>
      <w:ind w:left="1680"/>
    </w:pPr>
    <w:rPr>
      <w:rFonts w:asciiTheme="minorHAnsi" w:eastAsia="Times New Roman" w:hAnsiTheme="minorHAnsi" w:cs="Times New Roman"/>
      <w:sz w:val="18"/>
      <w:szCs w:val="18"/>
      <w:lang w:val="en-GB" w:eastAsia="en-GB"/>
    </w:rPr>
  </w:style>
  <w:style w:type="paragraph" w:styleId="TOC9">
    <w:name w:val="toc 9"/>
    <w:basedOn w:val="Normal"/>
    <w:next w:val="Normal"/>
    <w:autoRedefine/>
    <w:uiPriority w:val="39"/>
    <w:rsid w:val="002552C3"/>
    <w:pPr>
      <w:spacing w:line="480" w:lineRule="auto"/>
      <w:ind w:left="1920"/>
    </w:pPr>
    <w:rPr>
      <w:rFonts w:asciiTheme="minorHAnsi" w:eastAsia="Times New Roman" w:hAnsiTheme="minorHAnsi" w:cs="Times New Roman"/>
      <w:sz w:val="18"/>
      <w:szCs w:val="18"/>
      <w:lang w:val="en-GB" w:eastAsia="en-GB"/>
    </w:rPr>
  </w:style>
  <w:style w:type="paragraph" w:customStyle="1" w:styleId="ListofPublications">
    <w:name w:val="List of Publications"/>
    <w:uiPriority w:val="4"/>
    <w:qFormat/>
    <w:rsid w:val="00BA1AFE"/>
    <w:pPr>
      <w:spacing w:after="120" w:line="360" w:lineRule="auto"/>
      <w:ind w:left="720" w:hanging="720"/>
      <w:jc w:val="both"/>
    </w:pPr>
    <w:rPr>
      <w:rFonts w:ascii="Times New Roman" w:hAnsi="Times New Roman"/>
      <w:lang w:val="en-US"/>
    </w:rPr>
  </w:style>
  <w:style w:type="paragraph" w:styleId="Index1">
    <w:name w:val="index 1"/>
    <w:basedOn w:val="Normal"/>
    <w:next w:val="Normal"/>
    <w:autoRedefine/>
    <w:uiPriority w:val="99"/>
    <w:semiHidden/>
    <w:rsid w:val="002552C3"/>
    <w:pPr>
      <w:spacing w:line="480" w:lineRule="auto"/>
      <w:ind w:left="240" w:hanging="240"/>
      <w:jc w:val="both"/>
    </w:pPr>
    <w:rPr>
      <w:rFonts w:eastAsia="Times New Roman" w:cs="Times New Roman"/>
      <w:sz w:val="24"/>
      <w:szCs w:val="24"/>
      <w:lang w:val="en-GB" w:eastAsia="en-GB"/>
    </w:rPr>
  </w:style>
  <w:style w:type="paragraph" w:styleId="TOAHeading">
    <w:name w:val="toa heading"/>
    <w:basedOn w:val="Normal"/>
    <w:next w:val="Normal"/>
    <w:uiPriority w:val="19"/>
    <w:semiHidden/>
    <w:rsid w:val="002552C3"/>
    <w:pPr>
      <w:spacing w:before="120" w:line="480" w:lineRule="auto"/>
      <w:jc w:val="both"/>
    </w:pPr>
    <w:rPr>
      <w:rFonts w:ascii="Arial" w:eastAsia="Times New Roman" w:hAnsi="Arial" w:cs="Arial"/>
      <w:b/>
      <w:bCs/>
      <w:sz w:val="24"/>
      <w:szCs w:val="24"/>
      <w:lang w:val="en-GB" w:eastAsia="en-GB"/>
    </w:rPr>
  </w:style>
  <w:style w:type="paragraph" w:customStyle="1" w:styleId="Quote1">
    <w:name w:val="Quote1"/>
    <w:basedOn w:val="Normal"/>
    <w:next w:val="Normal"/>
    <w:uiPriority w:val="19"/>
    <w:semiHidden/>
    <w:rsid w:val="002552C3"/>
    <w:pPr>
      <w:spacing w:line="480" w:lineRule="auto"/>
      <w:ind w:left="851" w:right="851"/>
      <w:contextualSpacing/>
      <w:jc w:val="both"/>
    </w:pPr>
    <w:rPr>
      <w:rFonts w:eastAsia="Times New Roman" w:cs="Times New Roman"/>
      <w:sz w:val="20"/>
      <w:szCs w:val="24"/>
      <w:lang w:val="en-GB" w:eastAsia="en-GB"/>
    </w:rPr>
  </w:style>
  <w:style w:type="paragraph" w:styleId="CommentText">
    <w:name w:val="annotation text"/>
    <w:basedOn w:val="Normal"/>
    <w:link w:val="CommentTextChar"/>
    <w:uiPriority w:val="19"/>
    <w:semiHidden/>
    <w:rsid w:val="002552C3"/>
    <w:rPr>
      <w:rFonts w:eastAsia="SimSun" w:cs="Angsana New"/>
      <w:sz w:val="20"/>
      <w:szCs w:val="20"/>
      <w:lang w:val="en-GB" w:eastAsia="zh-CN"/>
    </w:rPr>
  </w:style>
  <w:style w:type="character" w:customStyle="1" w:styleId="CommentTextChar">
    <w:name w:val="Comment Text Char"/>
    <w:basedOn w:val="DefaultParagraphFont"/>
    <w:link w:val="CommentText"/>
    <w:uiPriority w:val="19"/>
    <w:semiHidden/>
    <w:rsid w:val="005746B8"/>
    <w:rPr>
      <w:rFonts w:ascii="Times New Roman" w:eastAsia="SimSun" w:hAnsi="Times New Roman" w:cs="Angsana New"/>
      <w:sz w:val="20"/>
      <w:szCs w:val="20"/>
      <w:lang w:val="en-GB" w:eastAsia="zh-CN"/>
    </w:rPr>
  </w:style>
  <w:style w:type="character" w:customStyle="1" w:styleId="refpreview">
    <w:name w:val="refpreview"/>
    <w:basedOn w:val="DefaultParagraphFont"/>
    <w:uiPriority w:val="19"/>
    <w:semiHidden/>
    <w:rsid w:val="002552C3"/>
  </w:style>
  <w:style w:type="paragraph" w:styleId="Revision">
    <w:name w:val="Revision"/>
    <w:hidden/>
    <w:uiPriority w:val="99"/>
    <w:semiHidden/>
    <w:rsid w:val="002552C3"/>
    <w:pPr>
      <w:spacing w:after="0" w:line="240" w:lineRule="auto"/>
    </w:pPr>
    <w:rPr>
      <w:rFonts w:ascii="Times New Roman" w:eastAsia="Times New Roman" w:hAnsi="Times New Roman" w:cs="Times New Roman"/>
      <w:sz w:val="24"/>
      <w:szCs w:val="24"/>
      <w:lang w:val="en-GB" w:eastAsia="en-GB"/>
    </w:rPr>
  </w:style>
  <w:style w:type="table" w:styleId="TableList7">
    <w:name w:val="Table List 7"/>
    <w:basedOn w:val="TableNormal"/>
    <w:rsid w:val="002552C3"/>
    <w:pPr>
      <w:spacing w:after="0" w:line="360" w:lineRule="auto"/>
      <w:jc w:val="both"/>
    </w:pPr>
    <w:rPr>
      <w:rFonts w:ascii="Times New Roman" w:eastAsia="Times New Roman" w:hAnsi="Times New Roman" w:cs="Times New Roman"/>
      <w:sz w:val="20"/>
      <w:szCs w:val="20"/>
      <w:lang w:val="en-US"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customStyle="1" w:styleId="LightList-Accent11">
    <w:name w:val="Light List - Accent 11"/>
    <w:uiPriority w:val="61"/>
    <w:rsid w:val="002552C3"/>
    <w:pPr>
      <w:spacing w:after="0" w:line="240" w:lineRule="auto"/>
    </w:pPr>
    <w:rPr>
      <w:rFonts w:ascii="Calibri" w:eastAsia="Calibri" w:hAnsi="Calibri" w:cs="Arial"/>
      <w:sz w:val="20"/>
      <w:szCs w:val="20"/>
      <w:lang w:val="en-US"/>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styleId="MediumList2-Accent6">
    <w:name w:val="Medium List 2 Accent 6"/>
    <w:basedOn w:val="TableNormal"/>
    <w:uiPriority w:val="99"/>
    <w:rsid w:val="002552C3"/>
    <w:pPr>
      <w:spacing w:after="0" w:line="240" w:lineRule="auto"/>
    </w:pPr>
    <w:rPr>
      <w:rFonts w:ascii="Cambria" w:eastAsia="Times New Roman" w:hAnsi="Cambria" w:cs="Times New Roman"/>
      <w:color w:val="000000"/>
      <w:sz w:val="20"/>
      <w:szCs w:val="20"/>
      <w:lang w:val="en-US"/>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rFonts w:cs="Times New Roman"/>
        <w:sz w:val="24"/>
        <w:szCs w:val="24"/>
      </w:rPr>
      <w:tblPr/>
      <w:tcPr>
        <w:tcBorders>
          <w:top w:val="nil"/>
          <w:left w:val="nil"/>
          <w:bottom w:val="single" w:sz="24" w:space="0" w:color="F79646"/>
          <w:right w:val="nil"/>
          <w:insideH w:val="nil"/>
          <w:insideV w:val="nil"/>
        </w:tcBorders>
        <w:shd w:val="clear" w:color="auto" w:fill="FFFFFF"/>
      </w:tcPr>
    </w:tblStylePr>
    <w:tblStylePr w:type="lastRow">
      <w:rPr>
        <w:rFonts w:cs="Times New Roman"/>
      </w:rPr>
      <w:tblPr/>
      <w:tcPr>
        <w:tcBorders>
          <w:top w:val="single" w:sz="8" w:space="0" w:color="F79646"/>
          <w:left w:val="nil"/>
          <w:bottom w:val="nil"/>
          <w:right w:val="nil"/>
          <w:insideH w:val="nil"/>
          <w:insideV w:val="nil"/>
        </w:tcBorders>
        <w:shd w:val="clear" w:color="auto" w:fill="FFFFFF"/>
      </w:tcPr>
    </w:tblStylePr>
    <w:tblStylePr w:type="firstCol">
      <w:rPr>
        <w:rFonts w:cs="Times New Roman"/>
      </w:rPr>
      <w:tblPr/>
      <w:tcPr>
        <w:tcBorders>
          <w:top w:val="nil"/>
          <w:left w:val="nil"/>
          <w:bottom w:val="nil"/>
          <w:right w:val="single" w:sz="8" w:space="0" w:color="F79646"/>
          <w:insideH w:val="nil"/>
          <w:insideV w:val="nil"/>
        </w:tcBorders>
        <w:shd w:val="clear" w:color="auto" w:fill="FFFFFF"/>
      </w:tcPr>
    </w:tblStylePr>
    <w:tblStylePr w:type="lastCol">
      <w:rPr>
        <w:rFonts w:cs="Times New Roman"/>
      </w:rPr>
      <w:tblPr/>
      <w:tcPr>
        <w:tcBorders>
          <w:top w:val="nil"/>
          <w:left w:val="single" w:sz="8" w:space="0" w:color="F79646"/>
          <w:bottom w:val="nil"/>
          <w:right w:val="nil"/>
          <w:insideH w:val="nil"/>
          <w:insideV w:val="nil"/>
        </w:tcBorders>
        <w:shd w:val="clear" w:color="auto" w:fill="FFFFFF"/>
      </w:tcPr>
    </w:tblStylePr>
    <w:tblStylePr w:type="band1Vert">
      <w:rPr>
        <w:rFonts w:cs="Times New Roman"/>
      </w:rPr>
      <w:tblPr/>
      <w:tcPr>
        <w:tcBorders>
          <w:left w:val="nil"/>
          <w:right w:val="nil"/>
          <w:insideH w:val="nil"/>
          <w:insideV w:val="nil"/>
        </w:tcBorders>
        <w:shd w:val="clear" w:color="auto" w:fill="FDE4D0"/>
      </w:tcPr>
    </w:tblStylePr>
    <w:tblStylePr w:type="band1Horz">
      <w:rPr>
        <w:rFonts w:cs="Times New Roman"/>
      </w:rPr>
      <w:tblPr/>
      <w:tcPr>
        <w:tcBorders>
          <w:top w:val="nil"/>
          <w:bottom w:val="nil"/>
          <w:insideH w:val="nil"/>
          <w:insideV w:val="nil"/>
        </w:tcBorders>
        <w:shd w:val="clear" w:color="auto" w:fill="FDE4D0"/>
      </w:tcPr>
    </w:tblStylePr>
    <w:tblStylePr w:type="nwCell">
      <w:rPr>
        <w:rFonts w:cs="Times New Roman"/>
      </w:rPr>
      <w:tblPr/>
      <w:tcPr>
        <w:shd w:val="clear" w:color="auto" w:fill="FFFFFF"/>
      </w:tcPr>
    </w:tblStylePr>
    <w:tblStylePr w:type="swCell">
      <w:rPr>
        <w:rFonts w:cs="Times New Roman"/>
      </w:rPr>
      <w:tblPr/>
      <w:tcPr>
        <w:tcBorders>
          <w:top w:val="nil"/>
        </w:tcBorders>
      </w:tcPr>
    </w:tblStylePr>
  </w:style>
  <w:style w:type="table" w:styleId="MediumShading1-Accent6">
    <w:name w:val="Medium Shading 1 Accent 6"/>
    <w:basedOn w:val="TableNormal"/>
    <w:uiPriority w:val="99"/>
    <w:rsid w:val="002552C3"/>
    <w:pPr>
      <w:spacing w:after="0" w:line="240" w:lineRule="auto"/>
    </w:pPr>
    <w:rPr>
      <w:rFonts w:ascii="Calibri" w:eastAsia="Calibri" w:hAnsi="Calibri" w:cs="Arial"/>
      <w:sz w:val="20"/>
      <w:szCs w:val="20"/>
      <w:lang w:val="en-U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pPr>
      <w:rPr>
        <w:rFonts w:cs="Arial"/>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pPr>
      <w:rPr>
        <w:rFonts w:cs="Arial"/>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rFonts w:cs="Arial"/>
        <w:b/>
        <w:bCs/>
      </w:rPr>
    </w:tblStylePr>
    <w:tblStylePr w:type="lastCol">
      <w:rPr>
        <w:rFonts w:cs="Arial"/>
        <w:b/>
        <w:bCs/>
      </w:rPr>
    </w:tblStylePr>
    <w:tblStylePr w:type="band1Vert">
      <w:rPr>
        <w:rFonts w:cs="Arial"/>
      </w:rPr>
      <w:tblPr/>
      <w:tcPr>
        <w:shd w:val="clear" w:color="auto" w:fill="FDE4D0"/>
      </w:tcPr>
    </w:tblStylePr>
    <w:tblStylePr w:type="band1Horz">
      <w:rPr>
        <w:rFonts w:cs="Arial"/>
      </w:rPr>
      <w:tblPr/>
      <w:tcPr>
        <w:tcBorders>
          <w:insideH w:val="nil"/>
          <w:insideV w:val="nil"/>
        </w:tcBorders>
        <w:shd w:val="clear" w:color="auto" w:fill="FDE4D0"/>
      </w:tcPr>
    </w:tblStylePr>
    <w:tblStylePr w:type="band2Horz">
      <w:rPr>
        <w:rFonts w:cs="Arial"/>
      </w:rPr>
      <w:tblPr/>
      <w:tcPr>
        <w:tcBorders>
          <w:insideH w:val="nil"/>
          <w:insideV w:val="nil"/>
        </w:tcBorders>
      </w:tcPr>
    </w:tblStylePr>
  </w:style>
  <w:style w:type="table" w:styleId="LightList-Accent6">
    <w:name w:val="Light List Accent 6"/>
    <w:basedOn w:val="TableNormal"/>
    <w:uiPriority w:val="99"/>
    <w:rsid w:val="002552C3"/>
    <w:pPr>
      <w:spacing w:after="0" w:line="240" w:lineRule="auto"/>
    </w:pPr>
    <w:rPr>
      <w:rFonts w:ascii="Calibri" w:eastAsia="Calibri" w:hAnsi="Calibri" w:cs="Arial"/>
      <w:sz w:val="20"/>
      <w:szCs w:val="20"/>
      <w:lang w:val="en-US"/>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pPr>
      <w:rPr>
        <w:rFonts w:cs="Arial"/>
        <w:b/>
        <w:bCs/>
        <w:color w:val="FFFFFF"/>
      </w:rPr>
      <w:tblPr/>
      <w:tcPr>
        <w:shd w:val="clear" w:color="auto" w:fill="F79646"/>
      </w:tcPr>
    </w:tblStylePr>
    <w:tblStylePr w:type="lastRow">
      <w:pPr>
        <w:spacing w:before="0" w:after="0"/>
      </w:pPr>
      <w:rPr>
        <w:rFonts w:cs="Arial"/>
        <w:b/>
        <w:bCs/>
      </w:rPr>
      <w:tblPr/>
      <w:tcPr>
        <w:tcBorders>
          <w:top w:val="double" w:sz="6" w:space="0" w:color="F79646"/>
          <w:left w:val="single" w:sz="8" w:space="0" w:color="F79646"/>
          <w:bottom w:val="single" w:sz="8" w:space="0" w:color="F79646"/>
          <w:right w:val="single" w:sz="8" w:space="0" w:color="F79646"/>
        </w:tcBorders>
      </w:tcPr>
    </w:tblStylePr>
    <w:tblStylePr w:type="firstCol">
      <w:rPr>
        <w:rFonts w:cs="Arial"/>
        <w:b/>
        <w:bCs/>
      </w:rPr>
    </w:tblStylePr>
    <w:tblStylePr w:type="lastCol">
      <w:rPr>
        <w:rFonts w:cs="Arial"/>
        <w:b/>
        <w:bCs/>
      </w:rPr>
    </w:tblStylePr>
    <w:tblStylePr w:type="band1Vert">
      <w:rPr>
        <w:rFonts w:cs="Arial"/>
      </w:rPr>
      <w:tblPr/>
      <w:tcPr>
        <w:tcBorders>
          <w:top w:val="single" w:sz="8" w:space="0" w:color="F79646"/>
          <w:left w:val="single" w:sz="8" w:space="0" w:color="F79646"/>
          <w:bottom w:val="single" w:sz="8" w:space="0" w:color="F79646"/>
          <w:right w:val="single" w:sz="8" w:space="0" w:color="F79646"/>
        </w:tcBorders>
      </w:tcPr>
    </w:tblStylePr>
    <w:tblStylePr w:type="band1Horz">
      <w:rPr>
        <w:rFonts w:cs="Arial"/>
      </w:rPr>
      <w:tblPr/>
      <w:tcPr>
        <w:tcBorders>
          <w:top w:val="single" w:sz="8" w:space="0" w:color="F79646"/>
          <w:left w:val="single" w:sz="8" w:space="0" w:color="F79646"/>
          <w:bottom w:val="single" w:sz="8" w:space="0" w:color="F79646"/>
          <w:right w:val="single" w:sz="8" w:space="0" w:color="F79646"/>
        </w:tcBorders>
      </w:tcPr>
    </w:tblStylePr>
  </w:style>
  <w:style w:type="table" w:customStyle="1" w:styleId="LightGrid-Accent11">
    <w:name w:val="Light Grid - Accent 11"/>
    <w:basedOn w:val="TableNormal"/>
    <w:uiPriority w:val="62"/>
    <w:rsid w:val="002552C3"/>
    <w:pPr>
      <w:spacing w:after="0" w:line="240" w:lineRule="auto"/>
    </w:pPr>
    <w:rPr>
      <w:rFonts w:ascii="Calibri" w:eastAsia="Calibri" w:hAnsi="Calibri" w:cs="Arial"/>
      <w:sz w:val="20"/>
      <w:szCs w:val="20"/>
      <w:lang w:val="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rPr>
        <w:rFonts w:cs="Arial"/>
      </w:rPr>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rPr>
        <w:rFonts w:cs="Arial"/>
      </w:rPr>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rPr>
        <w:rFonts w:cs="Arial"/>
      </w:rPr>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MediumShading2-Accent11">
    <w:name w:val="Medium Shading 2 - Accent 11"/>
    <w:basedOn w:val="TableNormal"/>
    <w:uiPriority w:val="99"/>
    <w:rsid w:val="002552C3"/>
    <w:pPr>
      <w:spacing w:after="0" w:line="240" w:lineRule="auto"/>
    </w:pPr>
    <w:rPr>
      <w:rFonts w:ascii="Calibri" w:eastAsia="Calibri" w:hAnsi="Calibri" w:cs="Arial"/>
      <w:sz w:val="20"/>
      <w:szCs w:val="20"/>
      <w:lang w:val="en-US"/>
    </w:rPr>
    <w:tblPr>
      <w:tblStyleRowBandSize w:val="1"/>
      <w:tblStyleColBandSize w:val="1"/>
      <w:tblBorders>
        <w:top w:val="single" w:sz="18" w:space="0" w:color="auto"/>
        <w:bottom w:val="single" w:sz="18" w:space="0" w:color="auto"/>
      </w:tblBorders>
    </w:tblPr>
    <w:tblStylePr w:type="firstRow">
      <w:pPr>
        <w:spacing w:before="0" w:after="0"/>
      </w:pPr>
      <w:rPr>
        <w:rFonts w:cs="Arial"/>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pPr>
      <w:rPr>
        <w:rFonts w:cs="Arial"/>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Arial"/>
        <w:b/>
        <w:bCs/>
        <w:color w:val="FFFFFF"/>
      </w:rPr>
      <w:tblPr/>
      <w:tcPr>
        <w:tcBorders>
          <w:top w:val="nil"/>
          <w:left w:val="nil"/>
          <w:bottom w:val="single" w:sz="18" w:space="0" w:color="auto"/>
          <w:right w:val="nil"/>
          <w:insideH w:val="nil"/>
          <w:insideV w:val="nil"/>
        </w:tcBorders>
        <w:shd w:val="clear" w:color="auto" w:fill="4F81BD"/>
      </w:tcPr>
    </w:tblStylePr>
    <w:tblStylePr w:type="lastCol">
      <w:rPr>
        <w:rFonts w:cs="Arial"/>
        <w:b/>
        <w:bCs/>
        <w:color w:val="FFFFFF"/>
      </w:rPr>
      <w:tblPr/>
      <w:tcPr>
        <w:tcBorders>
          <w:left w:val="nil"/>
          <w:right w:val="nil"/>
          <w:insideH w:val="nil"/>
          <w:insideV w:val="nil"/>
        </w:tcBorders>
        <w:shd w:val="clear" w:color="auto" w:fill="4F81BD"/>
      </w:tcPr>
    </w:tblStylePr>
    <w:tblStylePr w:type="band1Vert">
      <w:rPr>
        <w:rFonts w:cs="Arial"/>
      </w:rPr>
      <w:tblPr/>
      <w:tcPr>
        <w:tcBorders>
          <w:left w:val="nil"/>
          <w:right w:val="nil"/>
          <w:insideH w:val="nil"/>
          <w:insideV w:val="nil"/>
        </w:tcBorders>
        <w:shd w:val="clear" w:color="auto" w:fill="D8D8D8"/>
      </w:tcPr>
    </w:tblStylePr>
    <w:tblStylePr w:type="band1Horz">
      <w:rPr>
        <w:rFonts w:cs="Arial"/>
      </w:rPr>
      <w:tblPr/>
      <w:tcPr>
        <w:shd w:val="clear" w:color="auto" w:fill="D8D8D8"/>
      </w:tcPr>
    </w:tblStylePr>
    <w:tblStylePr w:type="neCell">
      <w:rPr>
        <w:rFonts w:cs="Arial"/>
      </w:rPr>
      <w:tblPr/>
      <w:tcPr>
        <w:tcBorders>
          <w:top w:val="single" w:sz="18" w:space="0" w:color="auto"/>
          <w:left w:val="nil"/>
          <w:bottom w:val="single" w:sz="18" w:space="0" w:color="auto"/>
          <w:right w:val="nil"/>
          <w:insideH w:val="nil"/>
          <w:insideV w:val="nil"/>
        </w:tcBorders>
      </w:tcPr>
    </w:tblStylePr>
    <w:tblStylePr w:type="nwCell">
      <w:rPr>
        <w:rFonts w:cs="Arial"/>
        <w:color w:val="FFFFFF"/>
      </w:rPr>
      <w:tblPr/>
      <w:tcPr>
        <w:tcBorders>
          <w:top w:val="single" w:sz="18" w:space="0" w:color="auto"/>
          <w:left w:val="nil"/>
          <w:bottom w:val="single" w:sz="18" w:space="0" w:color="auto"/>
          <w:right w:val="nil"/>
          <w:insideH w:val="nil"/>
          <w:insideV w:val="nil"/>
        </w:tcBorders>
      </w:tcPr>
    </w:tblStylePr>
  </w:style>
  <w:style w:type="table" w:customStyle="1" w:styleId="MediumShading1-Accent11">
    <w:name w:val="Medium Shading 1 - Accent 11"/>
    <w:basedOn w:val="TableNormal"/>
    <w:uiPriority w:val="63"/>
    <w:rsid w:val="002552C3"/>
    <w:pPr>
      <w:spacing w:after="0" w:line="240" w:lineRule="auto"/>
    </w:pPr>
    <w:rPr>
      <w:rFonts w:eastAsiaTheme="minorHAnsi"/>
      <w:lang w:val="en-GB"/>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TableGrid2">
    <w:name w:val="Table Grid2"/>
    <w:basedOn w:val="TableNormal"/>
    <w:next w:val="TableGrid"/>
    <w:uiPriority w:val="59"/>
    <w:rsid w:val="002552C3"/>
    <w:pPr>
      <w:spacing w:after="0" w:line="240" w:lineRule="auto"/>
    </w:pPr>
    <w:rPr>
      <w:rFonts w:ascii="Times New Roman" w:eastAsiaTheme="minorHAnsi" w:hAnsi="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12">
    <w:name w:val="Light Grid - Accent 12"/>
    <w:uiPriority w:val="99"/>
    <w:rsid w:val="002552C3"/>
    <w:pPr>
      <w:spacing w:after="0" w:line="240" w:lineRule="auto"/>
    </w:pPr>
    <w:rPr>
      <w:rFonts w:ascii="Calibri" w:eastAsia="Times New Roman" w:hAnsi="Calibri" w:cs="Arial"/>
      <w:sz w:val="20"/>
      <w:szCs w:val="20"/>
      <w:lang w:val="en-US"/>
    </w:rPr>
    <w:tblPr>
      <w:tblStyleRowBandSize w:val="1"/>
      <w:tblStyleColBandSize w:val="1"/>
      <w:tblCellMar>
        <w:top w:w="0" w:type="dxa"/>
        <w:left w:w="108" w:type="dxa"/>
        <w:bottom w:w="0" w:type="dxa"/>
        <w:right w:w="108" w:type="dxa"/>
      </w:tblCellMar>
    </w:tblPr>
  </w:style>
  <w:style w:type="table" w:styleId="TableClassic2">
    <w:name w:val="Table Classic 2"/>
    <w:basedOn w:val="TableNormal"/>
    <w:rsid w:val="002552C3"/>
    <w:pPr>
      <w:spacing w:after="0" w:line="360" w:lineRule="auto"/>
      <w:jc w:val="both"/>
    </w:pPr>
    <w:rPr>
      <w:rFonts w:ascii="Times New Roman" w:eastAsia="Times New Roman" w:hAnsi="Times New Roman" w:cs="Times New Roman"/>
      <w:sz w:val="20"/>
      <w:szCs w:val="20"/>
      <w:lang w:val="en-US"/>
    </w:r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customStyle="1" w:styleId="LightShading-Accent11">
    <w:name w:val="Light Shading - Accent 11"/>
    <w:uiPriority w:val="60"/>
    <w:rsid w:val="002552C3"/>
    <w:pPr>
      <w:spacing w:after="0" w:line="240" w:lineRule="auto"/>
    </w:pPr>
    <w:rPr>
      <w:rFonts w:ascii="Calibri" w:eastAsia="Times New Roman" w:hAnsi="Calibri" w:cs="Arial"/>
      <w:color w:val="365F91"/>
      <w:sz w:val="20"/>
      <w:szCs w:val="20"/>
      <w:lang w:val="en-US"/>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styleId="LightList-Accent4">
    <w:name w:val="Light List Accent 4"/>
    <w:basedOn w:val="TableNormal"/>
    <w:uiPriority w:val="99"/>
    <w:rsid w:val="002552C3"/>
    <w:pPr>
      <w:spacing w:after="0" w:line="240" w:lineRule="auto"/>
    </w:pPr>
    <w:rPr>
      <w:rFonts w:ascii="Calibri" w:eastAsia="Times New Roman" w:hAnsi="Calibri" w:cs="Arial"/>
      <w:sz w:val="20"/>
      <w:szCs w:val="20"/>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pPr>
      <w:rPr>
        <w:rFonts w:cs="Arial"/>
        <w:b/>
        <w:bCs/>
        <w:color w:val="FFFFFF"/>
      </w:rPr>
      <w:tblPr/>
      <w:tcPr>
        <w:shd w:val="clear" w:color="auto" w:fill="8064A2"/>
      </w:tcPr>
    </w:tblStylePr>
    <w:tblStylePr w:type="lastRow">
      <w:pPr>
        <w:spacing w:before="0" w:after="0"/>
      </w:pPr>
      <w:rPr>
        <w:rFonts w:cs="Arial"/>
        <w:b/>
        <w:bCs/>
      </w:rPr>
      <w:tblPr/>
      <w:tcPr>
        <w:tcBorders>
          <w:top w:val="double" w:sz="6" w:space="0" w:color="8064A2"/>
          <w:left w:val="single" w:sz="8" w:space="0" w:color="8064A2"/>
          <w:bottom w:val="single" w:sz="8" w:space="0" w:color="8064A2"/>
          <w:right w:val="single" w:sz="8" w:space="0" w:color="8064A2"/>
        </w:tcBorders>
      </w:tcPr>
    </w:tblStylePr>
    <w:tblStylePr w:type="firstCol">
      <w:rPr>
        <w:rFonts w:cs="Arial"/>
        <w:b/>
        <w:bCs/>
      </w:rPr>
    </w:tblStylePr>
    <w:tblStylePr w:type="lastCol">
      <w:rPr>
        <w:rFonts w:cs="Arial"/>
        <w:b/>
        <w:bCs/>
      </w:rPr>
    </w:tblStylePr>
    <w:tblStylePr w:type="band1Vert">
      <w:rPr>
        <w:rFonts w:cs="Arial"/>
      </w:rPr>
      <w:tblPr/>
      <w:tcPr>
        <w:tcBorders>
          <w:top w:val="single" w:sz="8" w:space="0" w:color="8064A2"/>
          <w:left w:val="single" w:sz="8" w:space="0" w:color="8064A2"/>
          <w:bottom w:val="single" w:sz="8" w:space="0" w:color="8064A2"/>
          <w:right w:val="single" w:sz="8" w:space="0" w:color="8064A2"/>
        </w:tcBorders>
      </w:tcPr>
    </w:tblStylePr>
    <w:tblStylePr w:type="band1Horz">
      <w:rPr>
        <w:rFonts w:cs="Arial"/>
      </w:rPr>
      <w:tblPr/>
      <w:tcPr>
        <w:tcBorders>
          <w:top w:val="single" w:sz="8" w:space="0" w:color="8064A2"/>
          <w:left w:val="single" w:sz="8" w:space="0" w:color="8064A2"/>
          <w:bottom w:val="single" w:sz="8" w:space="0" w:color="8064A2"/>
          <w:right w:val="single" w:sz="8" w:space="0" w:color="8064A2"/>
        </w:tcBorders>
      </w:tcPr>
    </w:tblStylePr>
  </w:style>
  <w:style w:type="table" w:customStyle="1" w:styleId="LightGrid1">
    <w:name w:val="Light Grid1"/>
    <w:uiPriority w:val="99"/>
    <w:rsid w:val="002552C3"/>
    <w:pPr>
      <w:spacing w:after="0" w:line="240" w:lineRule="auto"/>
    </w:pPr>
    <w:rPr>
      <w:rFonts w:ascii="Calibri" w:eastAsia="Times New Roman" w:hAnsi="Calibri" w:cs="Arial"/>
      <w:sz w:val="20"/>
      <w:szCs w:val="20"/>
      <w:lang w:val="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style>
  <w:style w:type="table" w:styleId="DarkList-Accent5">
    <w:name w:val="Dark List Accent 5"/>
    <w:basedOn w:val="TableNormal"/>
    <w:uiPriority w:val="99"/>
    <w:rsid w:val="002552C3"/>
    <w:pPr>
      <w:spacing w:after="0" w:line="240" w:lineRule="auto"/>
    </w:pPr>
    <w:rPr>
      <w:rFonts w:ascii="Calibri" w:eastAsia="Times New Roman" w:hAnsi="Calibri" w:cs="Arial"/>
      <w:color w:val="FFFFFF"/>
      <w:sz w:val="20"/>
      <w:szCs w:val="20"/>
      <w:lang w:val="en-US"/>
    </w:rPr>
    <w:tblPr>
      <w:tblStyleRowBandSize w:val="1"/>
      <w:tblStyleColBandSize w:val="1"/>
    </w:tblPr>
    <w:tcPr>
      <w:shd w:val="clear" w:color="auto" w:fill="4BACC6"/>
    </w:tcPr>
    <w:tblStylePr w:type="firstRow">
      <w:rPr>
        <w:rFonts w:cs="Arial"/>
        <w:b/>
        <w:bCs/>
      </w:rPr>
      <w:tblPr/>
      <w:tcPr>
        <w:tcBorders>
          <w:top w:val="nil"/>
          <w:left w:val="nil"/>
          <w:bottom w:val="single" w:sz="18" w:space="0" w:color="FFFFFF"/>
          <w:right w:val="nil"/>
          <w:insideH w:val="nil"/>
          <w:insideV w:val="nil"/>
        </w:tcBorders>
        <w:shd w:val="clear" w:color="auto" w:fill="000000"/>
      </w:tcPr>
    </w:tblStylePr>
    <w:tblStylePr w:type="lastRow">
      <w:rPr>
        <w:rFonts w:cs="Arial"/>
      </w:rPr>
      <w:tblPr/>
      <w:tcPr>
        <w:tcBorders>
          <w:top w:val="single" w:sz="18" w:space="0" w:color="FFFFFF"/>
          <w:left w:val="nil"/>
          <w:bottom w:val="nil"/>
          <w:right w:val="nil"/>
          <w:insideH w:val="nil"/>
          <w:insideV w:val="nil"/>
        </w:tcBorders>
        <w:shd w:val="clear" w:color="auto" w:fill="205867"/>
      </w:tcPr>
    </w:tblStylePr>
    <w:tblStylePr w:type="firstCol">
      <w:rPr>
        <w:rFonts w:cs="Arial"/>
      </w:rPr>
      <w:tblPr/>
      <w:tcPr>
        <w:tcBorders>
          <w:top w:val="nil"/>
          <w:left w:val="nil"/>
          <w:bottom w:val="nil"/>
          <w:right w:val="single" w:sz="18" w:space="0" w:color="FFFFFF"/>
          <w:insideH w:val="nil"/>
          <w:insideV w:val="nil"/>
        </w:tcBorders>
        <w:shd w:val="clear" w:color="auto" w:fill="31849B"/>
      </w:tcPr>
    </w:tblStylePr>
    <w:tblStylePr w:type="lastCol">
      <w:rPr>
        <w:rFonts w:cs="Arial"/>
      </w:rPr>
      <w:tblPr/>
      <w:tcPr>
        <w:tcBorders>
          <w:top w:val="nil"/>
          <w:left w:val="single" w:sz="18" w:space="0" w:color="FFFFFF"/>
          <w:bottom w:val="nil"/>
          <w:right w:val="nil"/>
          <w:insideH w:val="nil"/>
          <w:insideV w:val="nil"/>
        </w:tcBorders>
        <w:shd w:val="clear" w:color="auto" w:fill="31849B"/>
      </w:tcPr>
    </w:tblStylePr>
    <w:tblStylePr w:type="band1Vert">
      <w:rPr>
        <w:rFonts w:cs="Arial"/>
      </w:rPr>
      <w:tblPr/>
      <w:tcPr>
        <w:tcBorders>
          <w:top w:val="nil"/>
          <w:left w:val="nil"/>
          <w:bottom w:val="nil"/>
          <w:right w:val="nil"/>
          <w:insideH w:val="nil"/>
          <w:insideV w:val="nil"/>
        </w:tcBorders>
        <w:shd w:val="clear" w:color="auto" w:fill="31849B"/>
      </w:tcPr>
    </w:tblStylePr>
    <w:tblStylePr w:type="band1Horz">
      <w:rPr>
        <w:rFonts w:cs="Arial"/>
      </w:rPr>
      <w:tblPr/>
      <w:tcPr>
        <w:tcBorders>
          <w:top w:val="nil"/>
          <w:left w:val="nil"/>
          <w:bottom w:val="nil"/>
          <w:right w:val="nil"/>
          <w:insideH w:val="nil"/>
          <w:insideV w:val="nil"/>
        </w:tcBorders>
        <w:shd w:val="clear" w:color="auto" w:fill="31849B"/>
      </w:tcPr>
    </w:tblStylePr>
  </w:style>
  <w:style w:type="table" w:styleId="MediumGrid2-Accent1">
    <w:name w:val="Medium Grid 2 Accent 1"/>
    <w:basedOn w:val="TableNormal"/>
    <w:uiPriority w:val="99"/>
    <w:rsid w:val="002552C3"/>
    <w:pPr>
      <w:spacing w:after="0" w:line="240" w:lineRule="auto"/>
    </w:pPr>
    <w:rPr>
      <w:rFonts w:ascii="Cambria" w:eastAsia="Times New Roman" w:hAnsi="Cambria" w:cs="Times New Roman"/>
      <w:color w:val="000000"/>
      <w:sz w:val="20"/>
      <w:szCs w:val="20"/>
      <w:lang w:val="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rFonts w:cs="Times New Roman"/>
        <w:b/>
        <w:bCs/>
        <w:color w:val="000000"/>
      </w:rPr>
      <w:tblPr/>
      <w:tcPr>
        <w:shd w:val="clear" w:color="auto" w:fill="EDF2F8"/>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FFFFFF"/>
      </w:tcPr>
    </w:tblStylePr>
    <w:tblStylePr w:type="firstCol">
      <w:rPr>
        <w:rFonts w:cs="Times New Roman"/>
        <w:b/>
        <w:bCs/>
        <w:color w:val="000000"/>
      </w:rPr>
      <w:tblPr/>
      <w:tcPr>
        <w:tcBorders>
          <w:top w:val="nil"/>
          <w:left w:val="nil"/>
          <w:bottom w:val="nil"/>
          <w:right w:val="nil"/>
          <w:insideH w:val="nil"/>
          <w:insideV w:val="nil"/>
        </w:tcBorders>
        <w:shd w:val="clear" w:color="auto" w:fill="FFFFFF"/>
      </w:tcPr>
    </w:tblStylePr>
    <w:tblStylePr w:type="lastCol">
      <w:rPr>
        <w:rFonts w:cs="Times New Roman"/>
        <w:b w:val="0"/>
        <w:bCs w:val="0"/>
        <w:color w:val="000000"/>
      </w:rPr>
      <w:tblPr/>
      <w:tcPr>
        <w:tcBorders>
          <w:top w:val="nil"/>
          <w:left w:val="nil"/>
          <w:bottom w:val="nil"/>
          <w:right w:val="nil"/>
          <w:insideH w:val="nil"/>
          <w:insideV w:val="nil"/>
        </w:tcBorders>
        <w:shd w:val="clear" w:color="auto" w:fill="DBE5F1"/>
      </w:tcPr>
    </w:tblStylePr>
    <w:tblStylePr w:type="band1Vert">
      <w:rPr>
        <w:rFonts w:cs="Times New Roman"/>
      </w:rPr>
      <w:tblPr/>
      <w:tcPr>
        <w:shd w:val="clear" w:color="auto" w:fill="A7BFDE"/>
      </w:tcPr>
    </w:tblStylePr>
    <w:tblStylePr w:type="band1Horz">
      <w:rPr>
        <w:rFonts w:cs="Times New Roman"/>
      </w:rPr>
      <w:tblPr/>
      <w:tcPr>
        <w:tcBorders>
          <w:insideH w:val="single" w:sz="6" w:space="0" w:color="4F81BD"/>
          <w:insideV w:val="single" w:sz="6" w:space="0" w:color="4F81BD"/>
        </w:tcBorders>
        <w:shd w:val="clear" w:color="auto" w:fill="A7BFDE"/>
      </w:tcPr>
    </w:tblStylePr>
    <w:tblStylePr w:type="nwCell">
      <w:rPr>
        <w:rFonts w:cs="Times New Roman"/>
      </w:rPr>
      <w:tblPr/>
      <w:tcPr>
        <w:shd w:val="clear" w:color="auto" w:fill="FFFFFF"/>
      </w:tcPr>
    </w:tblStylePr>
  </w:style>
  <w:style w:type="table" w:customStyle="1" w:styleId="LightShading-Accent12">
    <w:name w:val="Light Shading - Accent 12"/>
    <w:uiPriority w:val="99"/>
    <w:rsid w:val="002552C3"/>
    <w:pPr>
      <w:spacing w:after="0" w:line="240" w:lineRule="auto"/>
    </w:pPr>
    <w:rPr>
      <w:rFonts w:ascii="Calibri" w:eastAsia="Times New Roman" w:hAnsi="Calibri" w:cs="Arial"/>
      <w:color w:val="365F91"/>
      <w:sz w:val="20"/>
      <w:szCs w:val="20"/>
      <w:lang w:val="en-US"/>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styleId="LightList-Accent5">
    <w:name w:val="Light List Accent 5"/>
    <w:basedOn w:val="TableNormal"/>
    <w:uiPriority w:val="99"/>
    <w:rsid w:val="002552C3"/>
    <w:pPr>
      <w:spacing w:after="0" w:line="240" w:lineRule="auto"/>
    </w:pPr>
    <w:rPr>
      <w:rFonts w:ascii="Calibri" w:eastAsia="Times New Roman" w:hAnsi="Calibri" w:cs="Arial"/>
      <w:sz w:val="20"/>
      <w:szCs w:val="20"/>
      <w:lang w:val="en-US"/>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pPr>
      <w:rPr>
        <w:rFonts w:cs="Arial"/>
        <w:b/>
        <w:bCs/>
        <w:color w:val="FFFFFF"/>
      </w:rPr>
      <w:tblPr/>
      <w:tcPr>
        <w:shd w:val="clear" w:color="auto" w:fill="4BACC6"/>
      </w:tcPr>
    </w:tblStylePr>
    <w:tblStylePr w:type="lastRow">
      <w:pPr>
        <w:spacing w:before="0" w:after="0"/>
      </w:pPr>
      <w:rPr>
        <w:rFonts w:cs="Arial"/>
        <w:b/>
        <w:bCs/>
      </w:rPr>
      <w:tblPr/>
      <w:tcPr>
        <w:tcBorders>
          <w:top w:val="double" w:sz="6" w:space="0" w:color="4BACC6"/>
          <w:left w:val="single" w:sz="8" w:space="0" w:color="4BACC6"/>
          <w:bottom w:val="single" w:sz="8" w:space="0" w:color="4BACC6"/>
          <w:right w:val="single" w:sz="8" w:space="0" w:color="4BACC6"/>
        </w:tcBorders>
      </w:tcPr>
    </w:tblStylePr>
    <w:tblStylePr w:type="firstCol">
      <w:rPr>
        <w:rFonts w:cs="Arial"/>
        <w:b/>
        <w:bCs/>
      </w:rPr>
    </w:tblStylePr>
    <w:tblStylePr w:type="lastCol">
      <w:rPr>
        <w:rFonts w:cs="Arial"/>
        <w:b/>
        <w:bCs/>
      </w:rPr>
    </w:tblStylePr>
    <w:tblStylePr w:type="band1Vert">
      <w:rPr>
        <w:rFonts w:cs="Arial"/>
      </w:rPr>
      <w:tblPr/>
      <w:tcPr>
        <w:tcBorders>
          <w:top w:val="single" w:sz="8" w:space="0" w:color="4BACC6"/>
          <w:left w:val="single" w:sz="8" w:space="0" w:color="4BACC6"/>
          <w:bottom w:val="single" w:sz="8" w:space="0" w:color="4BACC6"/>
          <w:right w:val="single" w:sz="8" w:space="0" w:color="4BACC6"/>
        </w:tcBorders>
      </w:tcPr>
    </w:tblStylePr>
    <w:tblStylePr w:type="band1Horz">
      <w:rPr>
        <w:rFonts w:cs="Arial"/>
      </w:rPr>
      <w:tblPr/>
      <w:tcPr>
        <w:tcBorders>
          <w:top w:val="single" w:sz="8" w:space="0" w:color="4BACC6"/>
          <w:left w:val="single" w:sz="8" w:space="0" w:color="4BACC6"/>
          <w:bottom w:val="single" w:sz="8" w:space="0" w:color="4BACC6"/>
          <w:right w:val="single" w:sz="8" w:space="0" w:color="4BACC6"/>
        </w:tcBorders>
      </w:tcPr>
    </w:tblStylePr>
  </w:style>
  <w:style w:type="table" w:styleId="MediumGrid1-Accent1">
    <w:name w:val="Medium Grid 1 Accent 1"/>
    <w:basedOn w:val="TableNormal"/>
    <w:uiPriority w:val="99"/>
    <w:rsid w:val="002552C3"/>
    <w:pPr>
      <w:spacing w:after="0" w:line="240" w:lineRule="auto"/>
    </w:pPr>
    <w:rPr>
      <w:rFonts w:ascii="Calibri" w:eastAsia="Times New Roman" w:hAnsi="Calibri" w:cs="Arial"/>
      <w:sz w:val="20"/>
      <w:szCs w:val="20"/>
      <w:lang w:val="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Arial"/>
        <w:b/>
        <w:bCs/>
      </w:rPr>
    </w:tblStylePr>
    <w:tblStylePr w:type="lastRow">
      <w:rPr>
        <w:rFonts w:cs="Arial"/>
        <w:b/>
        <w:bCs/>
      </w:rPr>
      <w:tblPr/>
      <w:tcPr>
        <w:tcBorders>
          <w:top w:val="single" w:sz="18" w:space="0" w:color="7BA0CD"/>
        </w:tcBorders>
      </w:tcPr>
    </w:tblStylePr>
    <w:tblStylePr w:type="firstCol">
      <w:rPr>
        <w:rFonts w:cs="Arial"/>
        <w:b/>
        <w:bCs/>
      </w:rPr>
    </w:tblStylePr>
    <w:tblStylePr w:type="lastCol">
      <w:rPr>
        <w:rFonts w:cs="Arial"/>
        <w:b/>
        <w:bCs/>
      </w:rPr>
    </w:tblStylePr>
    <w:tblStylePr w:type="band1Vert">
      <w:rPr>
        <w:rFonts w:cs="Arial"/>
      </w:rPr>
      <w:tblPr/>
      <w:tcPr>
        <w:shd w:val="clear" w:color="auto" w:fill="A7BFDE"/>
      </w:tcPr>
    </w:tblStylePr>
    <w:tblStylePr w:type="band1Horz">
      <w:rPr>
        <w:rFonts w:cs="Arial"/>
      </w:rPr>
      <w:tblPr/>
      <w:tcPr>
        <w:shd w:val="clear" w:color="auto" w:fill="A7BFDE"/>
      </w:tcPr>
    </w:tblStylePr>
  </w:style>
  <w:style w:type="table" w:customStyle="1" w:styleId="LightList-Accent12">
    <w:name w:val="Light List - Accent 12"/>
    <w:uiPriority w:val="99"/>
    <w:rsid w:val="002552C3"/>
    <w:pPr>
      <w:spacing w:after="0" w:line="240" w:lineRule="auto"/>
    </w:pPr>
    <w:rPr>
      <w:rFonts w:ascii="Calibri" w:eastAsia="Times New Roman" w:hAnsi="Calibri" w:cs="Arial"/>
      <w:sz w:val="20"/>
      <w:szCs w:val="20"/>
      <w:lang w:val="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6" w:space="0" w:color="4F81BD"/>
        <w:insideV w:val="single" w:sz="6" w:space="0" w:color="4F81BD"/>
      </w:tblBorders>
      <w:tblCellMar>
        <w:top w:w="0" w:type="dxa"/>
        <w:left w:w="108" w:type="dxa"/>
        <w:bottom w:w="0" w:type="dxa"/>
        <w:right w:w="108" w:type="dxa"/>
      </w:tblCellMar>
    </w:tblPr>
  </w:style>
  <w:style w:type="table" w:styleId="TableGrid8">
    <w:name w:val="Table Grid 8"/>
    <w:basedOn w:val="TableNormal"/>
    <w:rsid w:val="002552C3"/>
    <w:pPr>
      <w:spacing w:after="0" w:line="360" w:lineRule="auto"/>
      <w:jc w:val="both"/>
    </w:pPr>
    <w:rPr>
      <w:rFonts w:ascii="Times New Roman" w:eastAsia="Times New Roman"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Classic1">
    <w:name w:val="Table Classic 1"/>
    <w:basedOn w:val="TableNormal"/>
    <w:rsid w:val="002552C3"/>
    <w:pPr>
      <w:spacing w:after="0" w:line="360" w:lineRule="auto"/>
      <w:jc w:val="both"/>
    </w:pPr>
    <w:rPr>
      <w:rFonts w:ascii="Times New Roman" w:eastAsia="Times New Roman" w:hAnsi="Times New Roman" w:cs="Times New Roman"/>
      <w:sz w:val="20"/>
      <w:szCs w:val="20"/>
      <w:lang w:val="en-US"/>
    </w:r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uiPriority w:val="99"/>
    <w:rsid w:val="002552C3"/>
    <w:pPr>
      <w:spacing w:after="0" w:line="360" w:lineRule="auto"/>
      <w:jc w:val="both"/>
    </w:pPr>
    <w:rPr>
      <w:rFonts w:ascii="Times New Roman" w:eastAsia="Times New Roman"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Grid3">
    <w:name w:val="Table Grid 3"/>
    <w:basedOn w:val="TableNormal"/>
    <w:uiPriority w:val="99"/>
    <w:rsid w:val="002552C3"/>
    <w:pPr>
      <w:spacing w:after="0" w:line="360" w:lineRule="auto"/>
      <w:jc w:val="both"/>
    </w:pPr>
    <w:rPr>
      <w:rFonts w:ascii="Times New Roman" w:eastAsia="Times New Roman"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customStyle="1" w:styleId="LightGrid-Accent13">
    <w:name w:val="Light Grid - Accent 13"/>
    <w:uiPriority w:val="99"/>
    <w:rsid w:val="002552C3"/>
    <w:pPr>
      <w:spacing w:after="0" w:line="240" w:lineRule="auto"/>
    </w:pPr>
    <w:rPr>
      <w:rFonts w:ascii="Times New Roman" w:eastAsia="Times New Roman" w:hAnsi="Times New Roman" w:cs="Times New Roman"/>
      <w:sz w:val="20"/>
      <w:szCs w:val="20"/>
      <w:lang w:val="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style>
  <w:style w:type="table" w:customStyle="1" w:styleId="LightList-Accent121">
    <w:name w:val="Light List - Accent 121"/>
    <w:uiPriority w:val="99"/>
    <w:rsid w:val="002552C3"/>
    <w:pPr>
      <w:spacing w:after="0" w:line="240" w:lineRule="auto"/>
    </w:pPr>
    <w:rPr>
      <w:rFonts w:ascii="Calibri" w:eastAsia="Times New Roman" w:hAnsi="Calibri" w:cs="Arial"/>
      <w:sz w:val="20"/>
      <w:szCs w:val="20"/>
      <w:lang w:val="en-US"/>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character" w:styleId="EndnoteReference">
    <w:name w:val="endnote reference"/>
    <w:basedOn w:val="DefaultParagraphFont"/>
    <w:uiPriority w:val="99"/>
    <w:semiHidden/>
    <w:rsid w:val="002552C3"/>
    <w:rPr>
      <w:rFonts w:cs="Times New Roman"/>
      <w:vertAlign w:val="superscript"/>
    </w:rPr>
  </w:style>
  <w:style w:type="table" w:customStyle="1" w:styleId="LightList-Accent13">
    <w:name w:val="Light List - Accent 13"/>
    <w:basedOn w:val="TableNormal"/>
    <w:uiPriority w:val="61"/>
    <w:rsid w:val="002552C3"/>
    <w:pPr>
      <w:spacing w:after="0" w:line="240" w:lineRule="auto"/>
    </w:pPr>
    <w:rPr>
      <w:rFonts w:ascii="Calibri" w:eastAsia="Calibri" w:hAnsi="Calibri" w:cs="Arial"/>
      <w:lang w:val="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TableGrid7">
    <w:name w:val="Table Grid 7"/>
    <w:basedOn w:val="TableNormal"/>
    <w:rsid w:val="002552C3"/>
    <w:pPr>
      <w:spacing w:after="0" w:line="480" w:lineRule="auto"/>
      <w:jc w:val="both"/>
    </w:pPr>
    <w:rPr>
      <w:rFonts w:ascii="Times New Roman" w:eastAsia="Times New Roman" w:hAnsi="Times New Roman" w:cs="Times New Roman"/>
      <w:b/>
      <w:bCs/>
      <w:sz w:val="20"/>
      <w:szCs w:val="20"/>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5">
    <w:name w:val="Table Grid 5"/>
    <w:basedOn w:val="TableNormal"/>
    <w:rsid w:val="002552C3"/>
    <w:pPr>
      <w:spacing w:after="0" w:line="480" w:lineRule="auto"/>
      <w:jc w:val="both"/>
    </w:pPr>
    <w:rPr>
      <w:rFonts w:ascii="Times New Roman" w:eastAsia="Times New Roma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4">
    <w:name w:val="Table Grid 4"/>
    <w:basedOn w:val="TableNormal"/>
    <w:rsid w:val="002552C3"/>
    <w:pPr>
      <w:spacing w:after="0" w:line="480" w:lineRule="auto"/>
      <w:jc w:val="both"/>
    </w:pPr>
    <w:rPr>
      <w:rFonts w:ascii="Times New Roman" w:eastAsia="Times New Roman" w:hAnsi="Times New Roman" w:cs="Times New Roman"/>
      <w:sz w:val="20"/>
      <w:szCs w:val="20"/>
      <w:lang w:val="en-GB"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LightGrid-Accent111">
    <w:name w:val="Light Grid - Accent 111"/>
    <w:basedOn w:val="TableNormal"/>
    <w:uiPriority w:val="62"/>
    <w:rsid w:val="002552C3"/>
    <w:pPr>
      <w:spacing w:after="0" w:line="240" w:lineRule="auto"/>
    </w:pPr>
    <w:rPr>
      <w:rFonts w:eastAsiaTheme="minorHAnsi"/>
      <w:lang w:val="en-GB"/>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Index3">
    <w:name w:val="index 3"/>
    <w:basedOn w:val="Normal"/>
    <w:next w:val="Normal"/>
    <w:autoRedefine/>
    <w:uiPriority w:val="99"/>
    <w:semiHidden/>
    <w:unhideWhenUsed/>
    <w:rsid w:val="002552C3"/>
    <w:pPr>
      <w:ind w:left="720" w:hanging="240"/>
      <w:jc w:val="both"/>
    </w:pPr>
    <w:rPr>
      <w:rFonts w:eastAsia="Times New Roman" w:cs="Times New Roman"/>
      <w:sz w:val="24"/>
      <w:szCs w:val="24"/>
      <w:lang w:val="en-GB" w:eastAsia="en-GB"/>
    </w:rPr>
  </w:style>
  <w:style w:type="paragraph" w:customStyle="1" w:styleId="Text5">
    <w:name w:val="Text5"/>
    <w:basedOn w:val="Tabletext4a"/>
    <w:autoRedefine/>
    <w:uiPriority w:val="14"/>
    <w:qFormat/>
    <w:rsid w:val="009B42CD"/>
    <w:rPr>
      <w:lang w:val="en-US"/>
    </w:rPr>
  </w:style>
  <w:style w:type="paragraph" w:customStyle="1" w:styleId="Text4">
    <w:name w:val="Text4"/>
    <w:basedOn w:val="Text5"/>
    <w:uiPriority w:val="14"/>
    <w:qFormat/>
    <w:rsid w:val="009B42CD"/>
    <w:pPr>
      <w:spacing w:line="360" w:lineRule="auto"/>
    </w:pPr>
  </w:style>
  <w:style w:type="paragraph" w:customStyle="1" w:styleId="CaptionforUOWASITleft">
    <w:name w:val="Caption for UOWASIT left"/>
    <w:basedOn w:val="CaptionforTableUOWASITcenter"/>
    <w:autoRedefine/>
    <w:uiPriority w:val="13"/>
    <w:qFormat/>
    <w:rsid w:val="00D90440"/>
    <w:pPr>
      <w:spacing w:after="120"/>
      <w:jc w:val="left"/>
    </w:pPr>
    <w:rPr>
      <w:lang w:val="en-US"/>
    </w:rPr>
  </w:style>
  <w:style w:type="paragraph" w:customStyle="1" w:styleId="Text3">
    <w:name w:val="Text3"/>
    <w:basedOn w:val="Text4"/>
    <w:uiPriority w:val="14"/>
    <w:qFormat/>
    <w:rsid w:val="009B42CD"/>
    <w:pPr>
      <w:jc w:val="center"/>
    </w:pPr>
    <w:rPr>
      <w:b/>
    </w:rPr>
  </w:style>
  <w:style w:type="paragraph" w:customStyle="1" w:styleId="Text2">
    <w:name w:val="Text2"/>
    <w:basedOn w:val="Text4"/>
    <w:uiPriority w:val="14"/>
    <w:qFormat/>
    <w:rsid w:val="009B42CD"/>
  </w:style>
  <w:style w:type="paragraph" w:customStyle="1" w:styleId="Text1">
    <w:name w:val="Text1"/>
    <w:basedOn w:val="Text2"/>
    <w:uiPriority w:val="14"/>
    <w:qFormat/>
    <w:rsid w:val="009B42CD"/>
  </w:style>
  <w:style w:type="paragraph" w:customStyle="1" w:styleId="EndNoteandMendelayBibliography">
    <w:name w:val="EndNote and Mendelay Bibliography"/>
    <w:link w:val="EndNoteandMendelayBibliographyChar"/>
    <w:autoRedefine/>
    <w:uiPriority w:val="14"/>
    <w:rsid w:val="00BA1AFE"/>
    <w:pPr>
      <w:spacing w:after="0" w:line="360" w:lineRule="auto"/>
      <w:ind w:left="720" w:hanging="720"/>
      <w:jc w:val="both"/>
    </w:pPr>
    <w:rPr>
      <w:rFonts w:ascii="Times New Roman" w:eastAsiaTheme="minorHAnsi" w:hAnsi="Times New Roman" w:cs="Times New Roman"/>
      <w:noProof/>
      <w:sz w:val="24"/>
      <w:szCs w:val="24"/>
    </w:rPr>
  </w:style>
  <w:style w:type="character" w:customStyle="1" w:styleId="EndNoteandMendelayBibliographyChar">
    <w:name w:val="EndNote and Mendelay Bibliography Char"/>
    <w:basedOn w:val="DefaultParagraphFont"/>
    <w:link w:val="EndNoteandMendelayBibliography"/>
    <w:uiPriority w:val="14"/>
    <w:rsid w:val="00BA1AFE"/>
    <w:rPr>
      <w:rFonts w:ascii="Times New Roman" w:eastAsiaTheme="minorHAnsi" w:hAnsi="Times New Roman" w:cs="Times New Roman"/>
      <w:noProof/>
      <w:sz w:val="24"/>
      <w:szCs w:val="24"/>
    </w:rPr>
  </w:style>
  <w:style w:type="paragraph" w:styleId="ListParagraph">
    <w:name w:val="List Paragraph"/>
    <w:basedOn w:val="Normal"/>
    <w:uiPriority w:val="34"/>
    <w:qFormat/>
    <w:rsid w:val="00647C7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7368021">
      <w:bodyDiv w:val="1"/>
      <w:marLeft w:val="0"/>
      <w:marRight w:val="0"/>
      <w:marTop w:val="0"/>
      <w:marBottom w:val="0"/>
      <w:divBdr>
        <w:top w:val="none" w:sz="0" w:space="0" w:color="auto"/>
        <w:left w:val="none" w:sz="0" w:space="0" w:color="auto"/>
        <w:bottom w:val="none" w:sz="0" w:space="0" w:color="auto"/>
        <w:right w:val="none" w:sz="0" w:space="0" w:color="auto"/>
      </w:divBdr>
    </w:div>
    <w:div w:id="404425201">
      <w:bodyDiv w:val="1"/>
      <w:marLeft w:val="0"/>
      <w:marRight w:val="0"/>
      <w:marTop w:val="0"/>
      <w:marBottom w:val="0"/>
      <w:divBdr>
        <w:top w:val="none" w:sz="0" w:space="0" w:color="auto"/>
        <w:left w:val="none" w:sz="0" w:space="0" w:color="auto"/>
        <w:bottom w:val="none" w:sz="0" w:space="0" w:color="auto"/>
        <w:right w:val="none" w:sz="0" w:space="0" w:color="auto"/>
      </w:divBdr>
    </w:div>
    <w:div w:id="585958680">
      <w:bodyDiv w:val="1"/>
      <w:marLeft w:val="0"/>
      <w:marRight w:val="0"/>
      <w:marTop w:val="0"/>
      <w:marBottom w:val="0"/>
      <w:divBdr>
        <w:top w:val="none" w:sz="0" w:space="0" w:color="auto"/>
        <w:left w:val="none" w:sz="0" w:space="0" w:color="auto"/>
        <w:bottom w:val="none" w:sz="0" w:space="0" w:color="auto"/>
        <w:right w:val="none" w:sz="0" w:space="0" w:color="auto"/>
      </w:divBdr>
    </w:div>
    <w:div w:id="834536970">
      <w:bodyDiv w:val="1"/>
      <w:marLeft w:val="0"/>
      <w:marRight w:val="0"/>
      <w:marTop w:val="0"/>
      <w:marBottom w:val="0"/>
      <w:divBdr>
        <w:top w:val="none" w:sz="0" w:space="0" w:color="auto"/>
        <w:left w:val="none" w:sz="0" w:space="0" w:color="auto"/>
        <w:bottom w:val="none" w:sz="0" w:space="0" w:color="auto"/>
        <w:right w:val="none" w:sz="0" w:space="0" w:color="auto"/>
      </w:divBdr>
    </w:div>
    <w:div w:id="1088962457">
      <w:bodyDiv w:val="1"/>
      <w:marLeft w:val="0"/>
      <w:marRight w:val="0"/>
      <w:marTop w:val="0"/>
      <w:marBottom w:val="0"/>
      <w:divBdr>
        <w:top w:val="none" w:sz="0" w:space="0" w:color="auto"/>
        <w:left w:val="none" w:sz="0" w:space="0" w:color="auto"/>
        <w:bottom w:val="none" w:sz="0" w:space="0" w:color="auto"/>
        <w:right w:val="none" w:sz="0" w:space="0" w:color="auto"/>
      </w:divBdr>
    </w:div>
    <w:div w:id="1915966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emf"/><Relationship Id="rId3" Type="http://schemas.openxmlformats.org/officeDocument/2006/relationships/styles" Target="styles.xml"/><Relationship Id="rId21" Type="http://schemas.openxmlformats.org/officeDocument/2006/relationships/image" Target="media/image11.emf"/><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7.png"/><Relationship Id="rId25" Type="http://schemas.openxmlformats.org/officeDocument/2006/relationships/image" Target="media/image15.emf"/><Relationship Id="rId33"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oleObject" Target="embeddings/oleObject2.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24" Type="http://schemas.openxmlformats.org/officeDocument/2006/relationships/image" Target="media/image14.emf"/><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emf"/><Relationship Id="rId28" Type="http://schemas.openxmlformats.org/officeDocument/2006/relationships/image" Target="media/image18.wmf"/><Relationship Id="rId10" Type="http://schemas.openxmlformats.org/officeDocument/2006/relationships/image" Target="media/image2.wmf"/><Relationship Id="rId19" Type="http://schemas.openxmlformats.org/officeDocument/2006/relationships/image" Target="media/image9.png"/><Relationship Id="rId31" Type="http://schemas.openxmlformats.org/officeDocument/2006/relationships/oleObject" Target="embeddings/oleObject3.bin"/><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image" Target="media/image12.emf"/><Relationship Id="rId27" Type="http://schemas.openxmlformats.org/officeDocument/2006/relationships/image" Target="media/image17.png"/><Relationship Id="rId30" Type="http://schemas.openxmlformats.org/officeDocument/2006/relationships/image" Target="media/image19.png"/><Relationship Id="rId8"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9DC955B286E46A98726E386E5AF2F6D"/>
        <w:category>
          <w:name w:val="General"/>
          <w:gallery w:val="placeholder"/>
        </w:category>
        <w:types>
          <w:type w:val="bbPlcHdr"/>
        </w:types>
        <w:behaviors>
          <w:behavior w:val="content"/>
        </w:behaviors>
        <w:guid w:val="{B539C544-69AB-474C-804F-3C209FEBF103}"/>
      </w:docPartPr>
      <w:docPartBody>
        <w:p w:rsidR="00E342D8" w:rsidRDefault="00E342D8">
          <w:pPr>
            <w:pStyle w:val="59DC955B286E46A98726E386E5AF2F6D"/>
          </w:pPr>
          <w:r w:rsidRPr="002D440C">
            <w:rPr>
              <w:rStyle w:val="PlaceholderText"/>
            </w:rPr>
            <w:t>Click here to enter text.</w:t>
          </w:r>
        </w:p>
      </w:docPartBody>
    </w:docPart>
    <w:docPart>
      <w:docPartPr>
        <w:name w:val="512A9C22BC214C8AB4F201103CB11827"/>
        <w:category>
          <w:name w:val="General"/>
          <w:gallery w:val="placeholder"/>
        </w:category>
        <w:types>
          <w:type w:val="bbPlcHdr"/>
        </w:types>
        <w:behaviors>
          <w:behavior w:val="content"/>
        </w:behaviors>
        <w:guid w:val="{6B8018EC-3978-4263-8504-09947056BF18}"/>
      </w:docPartPr>
      <w:docPartBody>
        <w:p w:rsidR="00E342D8" w:rsidRDefault="00E342D8">
          <w:pPr>
            <w:pStyle w:val="512A9C22BC214C8AB4F201103CB11827"/>
          </w:pPr>
          <w:r w:rsidRPr="002D440C">
            <w:rPr>
              <w:rStyle w:val="PlaceholderText"/>
            </w:rPr>
            <w:t>Click here to enter text.</w:t>
          </w:r>
        </w:p>
      </w:docPartBody>
    </w:docPart>
    <w:docPart>
      <w:docPartPr>
        <w:name w:val="D1FEDDC4BD08467491CB26EA4DCE3F87"/>
        <w:category>
          <w:name w:val="General"/>
          <w:gallery w:val="placeholder"/>
        </w:category>
        <w:types>
          <w:type w:val="bbPlcHdr"/>
        </w:types>
        <w:behaviors>
          <w:behavior w:val="content"/>
        </w:behaviors>
        <w:guid w:val="{89F81CA8-5755-4EA5-BC2C-612EEEC15F8B}"/>
      </w:docPartPr>
      <w:docPartBody>
        <w:p w:rsidR="00E342D8" w:rsidRDefault="00E342D8">
          <w:pPr>
            <w:pStyle w:val="D1FEDDC4BD08467491CB26EA4DCE3F87"/>
          </w:pPr>
          <w:r w:rsidRPr="002D440C">
            <w:rPr>
              <w:rStyle w:val="PlaceholderText"/>
            </w:rPr>
            <w:t>Click here to enter text.</w:t>
          </w:r>
        </w:p>
      </w:docPartBody>
    </w:docPart>
    <w:docPart>
      <w:docPartPr>
        <w:name w:val="62D6B8C79CC74CFAA0C8F5B39FAC84F7"/>
        <w:category>
          <w:name w:val="General"/>
          <w:gallery w:val="placeholder"/>
        </w:category>
        <w:types>
          <w:type w:val="bbPlcHdr"/>
        </w:types>
        <w:behaviors>
          <w:behavior w:val="content"/>
        </w:behaviors>
        <w:guid w:val="{3D78C4E2-A7EE-4FA7-B3BE-D99246BF64E0}"/>
      </w:docPartPr>
      <w:docPartBody>
        <w:p w:rsidR="00E342D8" w:rsidRDefault="00E342D8">
          <w:pPr>
            <w:pStyle w:val="62D6B8C79CC74CFAA0C8F5B39FAC84F7"/>
          </w:pPr>
          <w:r w:rsidRPr="002D440C">
            <w:rPr>
              <w:rStyle w:val="PlaceholderText"/>
            </w:rPr>
            <w:t>Click here to enter text.</w:t>
          </w:r>
        </w:p>
      </w:docPartBody>
    </w:docPart>
    <w:docPart>
      <w:docPartPr>
        <w:name w:val="4CCCE1BC3BD043E2A12CAC69DF8006F5"/>
        <w:category>
          <w:name w:val="General"/>
          <w:gallery w:val="placeholder"/>
        </w:category>
        <w:types>
          <w:type w:val="bbPlcHdr"/>
        </w:types>
        <w:behaviors>
          <w:behavior w:val="content"/>
        </w:behaviors>
        <w:guid w:val="{97818C36-84A1-4237-9102-A1D576AD1811}"/>
      </w:docPartPr>
      <w:docPartBody>
        <w:p w:rsidR="00E342D8" w:rsidRDefault="00E342D8">
          <w:pPr>
            <w:pStyle w:val="4CCCE1BC3BD043E2A12CAC69DF8006F5"/>
          </w:pPr>
          <w:r w:rsidRPr="002D440C">
            <w:rPr>
              <w:rStyle w:val="PlaceholderText"/>
            </w:rPr>
            <w:t>Click here to enter text.</w:t>
          </w:r>
        </w:p>
      </w:docPartBody>
    </w:docPart>
    <w:docPart>
      <w:docPartPr>
        <w:name w:val="3DB76ECB364048CB9FC2DA4224B2F349"/>
        <w:category>
          <w:name w:val="General"/>
          <w:gallery w:val="placeholder"/>
        </w:category>
        <w:types>
          <w:type w:val="bbPlcHdr"/>
        </w:types>
        <w:behaviors>
          <w:behavior w:val="content"/>
        </w:behaviors>
        <w:guid w:val="{FE839C90-A572-43F6-971F-4E41943DD80F}"/>
      </w:docPartPr>
      <w:docPartBody>
        <w:p w:rsidR="00E342D8" w:rsidRDefault="00E342D8">
          <w:pPr>
            <w:pStyle w:val="3DB76ECB364048CB9FC2DA4224B2F349"/>
          </w:pPr>
          <w:r w:rsidRPr="002D440C">
            <w:rPr>
              <w:rStyle w:val="PlaceholderText"/>
            </w:rPr>
            <w:t>Click here to enter text.</w:t>
          </w:r>
        </w:p>
      </w:docPartBody>
    </w:docPart>
    <w:docPart>
      <w:docPartPr>
        <w:name w:val="EEFA1821C7044AAEB9819E2D1CFBADA8"/>
        <w:category>
          <w:name w:val="General"/>
          <w:gallery w:val="placeholder"/>
        </w:category>
        <w:types>
          <w:type w:val="bbPlcHdr"/>
        </w:types>
        <w:behaviors>
          <w:behavior w:val="content"/>
        </w:behaviors>
        <w:guid w:val="{307263EC-53B1-490A-9BB6-643BC5D5E33B}"/>
      </w:docPartPr>
      <w:docPartBody>
        <w:p w:rsidR="00E342D8" w:rsidRDefault="00E342D8">
          <w:pPr>
            <w:pStyle w:val="EEFA1821C7044AAEB9819E2D1CFBADA8"/>
          </w:pPr>
          <w:r w:rsidRPr="002D440C">
            <w:rPr>
              <w:rStyle w:val="PlaceholderText"/>
            </w:rPr>
            <w:t>Click here to enter text.</w:t>
          </w:r>
        </w:p>
      </w:docPartBody>
    </w:docPart>
    <w:docPart>
      <w:docPartPr>
        <w:name w:val="5892DBBE87C940F396317C3B5BB44567"/>
        <w:category>
          <w:name w:val="General"/>
          <w:gallery w:val="placeholder"/>
        </w:category>
        <w:types>
          <w:type w:val="bbPlcHdr"/>
        </w:types>
        <w:behaviors>
          <w:behavior w:val="content"/>
        </w:behaviors>
        <w:guid w:val="{7612BC88-067C-49BE-A648-95F2901C1CF8}"/>
      </w:docPartPr>
      <w:docPartBody>
        <w:p w:rsidR="00E342D8" w:rsidRDefault="00E342D8">
          <w:pPr>
            <w:pStyle w:val="5892DBBE87C940F396317C3B5BB44567"/>
          </w:pPr>
          <w:r w:rsidRPr="00590DDC">
            <w:rPr>
              <w:rStyle w:val="PlaceholderText"/>
            </w:rPr>
            <w:t>Choose an item.</w:t>
          </w:r>
        </w:p>
      </w:docPartBody>
    </w:docPart>
    <w:docPart>
      <w:docPartPr>
        <w:name w:val="F7DF67B85A2D4086AE1392E31948C3C9"/>
        <w:category>
          <w:name w:val="General"/>
          <w:gallery w:val="placeholder"/>
        </w:category>
        <w:types>
          <w:type w:val="bbPlcHdr"/>
        </w:types>
        <w:behaviors>
          <w:behavior w:val="content"/>
        </w:behaviors>
        <w:guid w:val="{A812D1F0-9FEC-4C91-B35F-8C7883056152}"/>
      </w:docPartPr>
      <w:docPartBody>
        <w:p w:rsidR="00E342D8" w:rsidRDefault="00E342D8">
          <w:pPr>
            <w:pStyle w:val="F7DF67B85A2D4086AE1392E31948C3C9"/>
          </w:pPr>
          <w:r w:rsidRPr="00590DDC">
            <w:rPr>
              <w:rStyle w:val="PlaceholderText"/>
            </w:rPr>
            <w:t>Choose an item.</w:t>
          </w:r>
        </w:p>
      </w:docPartBody>
    </w:docPart>
    <w:docPart>
      <w:docPartPr>
        <w:name w:val="D89984201260411CAA50878AED4CDE76"/>
        <w:category>
          <w:name w:val="General"/>
          <w:gallery w:val="placeholder"/>
        </w:category>
        <w:types>
          <w:type w:val="bbPlcHdr"/>
        </w:types>
        <w:behaviors>
          <w:behavior w:val="content"/>
        </w:behaviors>
        <w:guid w:val="{988E48D1-9352-4AE4-AECB-D842F7CCEA88}"/>
      </w:docPartPr>
      <w:docPartBody>
        <w:p w:rsidR="00E342D8" w:rsidRDefault="00E342D8">
          <w:pPr>
            <w:pStyle w:val="D89984201260411CAA50878AED4CDE76"/>
          </w:pPr>
          <w:r w:rsidRPr="00590DDC">
            <w:rPr>
              <w:rStyle w:val="PlaceholderText"/>
            </w:rPr>
            <w:t>Choose an item.</w:t>
          </w:r>
        </w:p>
      </w:docPartBody>
    </w:docPart>
    <w:docPart>
      <w:docPartPr>
        <w:name w:val="A50B3C3540F846C9AA053AFD690FF960"/>
        <w:category>
          <w:name w:val="General"/>
          <w:gallery w:val="placeholder"/>
        </w:category>
        <w:types>
          <w:type w:val="bbPlcHdr"/>
        </w:types>
        <w:behaviors>
          <w:behavior w:val="content"/>
        </w:behaviors>
        <w:guid w:val="{80971717-4A81-47FB-949C-3ECCF6E72047}"/>
      </w:docPartPr>
      <w:docPartBody>
        <w:p w:rsidR="00E342D8" w:rsidRDefault="00E342D8">
          <w:pPr>
            <w:pStyle w:val="A50B3C3540F846C9AA053AFD690FF960"/>
          </w:pPr>
          <w:r w:rsidRPr="002D440C">
            <w:rPr>
              <w:rStyle w:val="PlaceholderText"/>
            </w:rPr>
            <w:t>Click here to enter text.</w:t>
          </w:r>
        </w:p>
      </w:docPartBody>
    </w:docPart>
    <w:docPart>
      <w:docPartPr>
        <w:name w:val="C5643AEDE8254C678C0334E8987CA312"/>
        <w:category>
          <w:name w:val="General"/>
          <w:gallery w:val="placeholder"/>
        </w:category>
        <w:types>
          <w:type w:val="bbPlcHdr"/>
        </w:types>
        <w:behaviors>
          <w:behavior w:val="content"/>
        </w:behaviors>
        <w:guid w:val="{DE6936D6-3B54-47C3-84F1-816C95766C00}"/>
      </w:docPartPr>
      <w:docPartBody>
        <w:p w:rsidR="00E342D8" w:rsidRDefault="00E342D8">
          <w:pPr>
            <w:pStyle w:val="C5643AEDE8254C678C0334E8987CA312"/>
          </w:pPr>
          <w:r w:rsidRPr="00A03018">
            <w:rPr>
              <w:rStyle w:val="PlaceholderText"/>
            </w:rPr>
            <w:t>Click or tap here to enter text.</w:t>
          </w:r>
        </w:p>
      </w:docPartBody>
    </w:docPart>
    <w:docPart>
      <w:docPartPr>
        <w:name w:val="F46D988918C94B37A8AAB71EDE91BEFD"/>
        <w:category>
          <w:name w:val="General"/>
          <w:gallery w:val="placeholder"/>
        </w:category>
        <w:types>
          <w:type w:val="bbPlcHdr"/>
        </w:types>
        <w:behaviors>
          <w:behavior w:val="content"/>
        </w:behaviors>
        <w:guid w:val="{8E59AC9F-F042-4855-988F-F56381216AB6}"/>
      </w:docPartPr>
      <w:docPartBody>
        <w:p w:rsidR="00936562" w:rsidRDefault="00936562" w:rsidP="00936562">
          <w:pPr>
            <w:pStyle w:val="F46D988918C94B37A8AAB71EDE91BEFD"/>
          </w:pPr>
          <w:r w:rsidRPr="002D440C">
            <w:rPr>
              <w:rStyle w:val="PlaceholderText"/>
            </w:rPr>
            <w:t>Click here to enter text.</w:t>
          </w:r>
        </w:p>
      </w:docPartBody>
    </w:docPart>
    <w:docPart>
      <w:docPartPr>
        <w:name w:val="6917BEFE331E492C9F449066670B744E"/>
        <w:category>
          <w:name w:val="General"/>
          <w:gallery w:val="placeholder"/>
        </w:category>
        <w:types>
          <w:type w:val="bbPlcHdr"/>
        </w:types>
        <w:behaviors>
          <w:behavior w:val="content"/>
        </w:behaviors>
        <w:guid w:val="{9045F956-3E7E-47C7-9FBA-CB8D2AF66AC9}"/>
      </w:docPartPr>
      <w:docPartBody>
        <w:p w:rsidR="00936562" w:rsidRDefault="00936562" w:rsidP="00936562">
          <w:pPr>
            <w:pStyle w:val="6917BEFE331E492C9F449066670B744E"/>
          </w:pPr>
          <w:r>
            <w:t>STUDENT NAME</w:t>
          </w:r>
          <w:r w:rsidRPr="00A72D32">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ngsana New">
    <w:panose1 w:val="02020603050405020304"/>
    <w:charset w:val="DE"/>
    <w:family w:val="roman"/>
    <w:pitch w:val="variable"/>
    <w:sig w:usb0="81000003" w:usb1="00000000" w:usb2="00000000" w:usb3="00000000" w:csb0="00010001" w:csb1="00000000"/>
  </w:font>
  <w:font w:name="Arial Narrow">
    <w:panose1 w:val="020B0606020202030204"/>
    <w:charset w:val="00"/>
    <w:family w:val="swiss"/>
    <w:pitch w:val="variable"/>
    <w:sig w:usb0="00000287" w:usb1="00000800" w:usb2="00000000" w:usb3="00000000" w:csb0="0000009F" w:csb1="00000000"/>
  </w:font>
  <w:font w:name="TimesNewRoman">
    <w:altName w:val="MS Mincho"/>
    <w:panose1 w:val="00000000000000000000"/>
    <w:charset w:val="80"/>
    <w:family w:val="auto"/>
    <w:notTrueType/>
    <w:pitch w:val="default"/>
    <w:sig w:usb0="00000000" w:usb1="08070000" w:usb2="00000010" w:usb3="00000000" w:csb0="0002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5F4A"/>
    <w:rsid w:val="0058709D"/>
    <w:rsid w:val="00936562"/>
    <w:rsid w:val="00CB5F4A"/>
    <w:rsid w:val="00D83FE6"/>
    <w:rsid w:val="00E342D8"/>
    <w:rsid w:val="00E876E7"/>
    <w:rsid w:val="00EA62BD"/>
  </w:rsids>
  <m:mathPr>
    <m:mathFont m:val="Cambria Math"/>
    <m:brkBin m:val="before"/>
    <m:brkBinSub m:val="--"/>
    <m:smallFrac m:val="0"/>
    <m:dispDef/>
    <m:lMargin m:val="0"/>
    <m:rMargin m:val="0"/>
    <m:defJc m:val="centerGroup"/>
    <m:wrapIndent m:val="1440"/>
    <m:intLim m:val="subSup"/>
    <m:naryLim m:val="undOvr"/>
  </m:mathPr>
  <w:themeFontLang w:val="en-MY"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MY" w:eastAsia="en-MY"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36562"/>
    <w:rPr>
      <w:color w:val="808080"/>
    </w:rPr>
  </w:style>
  <w:style w:type="paragraph" w:customStyle="1" w:styleId="59DC955B286E46A98726E386E5AF2F6D">
    <w:name w:val="59DC955B286E46A98726E386E5AF2F6D"/>
  </w:style>
  <w:style w:type="paragraph" w:customStyle="1" w:styleId="512A9C22BC214C8AB4F201103CB11827">
    <w:name w:val="512A9C22BC214C8AB4F201103CB11827"/>
  </w:style>
  <w:style w:type="paragraph" w:customStyle="1" w:styleId="D1FEDDC4BD08467491CB26EA4DCE3F87">
    <w:name w:val="D1FEDDC4BD08467491CB26EA4DCE3F87"/>
  </w:style>
  <w:style w:type="paragraph" w:customStyle="1" w:styleId="62D6B8C79CC74CFAA0C8F5B39FAC84F7">
    <w:name w:val="62D6B8C79CC74CFAA0C8F5B39FAC84F7"/>
  </w:style>
  <w:style w:type="paragraph" w:customStyle="1" w:styleId="4CCCE1BC3BD043E2A12CAC69DF8006F5">
    <w:name w:val="4CCCE1BC3BD043E2A12CAC69DF8006F5"/>
  </w:style>
  <w:style w:type="paragraph" w:customStyle="1" w:styleId="3DB76ECB364048CB9FC2DA4224B2F349">
    <w:name w:val="3DB76ECB364048CB9FC2DA4224B2F349"/>
  </w:style>
  <w:style w:type="paragraph" w:customStyle="1" w:styleId="EEFA1821C7044AAEB9819E2D1CFBADA8">
    <w:name w:val="EEFA1821C7044AAEB9819E2D1CFBADA8"/>
  </w:style>
  <w:style w:type="paragraph" w:customStyle="1" w:styleId="5892DBBE87C940F396317C3B5BB44567">
    <w:name w:val="5892DBBE87C940F396317C3B5BB44567"/>
  </w:style>
  <w:style w:type="paragraph" w:customStyle="1" w:styleId="F7DF67B85A2D4086AE1392E31948C3C9">
    <w:name w:val="F7DF67B85A2D4086AE1392E31948C3C9"/>
  </w:style>
  <w:style w:type="paragraph" w:customStyle="1" w:styleId="D89984201260411CAA50878AED4CDE76">
    <w:name w:val="D89984201260411CAA50878AED4CDE76"/>
  </w:style>
  <w:style w:type="paragraph" w:customStyle="1" w:styleId="A50B3C3540F846C9AA053AFD690FF960">
    <w:name w:val="A50B3C3540F846C9AA053AFD690FF960"/>
  </w:style>
  <w:style w:type="paragraph" w:customStyle="1" w:styleId="C5643AEDE8254C678C0334E8987CA312">
    <w:name w:val="C5643AEDE8254C678C0334E8987CA312"/>
  </w:style>
  <w:style w:type="paragraph" w:customStyle="1" w:styleId="0C28F2C8FB5A43D2960302B880C3582B">
    <w:name w:val="0C28F2C8FB5A43D2960302B880C3582B"/>
    <w:rsid w:val="00936562"/>
    <w:rPr>
      <w:lang w:val="en-US" w:eastAsia="en-US"/>
    </w:rPr>
  </w:style>
  <w:style w:type="paragraph" w:customStyle="1" w:styleId="F46D988918C94B37A8AAB71EDE91BEFD">
    <w:name w:val="F46D988918C94B37A8AAB71EDE91BEFD"/>
    <w:rsid w:val="00936562"/>
    <w:rPr>
      <w:lang w:val="en-US" w:eastAsia="en-US"/>
    </w:rPr>
  </w:style>
  <w:style w:type="paragraph" w:customStyle="1" w:styleId="B6152A61E51443089BAF87466BCEEF96">
    <w:name w:val="B6152A61E51443089BAF87466BCEEF96"/>
    <w:rsid w:val="00936562"/>
    <w:rPr>
      <w:lang w:val="en-US" w:eastAsia="en-US"/>
    </w:rPr>
  </w:style>
  <w:style w:type="paragraph" w:customStyle="1" w:styleId="6917BEFE331E492C9F449066670B744E">
    <w:name w:val="6917BEFE331E492C9F449066670B744E"/>
    <w:rsid w:val="00936562"/>
    <w:pPr>
      <w:spacing w:after="0" w:line="360" w:lineRule="auto"/>
      <w:jc w:val="both"/>
    </w:pPr>
    <w:rPr>
      <w:rFonts w:ascii="Times New Roman" w:hAnsi="Times New Roman"/>
      <w:kern w:val="0"/>
      <w:szCs w:val="22"/>
      <w:lang w:val="en-US" w:eastAsia="en-US"/>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6C89C9-62E2-45A6-B320-2ADDF1DCB0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thesis-template-dec-2025.dotx</Template>
  <TotalTime>821</TotalTime>
  <Pages>45</Pages>
  <Words>5088</Words>
  <Characters>29008</Characters>
  <Application>Microsoft Office Word</Application>
  <DocSecurity>0</DocSecurity>
  <Lines>241</Lines>
  <Paragraphs>68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34028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Legion</dc:creator>
  <cp:lastModifiedBy>hadi</cp:lastModifiedBy>
  <cp:revision>8</cp:revision>
  <cp:lastPrinted>2018-10-13T00:37:00Z</cp:lastPrinted>
  <dcterms:created xsi:type="dcterms:W3CDTF">2025-11-14T21:57:00Z</dcterms:created>
  <dcterms:modified xsi:type="dcterms:W3CDTF">2026-05-14T20:08:00Z</dcterms:modified>
</cp:coreProperties>
</file>